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4FFB0B2F" w14:textId="77777777" w:rsidR="00D765B0" w:rsidRDefault="0015307E">
          <w:r>
            <w:rPr>
              <w:rFonts w:cs="Arial"/>
              <w:b/>
              <w:bCs/>
              <w:noProof/>
              <w:sz w:val="40"/>
              <w:szCs w:val="40"/>
            </w:rPr>
            <w:drawing>
              <wp:anchor distT="0" distB="0" distL="114300" distR="114300" simplePos="0" relativeHeight="251710464" behindDoc="0" locked="0" layoutInCell="1" allowOverlap="1" wp14:anchorId="2A15964E" wp14:editId="1933FC7D">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8DA2C" w14:textId="77777777" w:rsidR="004D1A63" w:rsidRDefault="004D1A63" w:rsidP="004D1A63"/>
        <w:p w14:paraId="3C06AA7E" w14:textId="2EEEA2C5" w:rsidR="00D765B0" w:rsidRPr="004D1A63" w:rsidRDefault="00D6407A" w:rsidP="004D1A63">
          <w:pPr>
            <w:pStyle w:val="Title"/>
          </w:pPr>
          <w:r>
            <w:t xml:space="preserve">YEAR </w:t>
          </w:r>
          <w:r w:rsidR="005402E4">
            <w:t>5</w:t>
          </w:r>
        </w:p>
        <w:p w14:paraId="66C77BD0" w14:textId="77777777" w:rsidR="0094728E" w:rsidRDefault="0094728E" w:rsidP="004D1A63">
          <w:pPr>
            <w:pStyle w:val="Subtitle"/>
          </w:pPr>
          <w:r w:rsidRPr="004D1A63">
            <w:t>UNIT SUMMARY</w:t>
          </w:r>
        </w:p>
        <w:p w14:paraId="0DE5C4D0" w14:textId="77777777" w:rsidR="0015307E" w:rsidRPr="0015307E" w:rsidRDefault="0015307E" w:rsidP="0015307E"/>
        <w:p w14:paraId="42BC28C5" w14:textId="77777777" w:rsidR="00D765B0" w:rsidRPr="000E4FAD" w:rsidRDefault="00D765B0" w:rsidP="00D765B0">
          <w:pPr>
            <w:pStyle w:val="Caption"/>
            <w:rPr>
              <w:rFonts w:cs="Arial"/>
              <w:sz w:val="28"/>
              <w:szCs w:val="28"/>
            </w:rPr>
          </w:pPr>
        </w:p>
        <w:p w14:paraId="1552FC6F" w14:textId="77777777" w:rsidR="005402E4" w:rsidRDefault="005402E4" w:rsidP="005402E4">
          <w:r w:rsidRPr="00D3288B">
            <w:rPr>
              <w:b/>
              <w:bCs/>
            </w:rPr>
            <w:t>ENGLISH:</w:t>
          </w:r>
          <w:r>
            <w:t xml:space="preserve"> Literacy: </w:t>
          </w:r>
          <w:r w:rsidRPr="00D3288B">
            <w:rPr>
              <w:b/>
              <w:bCs/>
            </w:rPr>
            <w:t>Persuasive and Informative Texts</w:t>
          </w:r>
          <w:r>
            <w:t xml:space="preserve"> - Choose from</w:t>
          </w:r>
        </w:p>
        <w:p w14:paraId="2BAAEB18" w14:textId="77777777" w:rsidR="005402E4" w:rsidRDefault="005402E4" w:rsidP="005402E4">
          <w:r>
            <w:t>Persuasive Letter, Persuasive Speech, Written and Spoken Argument; Information Report, Persuasive Brochure, Informative Brochure.</w:t>
          </w:r>
        </w:p>
        <w:p w14:paraId="5709B71B" w14:textId="77777777" w:rsidR="005402E4" w:rsidRDefault="005402E4" w:rsidP="005402E4"/>
        <w:p w14:paraId="2AC27A46" w14:textId="77777777" w:rsidR="005402E4" w:rsidRDefault="005402E4" w:rsidP="005402E4">
          <w:r w:rsidRPr="00D3288B">
            <w:rPr>
              <w:b/>
              <w:bCs/>
            </w:rPr>
            <w:t>SCIENCE:</w:t>
          </w:r>
          <w:r>
            <w:t xml:space="preserve"> Biology: Animal Adaptation </w:t>
          </w:r>
        </w:p>
        <w:p w14:paraId="01D9A5C0" w14:textId="77777777" w:rsidR="005402E4" w:rsidRDefault="005402E4" w:rsidP="005402E4"/>
        <w:p w14:paraId="15B873D2" w14:textId="77777777" w:rsidR="005402E4" w:rsidRDefault="005402E4" w:rsidP="005402E4">
          <w:r w:rsidRPr="00D3288B">
            <w:rPr>
              <w:b/>
              <w:bCs/>
            </w:rPr>
            <w:t>HASS:</w:t>
          </w:r>
          <w:r>
            <w:t xml:space="preserve"> Geography and Economics and Business: Community management of environments and environmental challenges</w:t>
          </w:r>
        </w:p>
        <w:p w14:paraId="603FF430" w14:textId="77777777" w:rsidR="005402E4" w:rsidRDefault="005402E4" w:rsidP="005402E4"/>
        <w:p w14:paraId="452D30FC" w14:textId="6D2CB82A" w:rsidR="005402E4" w:rsidRDefault="005402E4" w:rsidP="005402E4">
          <w:r>
            <w:rPr>
              <w:i/>
              <w:iCs/>
              <w:noProof/>
              <w:sz w:val="28"/>
              <w:szCs w:val="28"/>
            </w:rPr>
            <w:drawing>
              <wp:anchor distT="0" distB="0" distL="114300" distR="114300" simplePos="0" relativeHeight="251714560" behindDoc="1" locked="0" layoutInCell="1" allowOverlap="1" wp14:anchorId="05D99A73" wp14:editId="5579CD31">
                <wp:simplePos x="0" y="0"/>
                <wp:positionH relativeFrom="column">
                  <wp:posOffset>0</wp:posOffset>
                </wp:positionH>
                <wp:positionV relativeFrom="paragraph">
                  <wp:posOffset>234719</wp:posOffset>
                </wp:positionV>
                <wp:extent cx="3403600" cy="2120900"/>
                <wp:effectExtent l="0" t="0" r="0" b="0"/>
                <wp:wrapTight wrapText="bothSides">
                  <wp:wrapPolygon edited="0">
                    <wp:start x="0" y="0"/>
                    <wp:lineTo x="0" y="21471"/>
                    <wp:lineTo x="21519" y="21471"/>
                    <wp:lineTo x="21519" y="0"/>
                    <wp:lineTo x="0" y="0"/>
                  </wp:wrapPolygon>
                </wp:wrapTight>
                <wp:docPr id="13" name="Picture 13" descr="The Habitat Advocate » Blog Archive Cumberland Plains Wood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Habitat Advocate » Blog Archive Cumberland Plains Woodland ..."/>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403600" cy="2120900"/>
                        </a:xfrm>
                        <a:prstGeom prst="rect">
                          <a:avLst/>
                        </a:prstGeom>
                      </pic:spPr>
                    </pic:pic>
                  </a:graphicData>
                </a:graphic>
                <wp14:sizeRelH relativeFrom="page">
                  <wp14:pctWidth>0</wp14:pctWidth>
                </wp14:sizeRelH>
                <wp14:sizeRelV relativeFrom="page">
                  <wp14:pctHeight>0</wp14:pctHeight>
                </wp14:sizeRelV>
              </wp:anchor>
            </w:drawing>
          </w:r>
          <w:r w:rsidRPr="00D3288B">
            <w:rPr>
              <w:b/>
              <w:bCs/>
            </w:rPr>
            <w:t>ART:</w:t>
          </w:r>
          <w:r>
            <w:t xml:space="preserve"> Visual Arts Planning and creating visual art with a purpose or message.  Possible Crisps Art Show Entries.        </w:t>
          </w:r>
          <w:r>
            <w:rPr>
              <w:noProof/>
            </w:rPr>
            <mc:AlternateContent>
              <mc:Choice Requires="wps">
                <w:drawing>
                  <wp:anchor distT="0" distB="0" distL="114300" distR="114300" simplePos="0" relativeHeight="251716608" behindDoc="1" locked="0" layoutInCell="1" allowOverlap="1" wp14:anchorId="18B6388E" wp14:editId="13E079C6">
                    <wp:simplePos x="0" y="0"/>
                    <wp:positionH relativeFrom="column">
                      <wp:posOffset>6649720</wp:posOffset>
                    </wp:positionH>
                    <wp:positionV relativeFrom="paragraph">
                      <wp:posOffset>2280285</wp:posOffset>
                    </wp:positionV>
                    <wp:extent cx="2836545" cy="635"/>
                    <wp:effectExtent l="0" t="0" r="0" b="0"/>
                    <wp:wrapTight wrapText="bothSides">
                      <wp:wrapPolygon edited="0">
                        <wp:start x="0" y="0"/>
                        <wp:lineTo x="0" y="21600"/>
                        <wp:lineTo x="21600" y="21600"/>
                        <wp:lineTo x="21600" y="0"/>
                      </wp:wrapPolygon>
                    </wp:wrapTight>
                    <wp:docPr id="1069316387" name="Text Box 1"/>
                    <wp:cNvGraphicFramePr/>
                    <a:graphic xmlns:a="http://schemas.openxmlformats.org/drawingml/2006/main">
                      <a:graphicData uri="http://schemas.microsoft.com/office/word/2010/wordprocessingShape">
                        <wps:wsp>
                          <wps:cNvSpPr txBox="1"/>
                          <wps:spPr>
                            <a:xfrm>
                              <a:off x="0" y="0"/>
                              <a:ext cx="2836545" cy="635"/>
                            </a:xfrm>
                            <a:prstGeom prst="rect">
                              <a:avLst/>
                            </a:prstGeom>
                            <a:solidFill>
                              <a:prstClr val="white"/>
                            </a:solidFill>
                            <a:ln>
                              <a:noFill/>
                            </a:ln>
                          </wps:spPr>
                          <wps:txbx>
                            <w:txbxContent>
                              <w:p w14:paraId="304B9303" w14:textId="60073B7F" w:rsidR="005402E4" w:rsidRPr="00403F05" w:rsidRDefault="005402E4" w:rsidP="005402E4">
                                <w:pPr>
                                  <w:pStyle w:val="Caption"/>
                                  <w:rPr>
                                    <w:noProof/>
                                    <w:sz w:val="28"/>
                                    <w:szCs w:val="28"/>
                                  </w:rPr>
                                </w:pPr>
                                <w:r w:rsidRPr="00164742">
                                  <w:t>Death 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B6388E" id="_x0000_t202" coordsize="21600,21600" o:spt="202" path="m,l,21600r21600,l21600,xe">
                    <v:stroke joinstyle="miter"/>
                    <v:path gradientshapeok="t" o:connecttype="rect"/>
                  </v:shapetype>
                  <v:shape id="Text Box 1" o:spid="_x0000_s1026" type="#_x0000_t202" style="position:absolute;margin-left:523.6pt;margin-top:179.55pt;width:223.3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" stroked="f">
                    <v:textbox style="mso-fit-shape-to-text:t" inset="0,0,0,0">
                      <w:txbxContent>
                        <w:p w14:paraId="304B9303" w14:textId="60073B7F" w:rsidR="005402E4" w:rsidRPr="00403F05" w:rsidRDefault="005402E4" w:rsidP="005402E4">
                          <w:pPr>
                            <w:pStyle w:val="Caption"/>
                            <w:rPr>
                              <w:noProof/>
                              <w:sz w:val="28"/>
                              <w:szCs w:val="28"/>
                            </w:rPr>
                          </w:pPr>
                          <w:r w:rsidRPr="00164742">
                            <w:t>Death Adder</w:t>
                          </w:r>
                        </w:p>
                      </w:txbxContent>
                    </v:textbox>
                    <w10:wrap type="tight"/>
                  </v:shape>
                </w:pict>
              </mc:Fallback>
            </mc:AlternateContent>
          </w:r>
          <w:r>
            <w:rPr>
              <w:i/>
              <w:iCs/>
              <w:noProof/>
              <w:sz w:val="28"/>
              <w:szCs w:val="28"/>
            </w:rPr>
            <w:drawing>
              <wp:anchor distT="0" distB="0" distL="114300" distR="114300" simplePos="0" relativeHeight="251712512" behindDoc="1" locked="0" layoutInCell="1" allowOverlap="1" wp14:anchorId="358D26EB" wp14:editId="602890A9">
                <wp:simplePos x="0" y="0"/>
                <wp:positionH relativeFrom="column">
                  <wp:posOffset>6649720</wp:posOffset>
                </wp:positionH>
                <wp:positionV relativeFrom="paragraph">
                  <wp:posOffset>95885</wp:posOffset>
                </wp:positionV>
                <wp:extent cx="2836545" cy="2127250"/>
                <wp:effectExtent l="0" t="0" r="1905" b="6350"/>
                <wp:wrapTight wrapText="bothSides">
                  <wp:wrapPolygon edited="0">
                    <wp:start x="0" y="0"/>
                    <wp:lineTo x="0" y="21471"/>
                    <wp:lineTo x="21469" y="21471"/>
                    <wp:lineTo x="21469" y="0"/>
                    <wp:lineTo x="0" y="0"/>
                  </wp:wrapPolygon>
                </wp:wrapTight>
                <wp:docPr id="17" name="Picture 17" descr="A dead adder on a Gala Paths Route © Walter Baxter cc-by-sa/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ead adder on a Gala Paths Route © Walter Baxter cc-by-sa/2.0 ..."/>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836545" cy="2127250"/>
                        </a:xfrm>
                        <a:prstGeom prst="rect">
                          <a:avLst/>
                        </a:prstGeom>
                      </pic:spPr>
                    </pic:pic>
                  </a:graphicData>
                </a:graphic>
                <wp14:sizeRelH relativeFrom="page">
                  <wp14:pctWidth>0</wp14:pctWidth>
                </wp14:sizeRelH>
                <wp14:sizeRelV relativeFrom="page">
                  <wp14:pctHeight>0</wp14:pctHeight>
                </wp14:sizeRelV>
              </wp:anchor>
            </w:drawing>
          </w:r>
        </w:p>
        <w:p w14:paraId="71BD09B6" w14:textId="5B39D8B9" w:rsidR="005402E4" w:rsidRDefault="005402E4" w:rsidP="005402E4"/>
        <w:p w14:paraId="4C545C8B" w14:textId="1C6CBDBC" w:rsidR="005402E4" w:rsidRDefault="005402E4" w:rsidP="005402E4">
          <w:r w:rsidRPr="00D3288B">
            <w:rPr>
              <w:b/>
              <w:bCs/>
            </w:rPr>
            <w:t>ASSESSMENT TASKS with RUBRICS</w:t>
          </w:r>
          <w:r>
            <w:rPr>
              <w:b/>
              <w:bCs/>
            </w:rPr>
            <w:t xml:space="preserve"> - </w:t>
          </w:r>
          <w:r w:rsidRPr="00D3288B">
            <w:t>Choose from</w:t>
          </w:r>
          <w:r>
            <w:t xml:space="preserve">: </w:t>
          </w:r>
          <w:r>
            <w:t xml:space="preserve">Persuasive speech; Persuasive brochure; Information report; Informative </w:t>
          </w:r>
          <w:proofErr w:type="gramStart"/>
          <w:r>
            <w:t>poster</w:t>
          </w:r>
          <w:proofErr w:type="gramEnd"/>
        </w:p>
        <w:p w14:paraId="5B6F2234" w14:textId="77777777" w:rsidR="005402E4" w:rsidRDefault="005402E4" w:rsidP="005402E4">
          <w:pPr>
            <w:rPr>
              <w:rFonts w:cs="Arial"/>
              <w:b/>
              <w:bCs/>
              <w:sz w:val="28"/>
              <w:szCs w:val="28"/>
            </w:rPr>
          </w:pPr>
        </w:p>
        <w:p w14:paraId="517FF956" w14:textId="67A20A95" w:rsidR="005402E4" w:rsidRPr="000E4FAD" w:rsidRDefault="005402E4" w:rsidP="005402E4">
          <w:pPr>
            <w:rPr>
              <w:rFonts w:cs="Arial"/>
              <w:sz w:val="28"/>
              <w:szCs w:val="28"/>
            </w:rPr>
          </w:pPr>
          <w:r>
            <w:rPr>
              <w:noProof/>
            </w:rPr>
            <mc:AlternateContent>
              <mc:Choice Requires="wps">
                <w:drawing>
                  <wp:anchor distT="0" distB="0" distL="114300" distR="114300" simplePos="0" relativeHeight="251718656" behindDoc="1" locked="0" layoutInCell="1" allowOverlap="1" wp14:anchorId="1EF49F43" wp14:editId="58B00B19">
                    <wp:simplePos x="0" y="0"/>
                    <wp:positionH relativeFrom="column">
                      <wp:posOffset>0</wp:posOffset>
                    </wp:positionH>
                    <wp:positionV relativeFrom="paragraph">
                      <wp:posOffset>751956</wp:posOffset>
                    </wp:positionV>
                    <wp:extent cx="3403600" cy="635"/>
                    <wp:effectExtent l="0" t="0" r="0" b="0"/>
                    <wp:wrapTight wrapText="bothSides">
                      <wp:wrapPolygon edited="0">
                        <wp:start x="0" y="0"/>
                        <wp:lineTo x="0" y="21600"/>
                        <wp:lineTo x="21600" y="21600"/>
                        <wp:lineTo x="21600" y="0"/>
                      </wp:wrapPolygon>
                    </wp:wrapTight>
                    <wp:docPr id="655133636" name="Text Box 1"/>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wps:spPr>
                          <wps:txbx>
                            <w:txbxContent>
                              <w:p w14:paraId="567C36F4" w14:textId="196A6854" w:rsidR="005402E4" w:rsidRPr="00232A24" w:rsidRDefault="005402E4" w:rsidP="005402E4">
                                <w:pPr>
                                  <w:pStyle w:val="Caption"/>
                                  <w:rPr>
                                    <w:b/>
                                    <w:bCs/>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B664AF">
                                  <w:t>Regent Honeyeater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49F43" id="_x0000_s1027" type="#_x0000_t202" style="position:absolute;margin-left:0;margin-top:59.2pt;width:268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" stroked="f">
                    <v:textbox style="mso-fit-shape-to-text:t" inset="0,0,0,0">
                      <w:txbxContent>
                        <w:p w14:paraId="567C36F4" w14:textId="196A6854" w:rsidR="005402E4" w:rsidRPr="00232A24" w:rsidRDefault="005402E4" w:rsidP="005402E4">
                          <w:pPr>
                            <w:pStyle w:val="Caption"/>
                            <w:rPr>
                              <w:b/>
                              <w:bCs/>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B664AF">
                            <w:t>Regent Honeyeater</w:t>
                          </w:r>
                        </w:p>
                      </w:txbxContent>
                    </v:textbox>
                    <w10:wrap type="tight"/>
                  </v:shape>
                </w:pict>
              </mc:Fallback>
            </mc:AlternateContent>
          </w: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4774D2CD" w14:textId="77777777" w:rsidR="00D765B0" w:rsidRDefault="00D765B0" w:rsidP="004D1A63">
          <w:pPr>
            <w:ind w:left="4820"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0765CF4A" w14:textId="77777777" w:rsidTr="005402E4">
        <w:trPr>
          <w:tblHeader/>
        </w:trPr>
        <w:tc>
          <w:tcPr>
            <w:tcW w:w="2370" w:type="dxa"/>
            <w:shd w:val="clear" w:color="auto" w:fill="E2EFD9" w:themeFill="accent6" w:themeFillTint="33"/>
          </w:tcPr>
          <w:p w14:paraId="1FFCD8DF" w14:textId="77777777" w:rsidR="00F63006" w:rsidRDefault="00F63006" w:rsidP="007A7751">
            <w:pPr>
              <w:jc w:val="center"/>
              <w:rPr>
                <w:b/>
                <w:bCs/>
              </w:rPr>
            </w:pPr>
            <w:r>
              <w:rPr>
                <w:b/>
                <w:bCs/>
              </w:rPr>
              <w:lastRenderedPageBreak/>
              <w:t>Subject/Content Descriptions</w:t>
            </w:r>
          </w:p>
        </w:tc>
        <w:tc>
          <w:tcPr>
            <w:tcW w:w="5979" w:type="dxa"/>
            <w:shd w:val="clear" w:color="auto" w:fill="E2EFD9" w:themeFill="accent6" w:themeFillTint="33"/>
          </w:tcPr>
          <w:p w14:paraId="4218B835" w14:textId="77777777" w:rsidR="00F63006" w:rsidRDefault="001A1FEB" w:rsidP="007A7751">
            <w:pPr>
              <w:jc w:val="center"/>
              <w:rPr>
                <w:b/>
                <w:bCs/>
              </w:rPr>
            </w:pPr>
            <w:r>
              <w:rPr>
                <w:b/>
                <w:bCs/>
              </w:rPr>
              <w:t>Teaching and Learning</w:t>
            </w:r>
          </w:p>
        </w:tc>
        <w:tc>
          <w:tcPr>
            <w:tcW w:w="4394" w:type="dxa"/>
            <w:shd w:val="clear" w:color="auto" w:fill="E2EFD9" w:themeFill="accent6" w:themeFillTint="33"/>
          </w:tcPr>
          <w:p w14:paraId="495F90E3"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724620D0" w14:textId="77777777" w:rsidR="00F63006" w:rsidRDefault="00F63006" w:rsidP="007A7751">
            <w:pPr>
              <w:jc w:val="center"/>
              <w:rPr>
                <w:b/>
                <w:bCs/>
              </w:rPr>
            </w:pPr>
            <w:r>
              <w:rPr>
                <w:b/>
                <w:bCs/>
              </w:rPr>
              <w:t>Notes</w:t>
            </w:r>
          </w:p>
        </w:tc>
      </w:tr>
      <w:tr w:rsidR="00A744EA" w14:paraId="66606E5D" w14:textId="77777777" w:rsidTr="0080506C">
        <w:tc>
          <w:tcPr>
            <w:tcW w:w="15370" w:type="dxa"/>
            <w:gridSpan w:val="4"/>
            <w:shd w:val="clear" w:color="auto" w:fill="E7E6E6" w:themeFill="background2"/>
          </w:tcPr>
          <w:p w14:paraId="67CE09F2" w14:textId="77777777" w:rsidR="00A744EA" w:rsidRPr="0080506C" w:rsidRDefault="00A744EA" w:rsidP="0080506C">
            <w:pPr>
              <w:pStyle w:val="Heading4"/>
            </w:pPr>
            <w:r w:rsidRPr="0080506C">
              <w:t>ENGLISH</w:t>
            </w:r>
          </w:p>
        </w:tc>
      </w:tr>
      <w:tr w:rsidR="00F63006" w14:paraId="1B4ED509" w14:textId="77777777" w:rsidTr="00494DCB">
        <w:trPr>
          <w:trHeight w:val="65"/>
        </w:trPr>
        <w:tc>
          <w:tcPr>
            <w:tcW w:w="2370" w:type="dxa"/>
          </w:tcPr>
          <w:p w14:paraId="09396D42" w14:textId="77777777" w:rsidR="005402E4" w:rsidRPr="00AD0848" w:rsidRDefault="005402E4" w:rsidP="005402E4">
            <w:pPr>
              <w:rPr>
                <w:b/>
                <w:bCs/>
              </w:rPr>
            </w:pPr>
            <w:r w:rsidRPr="00AD0848">
              <w:rPr>
                <w:b/>
                <w:bCs/>
              </w:rPr>
              <w:t xml:space="preserve">Literacy: Analysing, </w:t>
            </w:r>
            <w:proofErr w:type="gramStart"/>
            <w:r w:rsidRPr="00AD0848">
              <w:rPr>
                <w:b/>
                <w:bCs/>
              </w:rPr>
              <w:t>Interpreting</w:t>
            </w:r>
            <w:proofErr w:type="gramEnd"/>
            <w:r w:rsidRPr="00AD0848">
              <w:rPr>
                <w:b/>
                <w:bCs/>
              </w:rPr>
              <w:t xml:space="preserve"> and evaluating</w:t>
            </w:r>
          </w:p>
          <w:p w14:paraId="7B2136AB" w14:textId="77777777" w:rsidR="005402E4" w:rsidRPr="00AD0848" w:rsidRDefault="005402E4" w:rsidP="005402E4">
            <w:r w:rsidRPr="00AD0848">
              <w:t xml:space="preserve">Students explain characteristic features used in imaginative, </w:t>
            </w:r>
            <w:proofErr w:type="gramStart"/>
            <w:r w:rsidRPr="00AD0848">
              <w:t>informative</w:t>
            </w:r>
            <w:proofErr w:type="gramEnd"/>
            <w:r w:rsidRPr="00AD0848">
              <w:t xml:space="preserve"> and persuasive texts to meet the purpose of the text.</w:t>
            </w:r>
          </w:p>
          <w:p w14:paraId="443B3914" w14:textId="77777777" w:rsidR="005402E4" w:rsidRDefault="005402E4" w:rsidP="005402E4">
            <w:pPr>
              <w:rPr>
                <w:b/>
                <w:bCs/>
              </w:rPr>
            </w:pPr>
            <w:r w:rsidRPr="00AD0848">
              <w:rPr>
                <w:b/>
                <w:bCs/>
              </w:rPr>
              <w:t>AC9E5LY03</w:t>
            </w:r>
          </w:p>
          <w:p w14:paraId="1C76E3BE" w14:textId="77777777" w:rsidR="00F63006" w:rsidRPr="00494DCB" w:rsidRDefault="00F63006" w:rsidP="007A7751">
            <w:pPr>
              <w:jc w:val="center"/>
            </w:pPr>
          </w:p>
        </w:tc>
        <w:tc>
          <w:tcPr>
            <w:tcW w:w="5979" w:type="dxa"/>
          </w:tcPr>
          <w:p w14:paraId="39047522" w14:textId="77777777" w:rsidR="005402E4" w:rsidRPr="00011A1C" w:rsidRDefault="005402E4" w:rsidP="005402E4">
            <w:pPr>
              <w:rPr>
                <w:i/>
                <w:iCs/>
              </w:rPr>
            </w:pPr>
            <w:r w:rsidRPr="00011A1C">
              <w:rPr>
                <w:i/>
                <w:iCs/>
              </w:rPr>
              <w:t xml:space="preserve">The following lessons focus on </w:t>
            </w:r>
            <w:r w:rsidRPr="00011A1C">
              <w:rPr>
                <w:b/>
                <w:bCs/>
                <w:i/>
                <w:iCs/>
              </w:rPr>
              <w:t>persuasive letter, argument,</w:t>
            </w:r>
            <w:r>
              <w:rPr>
                <w:b/>
                <w:bCs/>
                <w:i/>
                <w:iCs/>
              </w:rPr>
              <w:t xml:space="preserve"> information </w:t>
            </w:r>
            <w:r w:rsidRPr="00011A1C">
              <w:rPr>
                <w:b/>
                <w:bCs/>
                <w:i/>
                <w:iCs/>
              </w:rPr>
              <w:t xml:space="preserve">brochure, </w:t>
            </w:r>
            <w:r w:rsidRPr="00011A1C">
              <w:rPr>
                <w:i/>
                <w:iCs/>
              </w:rPr>
              <w:t xml:space="preserve">because they are the texts </w:t>
            </w:r>
            <w:r>
              <w:rPr>
                <w:i/>
                <w:iCs/>
              </w:rPr>
              <w:t>that best suit the purpose of the unit.</w:t>
            </w:r>
            <w:r w:rsidRPr="00011A1C">
              <w:rPr>
                <w:i/>
                <w:iCs/>
              </w:rPr>
              <w:t xml:space="preserve">  Add others that you would prefer to use and remove any that are not relevant for your students at this time. </w:t>
            </w:r>
          </w:p>
          <w:p w14:paraId="7B0E71EA" w14:textId="77777777" w:rsidR="005402E4" w:rsidRPr="00011A1C" w:rsidRDefault="005402E4" w:rsidP="005402E4">
            <w:pPr>
              <w:rPr>
                <w:i/>
                <w:iCs/>
              </w:rPr>
            </w:pPr>
          </w:p>
          <w:p w14:paraId="743512AB" w14:textId="77777777" w:rsidR="005402E4" w:rsidRPr="00011A1C" w:rsidRDefault="005402E4" w:rsidP="005402E4">
            <w:pPr>
              <w:rPr>
                <w:b/>
                <w:bCs/>
                <w:i/>
                <w:iCs/>
              </w:rPr>
            </w:pPr>
            <w:r w:rsidRPr="00011A1C">
              <w:rPr>
                <w:b/>
                <w:bCs/>
                <w:i/>
                <w:iCs/>
              </w:rPr>
              <w:t>Learning Focus 1</w:t>
            </w:r>
          </w:p>
          <w:p w14:paraId="331A2348" w14:textId="77777777" w:rsidR="005402E4" w:rsidRDefault="005402E4" w:rsidP="005402E4">
            <w:pPr>
              <w:rPr>
                <w:i/>
                <w:iCs/>
              </w:rPr>
            </w:pPr>
            <w:r w:rsidRPr="00011A1C">
              <w:rPr>
                <w:i/>
                <w:iCs/>
              </w:rPr>
              <w:t xml:space="preserve">We can identify, </w:t>
            </w:r>
            <w:proofErr w:type="gramStart"/>
            <w:r w:rsidRPr="00011A1C">
              <w:rPr>
                <w:i/>
                <w:iCs/>
              </w:rPr>
              <w:t>explain</w:t>
            </w:r>
            <w:proofErr w:type="gramEnd"/>
            <w:r w:rsidRPr="00011A1C">
              <w:rPr>
                <w:i/>
                <w:iCs/>
              </w:rPr>
              <w:t xml:space="preserve"> and use the characteristic features</w:t>
            </w:r>
            <w:r>
              <w:rPr>
                <w:i/>
                <w:iCs/>
              </w:rPr>
              <w:t>, stages and phases</w:t>
            </w:r>
            <w:r w:rsidRPr="00011A1C">
              <w:rPr>
                <w:i/>
                <w:iCs/>
              </w:rPr>
              <w:t xml:space="preserve"> of persuasive texts that are used to achieve a particular purpose.</w:t>
            </w:r>
          </w:p>
          <w:p w14:paraId="0CC8500F" w14:textId="77777777" w:rsidR="005402E4" w:rsidRPr="00011A1C" w:rsidRDefault="005402E4" w:rsidP="005402E4">
            <w:pPr>
              <w:rPr>
                <w:i/>
                <w:iCs/>
              </w:rPr>
            </w:pPr>
          </w:p>
          <w:p w14:paraId="7BB40D30" w14:textId="77777777" w:rsidR="005402E4" w:rsidRPr="00AD0848" w:rsidRDefault="005402E4" w:rsidP="005402E4">
            <w:r w:rsidRPr="00AD0848">
              <w:t xml:space="preserve">Each student has a copy of the Community Action Letter. </w:t>
            </w:r>
          </w:p>
          <w:p w14:paraId="456ADE0D" w14:textId="77777777" w:rsidR="005402E4" w:rsidRPr="00AD0848" w:rsidRDefault="005402E4" w:rsidP="005402E4">
            <w:r w:rsidRPr="00AD0848">
              <w:t xml:space="preserve">As a class </w:t>
            </w:r>
            <w:r w:rsidRPr="00612324">
              <w:rPr>
                <w:b/>
                <w:bCs/>
              </w:rPr>
              <w:t>determine the text type</w:t>
            </w:r>
            <w:r w:rsidRPr="00AD0848">
              <w:t xml:space="preserve"> (Persuasive). In pairs or Learning Teams, students identify the purpose and vocabulary and ideas that are the characteristic features for meeting the purpose. They </w:t>
            </w:r>
            <w:r w:rsidRPr="00612324">
              <w:rPr>
                <w:b/>
                <w:bCs/>
              </w:rPr>
              <w:t>complete the table</w:t>
            </w:r>
            <w:r w:rsidRPr="00AD0848">
              <w:t xml:space="preserve"> with their responses. For example</w:t>
            </w:r>
            <w:r>
              <w:t>,</w:t>
            </w:r>
          </w:p>
          <w:tbl>
            <w:tblPr>
              <w:tblStyle w:val="TableGrid"/>
              <w:tblW w:w="0" w:type="auto"/>
              <w:tblLayout w:type="fixed"/>
              <w:tblLook w:val="04A0" w:firstRow="1" w:lastRow="0" w:firstColumn="1" w:lastColumn="0" w:noHBand="0" w:noVBand="1"/>
            </w:tblPr>
            <w:tblGrid>
              <w:gridCol w:w="1297"/>
              <w:gridCol w:w="4289"/>
            </w:tblGrid>
            <w:tr w:rsidR="005402E4" w:rsidRPr="00011A1C" w14:paraId="2C2B3DE1" w14:textId="77777777" w:rsidTr="00533AA0">
              <w:tc>
                <w:tcPr>
                  <w:tcW w:w="5586" w:type="dxa"/>
                  <w:gridSpan w:val="2"/>
                  <w:shd w:val="clear" w:color="auto" w:fill="E7E6E6" w:themeFill="background2"/>
                </w:tcPr>
                <w:p w14:paraId="2FD57D0E" w14:textId="77777777" w:rsidR="005402E4" w:rsidRPr="00011A1C" w:rsidRDefault="005402E4" w:rsidP="005402E4">
                  <w:pPr>
                    <w:rPr>
                      <w:i/>
                      <w:iCs/>
                      <w:sz w:val="20"/>
                      <w:szCs w:val="20"/>
                    </w:rPr>
                  </w:pPr>
                  <w:r w:rsidRPr="00011A1C">
                    <w:rPr>
                      <w:i/>
                      <w:iCs/>
                      <w:sz w:val="20"/>
                      <w:szCs w:val="20"/>
                    </w:rPr>
                    <w:t>Persuasive Text: Community Action Letter</w:t>
                  </w:r>
                </w:p>
              </w:tc>
            </w:tr>
            <w:tr w:rsidR="005402E4" w:rsidRPr="00011A1C" w14:paraId="48A48DEB" w14:textId="77777777" w:rsidTr="00533AA0">
              <w:tc>
                <w:tcPr>
                  <w:tcW w:w="1297" w:type="dxa"/>
                  <w:shd w:val="clear" w:color="auto" w:fill="E7E6E6" w:themeFill="background2"/>
                </w:tcPr>
                <w:p w14:paraId="11F1B8A2" w14:textId="77777777" w:rsidR="005402E4" w:rsidRPr="00011A1C" w:rsidRDefault="005402E4" w:rsidP="005402E4">
                  <w:pPr>
                    <w:rPr>
                      <w:i/>
                      <w:iCs/>
                      <w:sz w:val="20"/>
                      <w:szCs w:val="20"/>
                    </w:rPr>
                  </w:pPr>
                  <w:r w:rsidRPr="00011A1C">
                    <w:rPr>
                      <w:i/>
                      <w:iCs/>
                      <w:sz w:val="20"/>
                      <w:szCs w:val="20"/>
                    </w:rPr>
                    <w:t>Purpose</w:t>
                  </w:r>
                </w:p>
              </w:tc>
              <w:tc>
                <w:tcPr>
                  <w:tcW w:w="4289" w:type="dxa"/>
                </w:tcPr>
                <w:p w14:paraId="0144D4CE" w14:textId="77777777" w:rsidR="005402E4" w:rsidRPr="00011A1C" w:rsidRDefault="005402E4" w:rsidP="005402E4">
                  <w:pPr>
                    <w:rPr>
                      <w:i/>
                      <w:iCs/>
                      <w:sz w:val="20"/>
                      <w:szCs w:val="20"/>
                    </w:rPr>
                  </w:pPr>
                  <w:r w:rsidRPr="00011A1C">
                    <w:rPr>
                      <w:i/>
                      <w:iCs/>
                      <w:sz w:val="20"/>
                      <w:szCs w:val="20"/>
                    </w:rPr>
                    <w:t xml:space="preserve"> To convince community members to become involved in habitat protection.</w:t>
                  </w:r>
                </w:p>
              </w:tc>
            </w:tr>
            <w:tr w:rsidR="005402E4" w:rsidRPr="00011A1C" w14:paraId="0B1760D2" w14:textId="77777777" w:rsidTr="00533AA0">
              <w:tc>
                <w:tcPr>
                  <w:tcW w:w="1297" w:type="dxa"/>
                  <w:shd w:val="clear" w:color="auto" w:fill="E7E6E6" w:themeFill="background2"/>
                </w:tcPr>
                <w:p w14:paraId="6BE55B38" w14:textId="77777777" w:rsidR="005402E4" w:rsidRPr="00011A1C" w:rsidRDefault="005402E4" w:rsidP="005402E4">
                  <w:pPr>
                    <w:rPr>
                      <w:i/>
                      <w:iCs/>
                      <w:sz w:val="20"/>
                      <w:szCs w:val="20"/>
                    </w:rPr>
                  </w:pPr>
                  <w:r w:rsidRPr="00011A1C">
                    <w:rPr>
                      <w:i/>
                      <w:iCs/>
                      <w:sz w:val="20"/>
                      <w:szCs w:val="20"/>
                    </w:rPr>
                    <w:t>Persuasive Characteristics</w:t>
                  </w:r>
                </w:p>
              </w:tc>
              <w:tc>
                <w:tcPr>
                  <w:tcW w:w="4289" w:type="dxa"/>
                </w:tcPr>
                <w:p w14:paraId="58E95965" w14:textId="77777777" w:rsidR="005402E4" w:rsidRPr="00011A1C" w:rsidRDefault="005402E4" w:rsidP="005402E4">
                  <w:pPr>
                    <w:rPr>
                      <w:i/>
                      <w:iCs/>
                      <w:sz w:val="20"/>
                      <w:szCs w:val="20"/>
                    </w:rPr>
                  </w:pPr>
                  <w:r w:rsidRPr="00011A1C">
                    <w:rPr>
                      <w:i/>
                      <w:iCs/>
                      <w:sz w:val="20"/>
                      <w:szCs w:val="20"/>
                    </w:rPr>
                    <w:t>Personal, subjective, motivating, point of view, emotional.</w:t>
                  </w:r>
                </w:p>
              </w:tc>
            </w:tr>
            <w:tr w:rsidR="005402E4" w:rsidRPr="00011A1C" w14:paraId="793BFC9E" w14:textId="77777777" w:rsidTr="00533AA0">
              <w:tc>
                <w:tcPr>
                  <w:tcW w:w="1297" w:type="dxa"/>
                  <w:shd w:val="clear" w:color="auto" w:fill="E7E6E6" w:themeFill="background2"/>
                </w:tcPr>
                <w:p w14:paraId="1AEA05B3" w14:textId="77777777" w:rsidR="005402E4" w:rsidRPr="00011A1C" w:rsidRDefault="005402E4" w:rsidP="005402E4">
                  <w:pPr>
                    <w:rPr>
                      <w:i/>
                      <w:iCs/>
                      <w:sz w:val="20"/>
                      <w:szCs w:val="20"/>
                    </w:rPr>
                  </w:pPr>
                  <w:r w:rsidRPr="00011A1C">
                    <w:rPr>
                      <w:i/>
                      <w:iCs/>
                      <w:sz w:val="20"/>
                      <w:szCs w:val="20"/>
                    </w:rPr>
                    <w:t>Persuasive language</w:t>
                  </w:r>
                </w:p>
              </w:tc>
              <w:tc>
                <w:tcPr>
                  <w:tcW w:w="4289" w:type="dxa"/>
                </w:tcPr>
                <w:p w14:paraId="1EE95A5A" w14:textId="77777777" w:rsidR="005402E4" w:rsidRPr="00011A1C" w:rsidRDefault="005402E4" w:rsidP="005402E4">
                  <w:pPr>
                    <w:rPr>
                      <w:i/>
                      <w:iCs/>
                      <w:sz w:val="20"/>
                      <w:szCs w:val="20"/>
                    </w:rPr>
                  </w:pPr>
                  <w:r w:rsidRPr="00011A1C">
                    <w:rPr>
                      <w:i/>
                      <w:iCs/>
                      <w:sz w:val="20"/>
                      <w:szCs w:val="20"/>
                    </w:rPr>
                    <w:t xml:space="preserve">I, we, together, act now, preserve, protect, advocate, promote, make a difference, </w:t>
                  </w:r>
                  <w:proofErr w:type="gramStart"/>
                  <w:r w:rsidRPr="00011A1C">
                    <w:rPr>
                      <w:i/>
                      <w:iCs/>
                      <w:sz w:val="20"/>
                      <w:szCs w:val="20"/>
                    </w:rPr>
                    <w:t>take action</w:t>
                  </w:r>
                  <w:proofErr w:type="gramEnd"/>
                  <w:r w:rsidRPr="00011A1C">
                    <w:rPr>
                      <w:i/>
                      <w:iCs/>
                      <w:sz w:val="20"/>
                      <w:szCs w:val="20"/>
                    </w:rPr>
                    <w:t>.</w:t>
                  </w:r>
                </w:p>
              </w:tc>
            </w:tr>
          </w:tbl>
          <w:p w14:paraId="0D573602" w14:textId="77777777" w:rsidR="005402E4" w:rsidRPr="00AD0848" w:rsidRDefault="005402E4" w:rsidP="005402E4">
            <w:r w:rsidRPr="00AD0848">
              <w:lastRenderedPageBreak/>
              <w:t>As a class</w:t>
            </w:r>
            <w:r>
              <w:t>,</w:t>
            </w:r>
            <w:r w:rsidRPr="00AD0848">
              <w:t xml:space="preserve"> pre</w:t>
            </w:r>
            <w:r w:rsidRPr="00612324">
              <w:rPr>
                <w:b/>
                <w:bCs/>
              </w:rPr>
              <w:t xml:space="preserve">sent and discuss </w:t>
            </w:r>
            <w:r w:rsidRPr="00AD0848">
              <w:t xml:space="preserve">the responses from each Learning Team.  Look at the </w:t>
            </w:r>
            <w:r w:rsidRPr="00AD0848">
              <w:rPr>
                <w:b/>
                <w:bCs/>
              </w:rPr>
              <w:t xml:space="preserve">structure </w:t>
            </w:r>
            <w:r w:rsidRPr="00AD0848">
              <w:t>of the letter and refer to the PowerPoint.</w:t>
            </w:r>
          </w:p>
          <w:p w14:paraId="65BFA0E6" w14:textId="77777777" w:rsidR="005402E4" w:rsidRPr="00AD0848" w:rsidRDefault="005402E4" w:rsidP="005402E4">
            <w:pPr>
              <w:rPr>
                <w:b/>
                <w:bCs/>
              </w:rPr>
            </w:pPr>
            <w:r>
              <w:rPr>
                <w:b/>
                <w:bCs/>
              </w:rPr>
              <w:t xml:space="preserve">Stage 1 </w:t>
            </w:r>
            <w:r w:rsidRPr="00AD0848">
              <w:rPr>
                <w:b/>
                <w:bCs/>
              </w:rPr>
              <w:t xml:space="preserve">Introduction: </w:t>
            </w:r>
          </w:p>
          <w:p w14:paraId="038C7DE9" w14:textId="77777777" w:rsidR="005402E4" w:rsidRPr="00AD0848" w:rsidRDefault="005402E4" w:rsidP="005402E4">
            <w:pPr>
              <w:pStyle w:val="ListParagraph"/>
              <w:numPr>
                <w:ilvl w:val="0"/>
                <w:numId w:val="6"/>
              </w:numPr>
            </w:pPr>
            <w:r w:rsidRPr="00AD0848">
              <w:t>states the position.</w:t>
            </w:r>
          </w:p>
          <w:p w14:paraId="3FC70BC4" w14:textId="77777777" w:rsidR="005402E4" w:rsidRPr="00AD0848" w:rsidRDefault="005402E4" w:rsidP="005402E4">
            <w:pPr>
              <w:pStyle w:val="ListParagraph"/>
              <w:numPr>
                <w:ilvl w:val="0"/>
                <w:numId w:val="6"/>
              </w:numPr>
            </w:pPr>
            <w:r w:rsidRPr="00AD0848">
              <w:t>very personal. It reads as though the writer is only talking to you, the reader.  How does this technique draw the reader in, so that they want to keep reading?</w:t>
            </w:r>
          </w:p>
          <w:p w14:paraId="521B39EA" w14:textId="77777777" w:rsidR="005402E4" w:rsidRPr="00AD0848" w:rsidRDefault="005402E4" w:rsidP="005402E4">
            <w:pPr>
              <w:pStyle w:val="ListParagraph"/>
              <w:numPr>
                <w:ilvl w:val="0"/>
                <w:numId w:val="6"/>
              </w:numPr>
            </w:pPr>
            <w:r w:rsidRPr="00AD0848">
              <w:t>Present the issue or problem early. Only presented from one point of view. Why?</w:t>
            </w:r>
          </w:p>
          <w:p w14:paraId="7989AC6E" w14:textId="77777777" w:rsidR="005402E4" w:rsidRPr="00011A1C" w:rsidRDefault="005402E4" w:rsidP="005402E4">
            <w:pPr>
              <w:pStyle w:val="ListParagraph"/>
              <w:rPr>
                <w:i/>
                <w:iCs/>
              </w:rPr>
            </w:pPr>
          </w:p>
          <w:p w14:paraId="31A903C7" w14:textId="77777777" w:rsidR="005402E4" w:rsidRPr="005370ED" w:rsidRDefault="005402E4" w:rsidP="005402E4">
            <w:pPr>
              <w:rPr>
                <w:b/>
                <w:bCs/>
              </w:rPr>
            </w:pPr>
            <w:r w:rsidRPr="005370ED">
              <w:rPr>
                <w:b/>
                <w:bCs/>
              </w:rPr>
              <w:t>Stage 2 Body of the Letter</w:t>
            </w:r>
          </w:p>
          <w:p w14:paraId="3C02C109" w14:textId="77777777" w:rsidR="005402E4" w:rsidRPr="005370ED" w:rsidRDefault="005402E4" w:rsidP="005402E4">
            <w:pPr>
              <w:pStyle w:val="ListParagraph"/>
              <w:numPr>
                <w:ilvl w:val="0"/>
                <w:numId w:val="7"/>
              </w:numPr>
            </w:pPr>
            <w:r w:rsidRPr="005370ED">
              <w:t>A call to action and a sense of urgency</w:t>
            </w:r>
          </w:p>
          <w:p w14:paraId="50B444A5" w14:textId="77777777" w:rsidR="005402E4" w:rsidRPr="005370ED" w:rsidRDefault="005402E4" w:rsidP="005402E4">
            <w:pPr>
              <w:pStyle w:val="ListParagraph"/>
              <w:numPr>
                <w:ilvl w:val="0"/>
                <w:numId w:val="7"/>
              </w:numPr>
            </w:pPr>
            <w:r w:rsidRPr="005370ED">
              <w:t xml:space="preserve">Subjective and personal language </w:t>
            </w:r>
          </w:p>
          <w:p w14:paraId="2EBA47A2" w14:textId="77777777" w:rsidR="005402E4" w:rsidRPr="005370ED" w:rsidRDefault="005402E4" w:rsidP="005402E4">
            <w:pPr>
              <w:pStyle w:val="ListParagraph"/>
              <w:numPr>
                <w:ilvl w:val="0"/>
                <w:numId w:val="7"/>
              </w:numPr>
            </w:pPr>
            <w:r w:rsidRPr="005370ED">
              <w:t>One point of view</w:t>
            </w:r>
          </w:p>
          <w:p w14:paraId="3B5AD596" w14:textId="77777777" w:rsidR="005402E4" w:rsidRPr="005370ED" w:rsidRDefault="005402E4" w:rsidP="005402E4">
            <w:pPr>
              <w:pStyle w:val="ListParagraph"/>
              <w:numPr>
                <w:ilvl w:val="0"/>
                <w:numId w:val="7"/>
              </w:numPr>
            </w:pPr>
            <w:r w:rsidRPr="005370ED">
              <w:t>Practical solutions presented as actions - educating, supporting, encouraging etc.</w:t>
            </w:r>
          </w:p>
          <w:p w14:paraId="26C0BD20" w14:textId="77777777" w:rsidR="005402E4" w:rsidRPr="005370ED" w:rsidRDefault="005402E4" w:rsidP="005402E4"/>
          <w:p w14:paraId="4B24421A" w14:textId="77777777" w:rsidR="005402E4" w:rsidRPr="005370ED" w:rsidRDefault="005402E4" w:rsidP="005402E4">
            <w:pPr>
              <w:rPr>
                <w:b/>
                <w:bCs/>
              </w:rPr>
            </w:pPr>
            <w:r w:rsidRPr="005370ED">
              <w:rPr>
                <w:b/>
                <w:bCs/>
              </w:rPr>
              <w:t>Stage 3 Conclusion</w:t>
            </w:r>
          </w:p>
          <w:p w14:paraId="4908B23E" w14:textId="77777777" w:rsidR="005402E4" w:rsidRPr="005370ED" w:rsidRDefault="005402E4" w:rsidP="005402E4">
            <w:pPr>
              <w:pStyle w:val="ListParagraph"/>
              <w:numPr>
                <w:ilvl w:val="0"/>
                <w:numId w:val="8"/>
              </w:numPr>
              <w:rPr>
                <w:b/>
                <w:bCs/>
              </w:rPr>
            </w:pPr>
            <w:r w:rsidRPr="005370ED">
              <w:t xml:space="preserve">Recaps the position </w:t>
            </w:r>
            <w:r w:rsidRPr="005370ED">
              <w:rPr>
                <w:b/>
                <w:bCs/>
              </w:rPr>
              <w:t>we need to work together to preserve habitats.</w:t>
            </w:r>
          </w:p>
          <w:p w14:paraId="6DAAC358" w14:textId="77777777" w:rsidR="005402E4" w:rsidRPr="005370ED" w:rsidRDefault="005402E4" w:rsidP="005402E4">
            <w:pPr>
              <w:pStyle w:val="ListParagraph"/>
              <w:numPr>
                <w:ilvl w:val="0"/>
                <w:numId w:val="8"/>
              </w:numPr>
              <w:rPr>
                <w:b/>
                <w:bCs/>
              </w:rPr>
            </w:pPr>
            <w:r w:rsidRPr="005370ED">
              <w:t xml:space="preserve">Restates the purpose </w:t>
            </w:r>
            <w:r w:rsidRPr="005370ED">
              <w:rPr>
                <w:b/>
                <w:bCs/>
              </w:rPr>
              <w:t>habitat preservation.</w:t>
            </w:r>
          </w:p>
          <w:p w14:paraId="4B150A78" w14:textId="77777777" w:rsidR="005402E4" w:rsidRPr="005370ED" w:rsidRDefault="005402E4" w:rsidP="005402E4">
            <w:pPr>
              <w:pStyle w:val="ListParagraph"/>
              <w:numPr>
                <w:ilvl w:val="0"/>
                <w:numId w:val="8"/>
              </w:numPr>
            </w:pPr>
            <w:r w:rsidRPr="005370ED">
              <w:t>Positive</w:t>
            </w:r>
          </w:p>
          <w:p w14:paraId="013F6F0C" w14:textId="77777777" w:rsidR="005402E4" w:rsidRPr="005370ED" w:rsidRDefault="005402E4" w:rsidP="005402E4">
            <w:pPr>
              <w:pStyle w:val="ListParagraph"/>
              <w:numPr>
                <w:ilvl w:val="0"/>
                <w:numId w:val="8"/>
              </w:numPr>
            </w:pPr>
            <w:r w:rsidRPr="005370ED">
              <w:t>Final call to action</w:t>
            </w:r>
          </w:p>
          <w:p w14:paraId="7993BD7A" w14:textId="77777777" w:rsidR="005402E4" w:rsidRPr="005370ED" w:rsidRDefault="005402E4" w:rsidP="005402E4"/>
          <w:p w14:paraId="180BB077" w14:textId="15270F50" w:rsidR="005402E4" w:rsidRPr="005402E4" w:rsidRDefault="005402E4" w:rsidP="007A13EC">
            <w:r w:rsidRPr="005370ED">
              <w:t>An important feature of the structure of a persuasive text is to repeat the purpose more than once. In fact, this letter repeats the purpose, habitat protection, a</w:t>
            </w:r>
            <w:r>
              <w:t xml:space="preserve">t </w:t>
            </w:r>
            <w:r w:rsidRPr="005370ED">
              <w:lastRenderedPageBreak/>
              <w:t>least 6 times.  It keeps the purpose always in the mind of the reader.</w:t>
            </w:r>
          </w:p>
        </w:tc>
        <w:tc>
          <w:tcPr>
            <w:tcW w:w="4394" w:type="dxa"/>
          </w:tcPr>
          <w:p w14:paraId="743CEFE6" w14:textId="77777777" w:rsidR="005402E4" w:rsidRDefault="005402E4" w:rsidP="005402E4">
            <w:pPr>
              <w:rPr>
                <w:b/>
                <w:bCs/>
              </w:rPr>
            </w:pPr>
            <w:r w:rsidRPr="00B7178B">
              <w:rPr>
                <w:b/>
                <w:bCs/>
              </w:rPr>
              <w:lastRenderedPageBreak/>
              <w:t>Resources:</w:t>
            </w:r>
          </w:p>
          <w:p w14:paraId="60CC3315" w14:textId="77777777" w:rsidR="005402E4" w:rsidRDefault="005402E4" w:rsidP="005402E4">
            <w:r>
              <w:t>Community Action Letter. One copy per student.</w:t>
            </w:r>
          </w:p>
          <w:p w14:paraId="14D08605" w14:textId="77777777" w:rsidR="005402E4" w:rsidRDefault="005402E4" w:rsidP="005402E4">
            <w:r>
              <w:t>A collection of informative and persuasive brochures, some of which are promoting aspects of the Granite Belt.</w:t>
            </w:r>
          </w:p>
          <w:p w14:paraId="1EB23C0B" w14:textId="77777777" w:rsidR="005402E4" w:rsidRDefault="005402E4" w:rsidP="005402E4">
            <w:r>
              <w:t>Examples of persuasive speeches, arguments.</w:t>
            </w:r>
          </w:p>
          <w:p w14:paraId="36B63DC0" w14:textId="77777777" w:rsidR="005402E4" w:rsidRDefault="005402E4" w:rsidP="005402E4"/>
          <w:p w14:paraId="086BBABB" w14:textId="77777777" w:rsidR="005402E4" w:rsidRDefault="005402E4" w:rsidP="005402E4">
            <w:pPr>
              <w:rPr>
                <w:b/>
                <w:bCs/>
              </w:rPr>
            </w:pPr>
          </w:p>
          <w:p w14:paraId="27E75274" w14:textId="77777777" w:rsidR="005402E4" w:rsidRDefault="005402E4" w:rsidP="005402E4">
            <w:pPr>
              <w:rPr>
                <w:b/>
                <w:bCs/>
              </w:rPr>
            </w:pPr>
          </w:p>
          <w:p w14:paraId="705300A8" w14:textId="77777777" w:rsidR="005402E4" w:rsidRDefault="005402E4" w:rsidP="005402E4">
            <w:pPr>
              <w:rPr>
                <w:b/>
                <w:bCs/>
              </w:rPr>
            </w:pPr>
          </w:p>
          <w:p w14:paraId="3B4D290A" w14:textId="77777777" w:rsidR="005402E4" w:rsidRDefault="005402E4" w:rsidP="005402E4">
            <w:pPr>
              <w:rPr>
                <w:b/>
                <w:bCs/>
              </w:rPr>
            </w:pPr>
          </w:p>
          <w:p w14:paraId="1A2C2FCA" w14:textId="77777777" w:rsidR="005402E4" w:rsidRDefault="005402E4" w:rsidP="005402E4">
            <w:pPr>
              <w:rPr>
                <w:b/>
                <w:bCs/>
              </w:rPr>
            </w:pPr>
          </w:p>
          <w:p w14:paraId="2C3212FA" w14:textId="77777777" w:rsidR="005402E4" w:rsidRDefault="005402E4" w:rsidP="005402E4">
            <w:pPr>
              <w:rPr>
                <w:b/>
                <w:bCs/>
              </w:rPr>
            </w:pPr>
          </w:p>
          <w:p w14:paraId="180EDC4F" w14:textId="77777777" w:rsidR="005402E4" w:rsidRDefault="005402E4" w:rsidP="005402E4">
            <w:pPr>
              <w:rPr>
                <w:b/>
                <w:bCs/>
              </w:rPr>
            </w:pPr>
          </w:p>
          <w:p w14:paraId="0D26943A" w14:textId="77777777" w:rsidR="005402E4" w:rsidRDefault="005402E4" w:rsidP="005402E4">
            <w:pPr>
              <w:rPr>
                <w:color w:val="000000" w:themeColor="text1"/>
              </w:rPr>
            </w:pPr>
            <w:r w:rsidRPr="00BB4AA6">
              <w:rPr>
                <w:b/>
                <w:bCs/>
              </w:rPr>
              <w:t>PowerPoint</w:t>
            </w:r>
            <w:r>
              <w:t xml:space="preserve"> Persuasive Text Year 5</w:t>
            </w:r>
          </w:p>
          <w:p w14:paraId="1C111A2A" w14:textId="77777777" w:rsidR="005402E4" w:rsidRPr="008B66C3" w:rsidRDefault="005402E4" w:rsidP="005402E4">
            <w:pPr>
              <w:rPr>
                <w:color w:val="000000" w:themeColor="text1"/>
              </w:rPr>
            </w:pPr>
            <w:r>
              <w:rPr>
                <w:color w:val="000000" w:themeColor="text1"/>
              </w:rPr>
              <w:t xml:space="preserve">The PowerPoint covers </w:t>
            </w:r>
            <w:r w:rsidRPr="005370ED">
              <w:rPr>
                <w:color w:val="000000" w:themeColor="text1"/>
                <w:highlight w:val="yellow"/>
              </w:rPr>
              <w:t xml:space="preserve">language features, </w:t>
            </w:r>
            <w:r>
              <w:rPr>
                <w:color w:val="000000" w:themeColor="text1"/>
                <w:highlight w:val="yellow"/>
              </w:rPr>
              <w:t>structure, s</w:t>
            </w:r>
            <w:r w:rsidRPr="005370ED">
              <w:rPr>
                <w:color w:val="000000" w:themeColor="text1"/>
                <w:highlight w:val="yellow"/>
              </w:rPr>
              <w:t>tages and phases of persuasive text</w:t>
            </w:r>
            <w:r>
              <w:rPr>
                <w:color w:val="000000" w:themeColor="text1"/>
              </w:rPr>
              <w:t xml:space="preserve"> that work together to achieve the purpose of the </w:t>
            </w:r>
            <w:proofErr w:type="gramStart"/>
            <w:r>
              <w:rPr>
                <w:color w:val="000000" w:themeColor="text1"/>
              </w:rPr>
              <w:t>text..</w:t>
            </w:r>
            <w:proofErr w:type="gramEnd"/>
            <w:r>
              <w:rPr>
                <w:color w:val="000000" w:themeColor="text1"/>
              </w:rPr>
              <w:t xml:space="preserve"> </w:t>
            </w:r>
          </w:p>
          <w:p w14:paraId="57256D5C" w14:textId="77777777" w:rsidR="005402E4" w:rsidRDefault="005402E4" w:rsidP="005402E4"/>
          <w:p w14:paraId="51E153CA" w14:textId="77777777" w:rsidR="005402E4" w:rsidRDefault="005402E4" w:rsidP="005402E4"/>
          <w:p w14:paraId="4C583F67" w14:textId="77777777" w:rsidR="005402E4" w:rsidRDefault="005402E4" w:rsidP="005402E4"/>
          <w:p w14:paraId="70853625" w14:textId="77777777" w:rsidR="005402E4" w:rsidRDefault="005402E4" w:rsidP="005402E4">
            <w:pPr>
              <w:rPr>
                <w:b/>
                <w:bCs/>
              </w:rPr>
            </w:pPr>
            <w:r w:rsidRPr="00EE1623">
              <w:rPr>
                <w:b/>
                <w:bCs/>
              </w:rPr>
              <w:t>Vocabulary</w:t>
            </w:r>
            <w:r>
              <w:rPr>
                <w:b/>
                <w:bCs/>
              </w:rPr>
              <w:t xml:space="preserve">: </w:t>
            </w:r>
          </w:p>
          <w:p w14:paraId="417B2094" w14:textId="77777777" w:rsidR="005402E4" w:rsidRPr="00EE1623" w:rsidRDefault="005402E4" w:rsidP="005402E4">
            <w:r w:rsidRPr="00EE1623">
              <w:t xml:space="preserve">purpose, structure, stage, </w:t>
            </w:r>
            <w:r>
              <w:t xml:space="preserve">language features, phases, brochure, sign, poster, information, informative, text </w:t>
            </w:r>
            <w:r>
              <w:lastRenderedPageBreak/>
              <w:t>type, features, text, persuade, persuasive, argue, argument, emotion, point of view.</w:t>
            </w:r>
          </w:p>
          <w:p w14:paraId="2B9DA06A" w14:textId="77777777" w:rsidR="005402E4" w:rsidRDefault="005402E4" w:rsidP="005402E4"/>
          <w:p w14:paraId="591FC365" w14:textId="77777777" w:rsidR="005402E4" w:rsidRDefault="005402E4" w:rsidP="005402E4">
            <w:pPr>
              <w:rPr>
                <w:b/>
                <w:bCs/>
              </w:rPr>
            </w:pPr>
          </w:p>
          <w:p w14:paraId="3297DF12" w14:textId="77777777" w:rsidR="005402E4" w:rsidRDefault="005402E4" w:rsidP="005402E4">
            <w:pPr>
              <w:rPr>
                <w:b/>
                <w:bCs/>
              </w:rPr>
            </w:pPr>
          </w:p>
          <w:p w14:paraId="0755862A" w14:textId="77777777" w:rsidR="005402E4" w:rsidRDefault="005402E4" w:rsidP="005402E4">
            <w:pPr>
              <w:rPr>
                <w:b/>
                <w:bCs/>
              </w:rPr>
            </w:pPr>
          </w:p>
          <w:p w14:paraId="7708BDD0" w14:textId="77777777" w:rsidR="005402E4" w:rsidRDefault="005402E4" w:rsidP="005402E4">
            <w:pPr>
              <w:rPr>
                <w:b/>
                <w:bCs/>
              </w:rPr>
            </w:pPr>
          </w:p>
          <w:p w14:paraId="2566DC7C" w14:textId="77777777" w:rsidR="005402E4" w:rsidRDefault="005402E4" w:rsidP="005402E4">
            <w:pPr>
              <w:rPr>
                <w:color w:val="7030A0"/>
              </w:rPr>
            </w:pPr>
          </w:p>
          <w:p w14:paraId="762547B4" w14:textId="77777777" w:rsidR="005402E4" w:rsidRDefault="005402E4" w:rsidP="005402E4">
            <w:pPr>
              <w:rPr>
                <w:color w:val="7030A0"/>
              </w:rPr>
            </w:pPr>
          </w:p>
          <w:p w14:paraId="0F3CA93F" w14:textId="77777777" w:rsidR="005402E4" w:rsidRDefault="005402E4" w:rsidP="005402E4">
            <w:pPr>
              <w:tabs>
                <w:tab w:val="left" w:pos="1067"/>
              </w:tabs>
            </w:pPr>
            <w:hyperlink r:id="rId15" w:history="1">
              <w:r w:rsidRPr="007A5A6A">
                <w:rPr>
                  <w:rStyle w:val="Hyperlink"/>
                </w:rPr>
                <w:t>https://www.youtube.com/watch?v=keOaQm6RpBg</w:t>
              </w:r>
            </w:hyperlink>
          </w:p>
          <w:p w14:paraId="25359C3F" w14:textId="77777777" w:rsidR="005402E4" w:rsidRDefault="005402E4" w:rsidP="005402E4">
            <w:pPr>
              <w:tabs>
                <w:tab w:val="left" w:pos="1067"/>
              </w:tabs>
            </w:pPr>
            <w:r>
              <w:t>Ed Sheeran’s Heinz Commercial</w:t>
            </w:r>
          </w:p>
          <w:p w14:paraId="14B7E5DF" w14:textId="77777777" w:rsidR="005402E4" w:rsidRDefault="005402E4" w:rsidP="005402E4">
            <w:pPr>
              <w:tabs>
                <w:tab w:val="left" w:pos="1067"/>
              </w:tabs>
            </w:pPr>
            <w:r>
              <w:t>1m 19s</w:t>
            </w:r>
          </w:p>
          <w:p w14:paraId="6DFA4C57" w14:textId="77777777" w:rsidR="005402E4" w:rsidRDefault="005402E4" w:rsidP="005402E4">
            <w:pPr>
              <w:tabs>
                <w:tab w:val="left" w:pos="1067"/>
              </w:tabs>
            </w:pPr>
          </w:p>
          <w:p w14:paraId="364F8584" w14:textId="77777777" w:rsidR="005402E4" w:rsidRDefault="005402E4" w:rsidP="005402E4">
            <w:pPr>
              <w:tabs>
                <w:tab w:val="left" w:pos="1067"/>
              </w:tabs>
            </w:pPr>
            <w:hyperlink r:id="rId16" w:history="1">
              <w:r w:rsidRPr="00D2075D">
                <w:rPr>
                  <w:rStyle w:val="Hyperlink"/>
                </w:rPr>
                <w:t>https://www.youtube.com/watch?v=f_Qr8SXxzQc</w:t>
              </w:r>
            </w:hyperlink>
          </w:p>
          <w:p w14:paraId="23C1DF9D" w14:textId="77777777" w:rsidR="005402E4" w:rsidRDefault="005402E4" w:rsidP="005402E4">
            <w:pPr>
              <w:tabs>
                <w:tab w:val="left" w:pos="1067"/>
              </w:tabs>
            </w:pPr>
            <w:r>
              <w:t>Nike Commercial</w:t>
            </w:r>
          </w:p>
          <w:p w14:paraId="5FAC4886" w14:textId="77777777" w:rsidR="005402E4" w:rsidRDefault="005402E4" w:rsidP="005402E4">
            <w:pPr>
              <w:tabs>
                <w:tab w:val="left" w:pos="1067"/>
              </w:tabs>
            </w:pPr>
            <w:r>
              <w:t>1m 52s</w:t>
            </w:r>
          </w:p>
          <w:p w14:paraId="6F672940" w14:textId="77777777" w:rsidR="005402E4" w:rsidRDefault="005402E4" w:rsidP="005402E4">
            <w:pPr>
              <w:tabs>
                <w:tab w:val="left" w:pos="1067"/>
              </w:tabs>
            </w:pPr>
          </w:p>
          <w:p w14:paraId="63A65DA8" w14:textId="77777777" w:rsidR="005402E4" w:rsidRDefault="005402E4" w:rsidP="005402E4">
            <w:pPr>
              <w:tabs>
                <w:tab w:val="left" w:pos="1067"/>
              </w:tabs>
            </w:pPr>
            <w:hyperlink r:id="rId17" w:history="1">
              <w:r w:rsidRPr="00D2075D">
                <w:rPr>
                  <w:rStyle w:val="Hyperlink"/>
                </w:rPr>
                <w:t>https://www.youtube.com/watch?v=eOMhOjgNd7Q</w:t>
              </w:r>
            </w:hyperlink>
          </w:p>
          <w:p w14:paraId="0063D4F8" w14:textId="77777777" w:rsidR="005402E4" w:rsidRDefault="005402E4" w:rsidP="005402E4">
            <w:pPr>
              <w:tabs>
                <w:tab w:val="left" w:pos="1067"/>
              </w:tabs>
            </w:pPr>
            <w:r>
              <w:t>Open that Coca Cola commercial</w:t>
            </w:r>
          </w:p>
          <w:p w14:paraId="10EDE6E5" w14:textId="77777777" w:rsidR="005402E4" w:rsidRDefault="005402E4" w:rsidP="005402E4">
            <w:pPr>
              <w:tabs>
                <w:tab w:val="left" w:pos="1067"/>
              </w:tabs>
            </w:pPr>
            <w:r>
              <w:t>2m 12s</w:t>
            </w:r>
          </w:p>
          <w:p w14:paraId="11BF8689" w14:textId="77777777" w:rsidR="005402E4" w:rsidRDefault="005402E4" w:rsidP="005402E4">
            <w:pPr>
              <w:rPr>
                <w:b/>
                <w:bCs/>
                <w:color w:val="7030A0"/>
              </w:rPr>
            </w:pPr>
            <w:r w:rsidRPr="00BB4AA6">
              <w:rPr>
                <w:b/>
                <w:bCs/>
                <w:color w:val="7030A0"/>
              </w:rPr>
              <w:t xml:space="preserve">Examples of persuasion in advertising. </w:t>
            </w:r>
          </w:p>
          <w:p w14:paraId="7B98DF1C" w14:textId="77777777" w:rsidR="005402E4" w:rsidRPr="00BB4AA6" w:rsidRDefault="005402E4" w:rsidP="005402E4">
            <w:pPr>
              <w:rPr>
                <w:b/>
                <w:bCs/>
                <w:color w:val="7030A0"/>
              </w:rPr>
            </w:pPr>
            <w:r w:rsidRPr="00BB4AA6">
              <w:rPr>
                <w:b/>
                <w:bCs/>
                <w:color w:val="7030A0"/>
              </w:rPr>
              <w:t>Challenge: Find any facts or evidence related to the value of the product.</w:t>
            </w:r>
          </w:p>
          <w:p w14:paraId="32B4210D" w14:textId="77777777" w:rsidR="005402E4" w:rsidRDefault="005402E4" w:rsidP="005402E4">
            <w:pPr>
              <w:rPr>
                <w:color w:val="7030A0"/>
              </w:rPr>
            </w:pPr>
          </w:p>
          <w:p w14:paraId="4364C0B8" w14:textId="77777777" w:rsidR="005402E4" w:rsidRDefault="005402E4" w:rsidP="005402E4">
            <w:pPr>
              <w:rPr>
                <w:color w:val="7030A0"/>
              </w:rPr>
            </w:pPr>
          </w:p>
          <w:p w14:paraId="3A2E715E" w14:textId="77777777" w:rsidR="005402E4" w:rsidRDefault="005402E4" w:rsidP="005402E4">
            <w:pPr>
              <w:rPr>
                <w:color w:val="7030A0"/>
              </w:rPr>
            </w:pPr>
          </w:p>
          <w:p w14:paraId="137D80CD" w14:textId="77777777" w:rsidR="00F63006" w:rsidRPr="00494DCB" w:rsidRDefault="00F63006" w:rsidP="007A7751">
            <w:pPr>
              <w:tabs>
                <w:tab w:val="left" w:pos="1067"/>
              </w:tabs>
            </w:pPr>
          </w:p>
        </w:tc>
        <w:tc>
          <w:tcPr>
            <w:tcW w:w="2627" w:type="dxa"/>
          </w:tcPr>
          <w:p w14:paraId="50C2FB75" w14:textId="77777777" w:rsidR="009707D2" w:rsidRPr="00494DCB" w:rsidRDefault="009707D2" w:rsidP="009B25F0">
            <w:pPr>
              <w:rPr>
                <w:i/>
                <w:iCs/>
              </w:rPr>
            </w:pPr>
          </w:p>
          <w:p w14:paraId="0C145C71" w14:textId="77777777" w:rsidR="005402E4" w:rsidRDefault="005402E4" w:rsidP="005402E4">
            <w:r>
              <w:t>The Year 4unit covers the structure and language features and stages of text types, so begin with those lessons if required.</w:t>
            </w:r>
          </w:p>
          <w:p w14:paraId="042B1BCB" w14:textId="77777777" w:rsidR="005402E4" w:rsidRDefault="005402E4" w:rsidP="005402E4"/>
          <w:p w14:paraId="04D5EBD4" w14:textId="77777777" w:rsidR="005402E4" w:rsidRDefault="005402E4" w:rsidP="005402E4"/>
          <w:p w14:paraId="33EEFB05" w14:textId="77777777" w:rsidR="005402E4" w:rsidRPr="008B66C3" w:rsidRDefault="005402E4" w:rsidP="005402E4">
            <w:r w:rsidRPr="008B66C3">
              <w:t xml:space="preserve">Add/remove information </w:t>
            </w:r>
            <w:r>
              <w:t xml:space="preserve">and texts </w:t>
            </w:r>
            <w:r w:rsidRPr="008B66C3">
              <w:t>in the PowerPoint to suit your lessons.</w:t>
            </w:r>
          </w:p>
          <w:p w14:paraId="2CBEEF4C" w14:textId="77777777" w:rsidR="005402E4" w:rsidRDefault="005402E4" w:rsidP="005402E4"/>
          <w:p w14:paraId="34EE5992" w14:textId="77777777" w:rsidR="005402E4" w:rsidRDefault="005402E4" w:rsidP="005402E4"/>
          <w:p w14:paraId="0BEDA02A" w14:textId="77777777" w:rsidR="005402E4" w:rsidRDefault="005402E4" w:rsidP="005402E4"/>
          <w:p w14:paraId="700E3D1D" w14:textId="77777777" w:rsidR="005402E4" w:rsidRDefault="005402E4" w:rsidP="005402E4"/>
          <w:p w14:paraId="00AF502C" w14:textId="77777777" w:rsidR="005402E4" w:rsidRDefault="005402E4" w:rsidP="005402E4"/>
          <w:p w14:paraId="76BC06BE" w14:textId="77777777" w:rsidR="005402E4" w:rsidRDefault="005402E4" w:rsidP="005402E4"/>
          <w:p w14:paraId="25114F0F" w14:textId="77777777" w:rsidR="005402E4" w:rsidRDefault="005402E4" w:rsidP="005402E4"/>
          <w:p w14:paraId="7C48D1B0" w14:textId="77777777" w:rsidR="005402E4" w:rsidRDefault="005402E4" w:rsidP="005402E4"/>
          <w:p w14:paraId="1419B248" w14:textId="77777777" w:rsidR="005402E4" w:rsidRDefault="005402E4" w:rsidP="005402E4"/>
          <w:p w14:paraId="01AC372B" w14:textId="77777777" w:rsidR="005402E4" w:rsidRDefault="005402E4" w:rsidP="005402E4"/>
          <w:p w14:paraId="47270751" w14:textId="77777777" w:rsidR="005402E4" w:rsidRDefault="005402E4" w:rsidP="005402E4"/>
          <w:p w14:paraId="0E12BB31" w14:textId="77777777" w:rsidR="005402E4" w:rsidRDefault="005402E4" w:rsidP="005402E4"/>
          <w:p w14:paraId="50804A91" w14:textId="77777777" w:rsidR="005402E4" w:rsidRDefault="005402E4" w:rsidP="005402E4"/>
          <w:p w14:paraId="3D4BD1DD" w14:textId="77777777" w:rsidR="005402E4" w:rsidRDefault="005402E4" w:rsidP="005402E4"/>
          <w:p w14:paraId="543B2763" w14:textId="77777777" w:rsidR="005402E4" w:rsidRDefault="005402E4" w:rsidP="005402E4"/>
          <w:p w14:paraId="7673EDE3" w14:textId="77777777" w:rsidR="005402E4" w:rsidRDefault="005402E4" w:rsidP="005402E4"/>
          <w:p w14:paraId="5CA09F98" w14:textId="77777777" w:rsidR="005402E4" w:rsidRDefault="005402E4" w:rsidP="005402E4"/>
          <w:p w14:paraId="354BD83F" w14:textId="77777777" w:rsidR="005402E4" w:rsidRDefault="005402E4" w:rsidP="005402E4"/>
          <w:p w14:paraId="3E9B9E41" w14:textId="77777777" w:rsidR="005402E4" w:rsidRDefault="005402E4" w:rsidP="005402E4"/>
          <w:p w14:paraId="394D4B6D" w14:textId="77777777" w:rsidR="005402E4" w:rsidRDefault="005402E4" w:rsidP="005402E4"/>
          <w:p w14:paraId="4D7E47D3" w14:textId="77777777" w:rsidR="005402E4" w:rsidRDefault="005402E4" w:rsidP="005402E4"/>
          <w:p w14:paraId="1F12912C" w14:textId="77777777" w:rsidR="005402E4" w:rsidRDefault="005402E4" w:rsidP="005402E4"/>
          <w:p w14:paraId="1B30BE05" w14:textId="77777777" w:rsidR="005402E4" w:rsidRDefault="005402E4" w:rsidP="005402E4"/>
          <w:p w14:paraId="0A1FDFBD" w14:textId="77777777" w:rsidR="005402E4" w:rsidRDefault="005402E4" w:rsidP="005402E4"/>
          <w:p w14:paraId="6C582BF2" w14:textId="77777777" w:rsidR="005402E4" w:rsidRDefault="005402E4" w:rsidP="005402E4"/>
          <w:p w14:paraId="051FA03D" w14:textId="77777777" w:rsidR="005402E4" w:rsidRDefault="005402E4" w:rsidP="005402E4"/>
          <w:p w14:paraId="70A5065B" w14:textId="77777777" w:rsidR="005402E4" w:rsidRDefault="005402E4" w:rsidP="005402E4"/>
          <w:p w14:paraId="279FB867" w14:textId="77777777" w:rsidR="005402E4" w:rsidRDefault="005402E4" w:rsidP="005402E4"/>
          <w:p w14:paraId="752261C7" w14:textId="77777777" w:rsidR="005402E4" w:rsidRDefault="005402E4" w:rsidP="005402E4"/>
          <w:p w14:paraId="0AE8CA2B" w14:textId="77777777" w:rsidR="005402E4" w:rsidRDefault="005402E4" w:rsidP="005402E4"/>
          <w:p w14:paraId="6E90A30D" w14:textId="77777777" w:rsidR="005402E4" w:rsidRDefault="005402E4" w:rsidP="005402E4"/>
          <w:p w14:paraId="59663DD1" w14:textId="77777777" w:rsidR="005402E4" w:rsidRDefault="005402E4" w:rsidP="005402E4"/>
          <w:p w14:paraId="38794E48" w14:textId="77777777" w:rsidR="005402E4" w:rsidRDefault="005402E4" w:rsidP="005402E4"/>
          <w:p w14:paraId="09FDFDC6" w14:textId="77777777" w:rsidR="005402E4" w:rsidRDefault="005402E4" w:rsidP="005402E4"/>
          <w:p w14:paraId="6287B2AF" w14:textId="77777777" w:rsidR="005402E4" w:rsidRDefault="005402E4" w:rsidP="005402E4"/>
          <w:p w14:paraId="21F7F06F" w14:textId="77777777" w:rsidR="005402E4" w:rsidRDefault="005402E4" w:rsidP="005402E4"/>
          <w:p w14:paraId="1C0424D5" w14:textId="77777777" w:rsidR="005402E4" w:rsidRDefault="005402E4" w:rsidP="005402E4"/>
          <w:p w14:paraId="02ED95C5" w14:textId="77777777" w:rsidR="005402E4" w:rsidRDefault="005402E4" w:rsidP="005402E4"/>
          <w:p w14:paraId="1CD92480" w14:textId="77777777" w:rsidR="005402E4" w:rsidRDefault="005402E4" w:rsidP="005402E4"/>
          <w:p w14:paraId="04ED7619" w14:textId="77777777" w:rsidR="005402E4" w:rsidRDefault="005402E4" w:rsidP="005402E4"/>
          <w:p w14:paraId="18DF57E7" w14:textId="77777777" w:rsidR="005402E4" w:rsidRDefault="005402E4" w:rsidP="005402E4"/>
          <w:p w14:paraId="541F796A" w14:textId="77777777" w:rsidR="005402E4" w:rsidRDefault="005402E4" w:rsidP="005402E4"/>
          <w:p w14:paraId="4B68D361" w14:textId="77777777" w:rsidR="005402E4" w:rsidRDefault="005402E4" w:rsidP="005402E4"/>
          <w:p w14:paraId="0B1FAF10" w14:textId="77777777" w:rsidR="005402E4" w:rsidRDefault="005402E4" w:rsidP="005402E4"/>
          <w:p w14:paraId="5D047413" w14:textId="77777777" w:rsidR="005402E4" w:rsidRDefault="005402E4" w:rsidP="005402E4"/>
          <w:p w14:paraId="21B9D0B7" w14:textId="77777777" w:rsidR="005402E4" w:rsidRDefault="005402E4" w:rsidP="005402E4"/>
          <w:p w14:paraId="4A8D70BD" w14:textId="77777777" w:rsidR="005402E4" w:rsidRDefault="005402E4" w:rsidP="005402E4"/>
          <w:p w14:paraId="6335A02D" w14:textId="77777777" w:rsidR="00631283" w:rsidRPr="00494DCB" w:rsidRDefault="00631283" w:rsidP="007A13EC"/>
        </w:tc>
      </w:tr>
      <w:tr w:rsidR="007A13EC" w14:paraId="28036E65" w14:textId="77777777" w:rsidTr="00494DCB">
        <w:trPr>
          <w:trHeight w:val="65"/>
        </w:trPr>
        <w:tc>
          <w:tcPr>
            <w:tcW w:w="2370" w:type="dxa"/>
          </w:tcPr>
          <w:p w14:paraId="2CED588A" w14:textId="77777777" w:rsidR="007A13EC" w:rsidRPr="00AD0848" w:rsidRDefault="007A13EC" w:rsidP="005402E4">
            <w:pPr>
              <w:rPr>
                <w:b/>
                <w:bCs/>
              </w:rPr>
            </w:pPr>
          </w:p>
        </w:tc>
        <w:tc>
          <w:tcPr>
            <w:tcW w:w="5979" w:type="dxa"/>
          </w:tcPr>
          <w:p w14:paraId="4FAAEBF1" w14:textId="77777777" w:rsidR="007A13EC" w:rsidRPr="005370ED" w:rsidRDefault="007A13EC" w:rsidP="007A13EC">
            <w:pPr>
              <w:rPr>
                <w:b/>
                <w:bCs/>
              </w:rPr>
            </w:pPr>
            <w:r w:rsidRPr="005370ED">
              <w:rPr>
                <w:b/>
                <w:bCs/>
              </w:rPr>
              <w:t>Follow up: Comprehension Activity</w:t>
            </w:r>
          </w:p>
          <w:p w14:paraId="6B2A5CE8" w14:textId="77777777" w:rsidR="007A13EC" w:rsidRPr="006E3B11" w:rsidRDefault="007A13EC" w:rsidP="007A13EC">
            <w:pPr>
              <w:rPr>
                <w:b/>
                <w:bCs/>
                <w:sz w:val="18"/>
                <w:szCs w:val="18"/>
              </w:rPr>
            </w:pPr>
            <w:r w:rsidRPr="005370ED">
              <w:t xml:space="preserve">Students work individually or in pairs. Give half the class the argument against homework and the other half the argument for homework. </w:t>
            </w:r>
          </w:p>
          <w:p w14:paraId="533B20BF" w14:textId="77777777" w:rsidR="007A13EC" w:rsidRPr="005370ED" w:rsidRDefault="007A13EC" w:rsidP="007A13EC"/>
          <w:p w14:paraId="1E6431F4" w14:textId="77777777" w:rsidR="007A13EC" w:rsidRPr="005370ED" w:rsidRDefault="007A13EC" w:rsidP="007A13EC">
            <w:r w:rsidRPr="005370ED">
              <w:t xml:space="preserve">Once they have completed the comprehension questions, have them pair up so that each pair </w:t>
            </w:r>
            <w:r>
              <w:t>h</w:t>
            </w:r>
            <w:r w:rsidRPr="005370ED">
              <w:t>as both arguments. Allow time for the pairs to compare the arguments and their responses.</w:t>
            </w:r>
          </w:p>
          <w:p w14:paraId="04DD2D12" w14:textId="77777777" w:rsidR="007A13EC" w:rsidRPr="005370ED" w:rsidRDefault="007A13EC" w:rsidP="007A13EC"/>
          <w:p w14:paraId="3416AD55" w14:textId="77777777" w:rsidR="007A13EC" w:rsidRPr="005370ED" w:rsidRDefault="007A13EC" w:rsidP="007A13EC">
            <w:r w:rsidRPr="005370ED">
              <w:t>As a whole class discuss known and other language features of persuasive texts. For example</w:t>
            </w:r>
          </w:p>
          <w:p w14:paraId="65046CA5" w14:textId="77777777" w:rsidR="007A13EC" w:rsidRPr="005370ED" w:rsidRDefault="007A13EC" w:rsidP="007A13EC">
            <w:pPr>
              <w:pStyle w:val="ListParagraph"/>
              <w:numPr>
                <w:ilvl w:val="0"/>
                <w:numId w:val="9"/>
              </w:numPr>
            </w:pPr>
            <w:r w:rsidRPr="005370ED">
              <w:t xml:space="preserve">The use of the Rule of 3 (3 adjectives or phrases used together to emphasise a point) and alliteration. </w:t>
            </w:r>
          </w:p>
          <w:p w14:paraId="75C8DCD1" w14:textId="77777777" w:rsidR="007A13EC" w:rsidRPr="005370ED" w:rsidRDefault="007A13EC" w:rsidP="007A13EC">
            <w:pPr>
              <w:pStyle w:val="ListParagraph"/>
              <w:numPr>
                <w:ilvl w:val="0"/>
                <w:numId w:val="9"/>
              </w:numPr>
            </w:pPr>
            <w:r w:rsidRPr="005370ED">
              <w:t>Rhetorical questions asked for effect.</w:t>
            </w:r>
          </w:p>
          <w:p w14:paraId="35CC26D4" w14:textId="77777777" w:rsidR="007A13EC" w:rsidRPr="005370ED" w:rsidRDefault="007A13EC" w:rsidP="007A13EC">
            <w:pPr>
              <w:pStyle w:val="ListParagraph"/>
              <w:numPr>
                <w:ilvl w:val="0"/>
                <w:numId w:val="9"/>
              </w:numPr>
            </w:pPr>
            <w:r w:rsidRPr="005370ED">
              <w:t>Language such as “furthermore” that sequences ideas and builds the argument.</w:t>
            </w:r>
          </w:p>
          <w:p w14:paraId="73FA51E1" w14:textId="77777777" w:rsidR="007A13EC" w:rsidRPr="005370ED" w:rsidRDefault="007A13EC" w:rsidP="007A13EC">
            <w:pPr>
              <w:pStyle w:val="ListParagraph"/>
              <w:numPr>
                <w:ilvl w:val="0"/>
                <w:numId w:val="9"/>
              </w:numPr>
            </w:pPr>
            <w:r w:rsidRPr="005370ED">
              <w:t>Modality</w:t>
            </w:r>
          </w:p>
          <w:p w14:paraId="65240DC9" w14:textId="77777777" w:rsidR="007A13EC" w:rsidRPr="005370ED" w:rsidRDefault="007A13EC" w:rsidP="007A13EC">
            <w:pPr>
              <w:pStyle w:val="ListParagraph"/>
              <w:numPr>
                <w:ilvl w:val="0"/>
                <w:numId w:val="9"/>
              </w:numPr>
            </w:pPr>
            <w:r w:rsidRPr="005370ED">
              <w:t>What could have made each argument stronger? Data and information? Real life examples?</w:t>
            </w:r>
          </w:p>
          <w:p w14:paraId="3331CB56" w14:textId="77777777" w:rsidR="007A13EC" w:rsidRPr="005370ED" w:rsidRDefault="007A13EC" w:rsidP="007A13EC"/>
          <w:p w14:paraId="18526AA0" w14:textId="77777777" w:rsidR="007A13EC" w:rsidRDefault="007A13EC" w:rsidP="007A13EC">
            <w:r w:rsidRPr="005370ED">
              <w:t xml:space="preserve">In addition, compare the two arguments, to see what the other has </w:t>
            </w:r>
            <w:r w:rsidRPr="005370ED">
              <w:rPr>
                <w:b/>
                <w:bCs/>
              </w:rPr>
              <w:t>left out</w:t>
            </w:r>
            <w:r w:rsidRPr="005370ED">
              <w:t>, to make their persuasive writing even stronger.</w:t>
            </w:r>
          </w:p>
          <w:p w14:paraId="2CD1416F" w14:textId="77777777" w:rsidR="007A13EC" w:rsidRPr="005370ED" w:rsidRDefault="007A13EC" w:rsidP="007A13EC"/>
          <w:p w14:paraId="72C819D6" w14:textId="77777777" w:rsidR="007A13EC" w:rsidRPr="005370ED" w:rsidRDefault="007A13EC" w:rsidP="007A13EC">
            <w:r w:rsidRPr="005370ED">
              <w:rPr>
                <w:b/>
                <w:bCs/>
              </w:rPr>
              <w:t xml:space="preserve">Ask:  </w:t>
            </w:r>
            <w:r w:rsidRPr="005370ED">
              <w:t>What do you think about this topic?</w:t>
            </w:r>
            <w:r w:rsidRPr="005370ED">
              <w:rPr>
                <w:b/>
                <w:bCs/>
              </w:rPr>
              <w:t xml:space="preserve">  </w:t>
            </w:r>
            <w:r w:rsidRPr="005370ED">
              <w:t>Why?</w:t>
            </w:r>
          </w:p>
          <w:p w14:paraId="019410C5" w14:textId="77777777" w:rsidR="007A13EC" w:rsidRPr="006E3B11" w:rsidRDefault="007A13EC" w:rsidP="007A13EC">
            <w:r w:rsidRPr="005370ED">
              <w:rPr>
                <w:b/>
                <w:bCs/>
              </w:rPr>
              <w:lastRenderedPageBreak/>
              <w:t>Ask:  Why is it important to be able to tell the difference between information texts and persuasive texts</w:t>
            </w:r>
            <w:r w:rsidRPr="005370ED">
              <w:t>?  Discuss in Learning Teams, with someone taking notes. Follow with whole class discussion.</w:t>
            </w:r>
          </w:p>
          <w:p w14:paraId="286A7E1A" w14:textId="77777777" w:rsidR="007A13EC" w:rsidRPr="00011A1C" w:rsidRDefault="007A13EC" w:rsidP="005402E4">
            <w:pPr>
              <w:rPr>
                <w:i/>
                <w:iCs/>
              </w:rPr>
            </w:pPr>
          </w:p>
        </w:tc>
        <w:tc>
          <w:tcPr>
            <w:tcW w:w="4394" w:type="dxa"/>
          </w:tcPr>
          <w:p w14:paraId="622BDDDA" w14:textId="77777777" w:rsidR="007A13EC" w:rsidRPr="006E3B11" w:rsidRDefault="007A13EC" w:rsidP="007A13EC">
            <w:pPr>
              <w:rPr>
                <w:color w:val="FF0000"/>
              </w:rPr>
            </w:pPr>
            <w:r w:rsidRPr="006E3B11">
              <w:rPr>
                <w:color w:val="FF0000"/>
              </w:rPr>
              <w:lastRenderedPageBreak/>
              <w:t>(See lesson activities folder)</w:t>
            </w:r>
          </w:p>
          <w:p w14:paraId="47EAD77A" w14:textId="77777777" w:rsidR="007A13EC" w:rsidRDefault="007A13EC" w:rsidP="007A13EC">
            <w:pPr>
              <w:rPr>
                <w:color w:val="7030A0"/>
              </w:rPr>
            </w:pPr>
          </w:p>
          <w:p w14:paraId="175930A6" w14:textId="77777777" w:rsidR="007A13EC" w:rsidRDefault="007A13EC" w:rsidP="007A13EC">
            <w:pPr>
              <w:rPr>
                <w:color w:val="7030A0"/>
              </w:rPr>
            </w:pPr>
          </w:p>
          <w:p w14:paraId="53AC152A" w14:textId="77777777" w:rsidR="007A13EC" w:rsidRDefault="007A13EC" w:rsidP="007A13EC">
            <w:pPr>
              <w:rPr>
                <w:color w:val="7030A0"/>
              </w:rPr>
            </w:pPr>
          </w:p>
          <w:p w14:paraId="0BB4C354" w14:textId="77777777" w:rsidR="007A13EC" w:rsidRDefault="007A13EC" w:rsidP="007A13EC">
            <w:pPr>
              <w:rPr>
                <w:color w:val="7030A0"/>
              </w:rPr>
            </w:pPr>
          </w:p>
          <w:p w14:paraId="30B6238A" w14:textId="77777777" w:rsidR="007A13EC" w:rsidRDefault="007A13EC" w:rsidP="007A13EC">
            <w:pPr>
              <w:rPr>
                <w:color w:val="7030A0"/>
              </w:rPr>
            </w:pPr>
          </w:p>
          <w:p w14:paraId="567E3D8C" w14:textId="77777777" w:rsidR="007A13EC" w:rsidRDefault="007A13EC" w:rsidP="007A13EC">
            <w:pPr>
              <w:rPr>
                <w:color w:val="7030A0"/>
              </w:rPr>
            </w:pPr>
          </w:p>
          <w:p w14:paraId="440C0A96" w14:textId="77777777" w:rsidR="007A13EC" w:rsidRDefault="007A13EC" w:rsidP="007A13EC">
            <w:pPr>
              <w:rPr>
                <w:color w:val="7030A0"/>
              </w:rPr>
            </w:pPr>
          </w:p>
          <w:p w14:paraId="1CFEF775" w14:textId="77777777" w:rsidR="007A13EC" w:rsidRDefault="007A13EC" w:rsidP="007A13EC">
            <w:pPr>
              <w:rPr>
                <w:color w:val="7030A0"/>
              </w:rPr>
            </w:pPr>
          </w:p>
          <w:p w14:paraId="7C680A9C" w14:textId="77777777" w:rsidR="007A13EC" w:rsidRDefault="007A13EC" w:rsidP="007A13EC">
            <w:pPr>
              <w:rPr>
                <w:color w:val="7030A0"/>
              </w:rPr>
            </w:pPr>
          </w:p>
          <w:p w14:paraId="3E6BEAF9" w14:textId="77777777" w:rsidR="007A13EC" w:rsidRDefault="007A13EC" w:rsidP="007A13EC">
            <w:pPr>
              <w:rPr>
                <w:color w:val="7030A0"/>
              </w:rPr>
            </w:pPr>
          </w:p>
          <w:p w14:paraId="4D22264D" w14:textId="77777777" w:rsidR="007A13EC" w:rsidRDefault="007A13EC" w:rsidP="007A13EC">
            <w:pPr>
              <w:rPr>
                <w:color w:val="7030A0"/>
              </w:rPr>
            </w:pPr>
          </w:p>
          <w:p w14:paraId="32243BA1" w14:textId="77777777" w:rsidR="007A13EC" w:rsidRDefault="007A13EC" w:rsidP="007A13EC">
            <w:pPr>
              <w:rPr>
                <w:color w:val="7030A0"/>
              </w:rPr>
            </w:pPr>
          </w:p>
          <w:p w14:paraId="3310594B" w14:textId="77777777" w:rsidR="007A13EC" w:rsidRDefault="007A13EC" w:rsidP="007A13EC">
            <w:pPr>
              <w:rPr>
                <w:color w:val="7030A0"/>
              </w:rPr>
            </w:pPr>
          </w:p>
          <w:p w14:paraId="153E68DE" w14:textId="77777777" w:rsidR="007A13EC" w:rsidRDefault="007A13EC" w:rsidP="007A13EC">
            <w:pPr>
              <w:rPr>
                <w:color w:val="7030A0"/>
              </w:rPr>
            </w:pPr>
          </w:p>
          <w:p w14:paraId="1649BF3A" w14:textId="77777777" w:rsidR="007A13EC" w:rsidRDefault="007A13EC" w:rsidP="007A13EC">
            <w:pPr>
              <w:rPr>
                <w:color w:val="7030A0"/>
              </w:rPr>
            </w:pPr>
          </w:p>
          <w:p w14:paraId="2639DEDA" w14:textId="77777777" w:rsidR="007A13EC" w:rsidRPr="001B03C8" w:rsidRDefault="007A13EC" w:rsidP="007A13EC">
            <w:pPr>
              <w:rPr>
                <w:color w:val="000000" w:themeColor="text1"/>
              </w:rPr>
            </w:pPr>
            <w:r w:rsidRPr="001B03C8">
              <w:rPr>
                <w:b/>
                <w:bCs/>
                <w:color w:val="000000" w:themeColor="text1"/>
              </w:rPr>
              <w:t>Brochures and Information Reports PowerPoint:</w:t>
            </w:r>
            <w:r w:rsidRPr="001B03C8">
              <w:rPr>
                <w:color w:val="000000" w:themeColor="text1"/>
              </w:rPr>
              <w:t xml:space="preserve"> Stages, Purpose, Structure provides information for discussion and learning.</w:t>
            </w:r>
          </w:p>
          <w:p w14:paraId="1874685D" w14:textId="77777777" w:rsidR="007A13EC" w:rsidRPr="00B7178B" w:rsidRDefault="007A13EC" w:rsidP="005402E4">
            <w:pPr>
              <w:rPr>
                <w:b/>
                <w:bCs/>
              </w:rPr>
            </w:pPr>
          </w:p>
        </w:tc>
        <w:tc>
          <w:tcPr>
            <w:tcW w:w="2627" w:type="dxa"/>
          </w:tcPr>
          <w:p w14:paraId="401116C5" w14:textId="77777777" w:rsidR="007A13EC" w:rsidRPr="006E3C80" w:rsidRDefault="007A13EC" w:rsidP="007A13EC">
            <w:r w:rsidRPr="006E3C80">
              <w:rPr>
                <w:b/>
                <w:bCs/>
              </w:rPr>
              <w:t>Modality</w:t>
            </w:r>
            <w:r w:rsidRPr="006E3C80">
              <w:t xml:space="preserve"> is a term used to describe how certain or probable something is.</w:t>
            </w:r>
          </w:p>
          <w:p w14:paraId="6AA35AB5" w14:textId="77777777" w:rsidR="007A13EC" w:rsidRDefault="007A13EC" w:rsidP="007A13EC">
            <w:r>
              <w:t>In persuasive texts it is used strengthen the viewpoint to convince the reader that it is correct.</w:t>
            </w:r>
          </w:p>
          <w:p w14:paraId="17DBB51D" w14:textId="77777777" w:rsidR="007A13EC" w:rsidRDefault="007A13EC" w:rsidP="007A13EC">
            <w:r>
              <w:t xml:space="preserve">“This is </w:t>
            </w:r>
            <w:proofErr w:type="gramStart"/>
            <w:r w:rsidRPr="006E3C80">
              <w:rPr>
                <w:b/>
                <w:bCs/>
              </w:rPr>
              <w:t>definitely</w:t>
            </w:r>
            <w:r>
              <w:t xml:space="preserve"> the</w:t>
            </w:r>
            <w:proofErr w:type="gramEnd"/>
            <w:r>
              <w:t xml:space="preserve"> case. You </w:t>
            </w:r>
            <w:r w:rsidRPr="006E3C80">
              <w:rPr>
                <w:b/>
                <w:bCs/>
              </w:rPr>
              <w:t>should certainly</w:t>
            </w:r>
            <w:r>
              <w:t xml:space="preserve"> do this.</w:t>
            </w:r>
          </w:p>
          <w:p w14:paraId="62BFC777" w14:textId="77777777" w:rsidR="007A13EC" w:rsidRDefault="007A13EC" w:rsidP="007A13EC">
            <w:r w:rsidRPr="006E3C80">
              <w:rPr>
                <w:b/>
                <w:bCs/>
              </w:rPr>
              <w:t>Possibly, maybe</w:t>
            </w:r>
            <w:r>
              <w:t xml:space="preserve"> or </w:t>
            </w:r>
            <w:r w:rsidRPr="006E3C80">
              <w:rPr>
                <w:b/>
                <w:bCs/>
              </w:rPr>
              <w:t xml:space="preserve">could </w:t>
            </w:r>
            <w:r>
              <w:t>are used when there is some degree of uncertainty.</w:t>
            </w:r>
          </w:p>
          <w:p w14:paraId="44D4851C" w14:textId="77777777" w:rsidR="007A13EC" w:rsidRPr="00494DCB" w:rsidRDefault="007A13EC" w:rsidP="009B25F0">
            <w:pPr>
              <w:rPr>
                <w:i/>
                <w:iCs/>
              </w:rPr>
            </w:pPr>
          </w:p>
        </w:tc>
      </w:tr>
      <w:tr w:rsidR="007A13EC" w14:paraId="216EBC10" w14:textId="77777777" w:rsidTr="00494DCB">
        <w:trPr>
          <w:trHeight w:val="65"/>
        </w:trPr>
        <w:tc>
          <w:tcPr>
            <w:tcW w:w="2370" w:type="dxa"/>
          </w:tcPr>
          <w:p w14:paraId="710A9B27" w14:textId="77777777" w:rsidR="007A13EC" w:rsidRPr="00AD0848" w:rsidRDefault="007A13EC" w:rsidP="007A13EC">
            <w:pPr>
              <w:pStyle w:val="Heading5"/>
              <w:spacing w:before="0"/>
              <w:rPr>
                <w:rFonts w:ascii="Roboto" w:hAnsi="Roboto"/>
                <w:color w:val="000000"/>
              </w:rPr>
            </w:pPr>
            <w:r w:rsidRPr="00AD0848">
              <w:rPr>
                <w:rFonts w:ascii="Roboto" w:hAnsi="Roboto"/>
                <w:color w:val="000000"/>
              </w:rPr>
              <w:lastRenderedPageBreak/>
              <w:t>Students explain characteristic features used in imaginative, informative and persuasive texts to meet the purpose of the </w:t>
            </w:r>
            <w:proofErr w:type="gramStart"/>
            <w:r w:rsidRPr="00AD0848">
              <w:rPr>
                <w:rFonts w:ascii="Roboto" w:hAnsi="Roboto"/>
                <w:color w:val="000000"/>
              </w:rPr>
              <w:t>text</w:t>
            </w:r>
            <w:proofErr w:type="gramEnd"/>
          </w:p>
          <w:p w14:paraId="3EEF2413" w14:textId="77777777" w:rsidR="007A13EC" w:rsidRPr="00AD0848" w:rsidRDefault="007A13EC" w:rsidP="007A13EC">
            <w:pPr>
              <w:rPr>
                <w:rFonts w:cs="Arial"/>
                <w:color w:val="000000"/>
              </w:rPr>
            </w:pPr>
            <w:hyperlink r:id="rId18" w:history="1">
              <w:r w:rsidRPr="00AD0848">
                <w:rPr>
                  <w:rStyle w:val="button-text"/>
                  <w:rFonts w:cs="Arial"/>
                  <w:color w:val="046190"/>
                </w:rPr>
                <w:t>AC9E5LY03</w:t>
              </w:r>
            </w:hyperlink>
            <w:r>
              <w:rPr>
                <w:rStyle w:val="button-text"/>
                <w:rFonts w:cs="Arial"/>
                <w:color w:val="046190"/>
              </w:rPr>
              <w:t xml:space="preserve"> </w:t>
            </w:r>
            <w:r w:rsidRPr="005370ED">
              <w:rPr>
                <w:rStyle w:val="button-text"/>
                <w:rFonts w:cs="Arial"/>
                <w:color w:val="000000" w:themeColor="text1"/>
              </w:rPr>
              <w:t>(Cont.)</w:t>
            </w:r>
          </w:p>
          <w:p w14:paraId="3F3C0799" w14:textId="77777777" w:rsidR="007A13EC" w:rsidRPr="00AD0848" w:rsidRDefault="007A13EC" w:rsidP="007A13EC">
            <w:pPr>
              <w:jc w:val="center"/>
              <w:rPr>
                <w:b/>
                <w:bCs/>
              </w:rPr>
            </w:pPr>
          </w:p>
        </w:tc>
        <w:tc>
          <w:tcPr>
            <w:tcW w:w="5979" w:type="dxa"/>
          </w:tcPr>
          <w:p w14:paraId="2C74ACBE" w14:textId="77777777" w:rsidR="007A13EC" w:rsidRPr="00011A1C" w:rsidRDefault="007A13EC" w:rsidP="007A13EC">
            <w:pPr>
              <w:rPr>
                <w:b/>
                <w:bCs/>
                <w:i/>
                <w:iCs/>
              </w:rPr>
            </w:pPr>
            <w:r w:rsidRPr="00011A1C">
              <w:rPr>
                <w:b/>
                <w:bCs/>
                <w:i/>
                <w:iCs/>
              </w:rPr>
              <w:t>Possible Follow up activities:</w:t>
            </w:r>
          </w:p>
          <w:p w14:paraId="1313B1B8" w14:textId="77777777" w:rsidR="007A13EC" w:rsidRPr="006E3B11" w:rsidRDefault="007A13EC" w:rsidP="007A13EC">
            <w:pPr>
              <w:pStyle w:val="ListParagraph"/>
              <w:numPr>
                <w:ilvl w:val="0"/>
                <w:numId w:val="10"/>
              </w:numPr>
            </w:pPr>
            <w:r w:rsidRPr="006E3B11">
              <w:t xml:space="preserve">Students participate in verbal discussions or debates, using the language elements of persuasive speech. </w:t>
            </w:r>
          </w:p>
          <w:p w14:paraId="75959843" w14:textId="77777777" w:rsidR="007A13EC" w:rsidRPr="006E3B11" w:rsidRDefault="007A13EC" w:rsidP="007A13EC">
            <w:pPr>
              <w:pStyle w:val="ListParagraph"/>
              <w:numPr>
                <w:ilvl w:val="0"/>
                <w:numId w:val="10"/>
              </w:numPr>
            </w:pPr>
            <w:r w:rsidRPr="006E3B11">
              <w:t>Students write a persuasive letter to the principal, or another class, on a school related topic.</w:t>
            </w:r>
          </w:p>
          <w:p w14:paraId="06FF39EE" w14:textId="77777777" w:rsidR="007A13EC" w:rsidRPr="006E3B11" w:rsidRDefault="007A13EC" w:rsidP="007A13EC">
            <w:pPr>
              <w:pStyle w:val="ListParagraph"/>
              <w:numPr>
                <w:ilvl w:val="0"/>
                <w:numId w:val="10"/>
              </w:numPr>
            </w:pPr>
            <w:r w:rsidRPr="006E3B11">
              <w:t>A persuasive letter to the Council on a topic related to the Science/Geography content.</w:t>
            </w:r>
          </w:p>
          <w:p w14:paraId="7CFC424F" w14:textId="77777777" w:rsidR="007A13EC" w:rsidRPr="005370ED" w:rsidRDefault="007A13EC" w:rsidP="007A13EC">
            <w:pPr>
              <w:rPr>
                <w:b/>
                <w:bCs/>
              </w:rPr>
            </w:pPr>
          </w:p>
        </w:tc>
        <w:tc>
          <w:tcPr>
            <w:tcW w:w="4394" w:type="dxa"/>
          </w:tcPr>
          <w:p w14:paraId="7488C6B5" w14:textId="77777777" w:rsidR="007A13EC" w:rsidRPr="006E3B11" w:rsidRDefault="007A13EC" w:rsidP="007A13EC">
            <w:pPr>
              <w:rPr>
                <w:color w:val="FF0000"/>
              </w:rPr>
            </w:pPr>
          </w:p>
        </w:tc>
        <w:tc>
          <w:tcPr>
            <w:tcW w:w="2627" w:type="dxa"/>
          </w:tcPr>
          <w:p w14:paraId="2A6408D2" w14:textId="77777777" w:rsidR="007A13EC" w:rsidRDefault="007A13EC" w:rsidP="007A13EC">
            <w:r>
              <w:t xml:space="preserve">At this point you could also introduce or revisit </w:t>
            </w:r>
            <w:r w:rsidRPr="00760B7F">
              <w:rPr>
                <w:i/>
                <w:iCs/>
              </w:rPr>
              <w:t>persuasive text</w:t>
            </w:r>
            <w:r>
              <w:rPr>
                <w:i/>
                <w:iCs/>
              </w:rPr>
              <w:t xml:space="preserve"> as it appears in text types such as advertisements, posters, etc.</w:t>
            </w:r>
          </w:p>
          <w:p w14:paraId="3E3C1141" w14:textId="77777777" w:rsidR="007A13EC" w:rsidRPr="006E3C80" w:rsidRDefault="007A13EC" w:rsidP="007A13EC">
            <w:pPr>
              <w:rPr>
                <w:b/>
                <w:bCs/>
              </w:rPr>
            </w:pPr>
          </w:p>
        </w:tc>
      </w:tr>
      <w:tr w:rsidR="007A13EC" w14:paraId="70B3E4C2" w14:textId="77777777" w:rsidTr="00494DCB">
        <w:trPr>
          <w:trHeight w:val="65"/>
        </w:trPr>
        <w:tc>
          <w:tcPr>
            <w:tcW w:w="2370" w:type="dxa"/>
          </w:tcPr>
          <w:p w14:paraId="17F4309F" w14:textId="77777777" w:rsidR="007A13EC" w:rsidRPr="007A13EC" w:rsidRDefault="007A13EC" w:rsidP="007A13EC">
            <w:pPr>
              <w:keepNext/>
              <w:keepLines/>
              <w:spacing w:before="40"/>
              <w:outlineLvl w:val="3"/>
              <w:rPr>
                <w:rFonts w:eastAsiaTheme="majorEastAsia" w:cs="Arial"/>
                <w:b/>
                <w:bCs/>
                <w:color w:val="000000"/>
              </w:rPr>
            </w:pPr>
            <w:r w:rsidRPr="007A13EC">
              <w:rPr>
                <w:rFonts w:eastAsiaTheme="majorEastAsia" w:cs="Arial"/>
                <w:b/>
                <w:bCs/>
                <w:color w:val="000000"/>
              </w:rPr>
              <w:lastRenderedPageBreak/>
              <w:t>Creating texts</w:t>
            </w:r>
          </w:p>
          <w:p w14:paraId="0DF9F18C" w14:textId="77777777" w:rsidR="007A13EC" w:rsidRPr="007A13EC" w:rsidRDefault="007A13EC" w:rsidP="007A13EC">
            <w:pPr>
              <w:keepNext/>
              <w:keepLines/>
              <w:outlineLvl w:val="4"/>
              <w:rPr>
                <w:rFonts w:ascii="Roboto" w:eastAsiaTheme="majorEastAsia" w:hAnsi="Roboto" w:cstheme="majorBidi"/>
                <w:color w:val="000000"/>
                <w:sz w:val="20"/>
                <w:szCs w:val="20"/>
              </w:rPr>
            </w:pPr>
            <w:r w:rsidRPr="007A13EC">
              <w:rPr>
                <w:rFonts w:ascii="Roboto" w:eastAsiaTheme="majorEastAsia" w:hAnsi="Roboto" w:cstheme="majorBidi"/>
                <w:color w:val="000000"/>
              </w:rPr>
              <w:t>plan, create, </w:t>
            </w:r>
            <w:proofErr w:type="gramStart"/>
            <w:r w:rsidRPr="007A13EC">
              <w:rPr>
                <w:rFonts w:ascii="Roboto" w:eastAsiaTheme="majorEastAsia" w:hAnsi="Roboto" w:cstheme="majorBidi"/>
                <w:color w:val="000000"/>
              </w:rPr>
              <w:t>edit</w:t>
            </w:r>
            <w:proofErr w:type="gramEnd"/>
            <w:r w:rsidRPr="007A13EC">
              <w:rPr>
                <w:rFonts w:ascii="Roboto" w:eastAsiaTheme="majorEastAsia" w:hAnsi="Roboto" w:cstheme="majorBidi"/>
                <w:color w:val="000000"/>
              </w:rPr>
              <w:t xml:space="preserve"> and publish written and multimodal texts whose purposes may be informative and persuasive, developing ideas using visual features, text structure appropriate to the topic and purpose, text connectives, expanded noun groups, specialist and technical vocabulary, and punctuation. </w:t>
            </w:r>
          </w:p>
          <w:p w14:paraId="48B43AA9" w14:textId="77777777" w:rsidR="007A13EC" w:rsidRPr="007A13EC" w:rsidRDefault="007A13EC" w:rsidP="007A13EC">
            <w:pPr>
              <w:rPr>
                <w:rFonts w:ascii="Roboto" w:hAnsi="Roboto"/>
                <w:color w:val="000000"/>
              </w:rPr>
            </w:pPr>
            <w:hyperlink r:id="rId19" w:history="1">
              <w:r w:rsidRPr="007A13EC">
                <w:rPr>
                  <w:rFonts w:ascii="Roboto Slab" w:hAnsi="Roboto Slab" w:cs="Roboto Slab"/>
                  <w:color w:val="046190"/>
                </w:rPr>
                <w:t>AC9E5LY06</w:t>
              </w:r>
            </w:hyperlink>
          </w:p>
          <w:p w14:paraId="56C750C6" w14:textId="77777777" w:rsidR="007A13EC" w:rsidRPr="00AD0848" w:rsidRDefault="007A13EC" w:rsidP="007A13EC">
            <w:pPr>
              <w:pStyle w:val="Heading5"/>
              <w:spacing w:before="0"/>
              <w:rPr>
                <w:rFonts w:ascii="Roboto" w:hAnsi="Roboto"/>
                <w:color w:val="000000"/>
              </w:rPr>
            </w:pPr>
          </w:p>
        </w:tc>
        <w:tc>
          <w:tcPr>
            <w:tcW w:w="5979" w:type="dxa"/>
          </w:tcPr>
          <w:p w14:paraId="72C05726" w14:textId="77777777" w:rsidR="007A13EC" w:rsidRPr="00011A1C" w:rsidRDefault="007A13EC" w:rsidP="007A13EC">
            <w:pPr>
              <w:rPr>
                <w:b/>
                <w:bCs/>
                <w:i/>
                <w:iCs/>
              </w:rPr>
            </w:pPr>
            <w:r w:rsidRPr="00011A1C">
              <w:rPr>
                <w:b/>
                <w:bCs/>
                <w:i/>
                <w:iCs/>
              </w:rPr>
              <w:t xml:space="preserve">Learning Focus </w:t>
            </w:r>
            <w:r>
              <w:rPr>
                <w:b/>
                <w:bCs/>
                <w:i/>
                <w:iCs/>
              </w:rPr>
              <w:t>2</w:t>
            </w:r>
          </w:p>
          <w:p w14:paraId="57DC3075" w14:textId="77777777" w:rsidR="007A13EC" w:rsidRDefault="007A13EC" w:rsidP="007A13EC">
            <w:pPr>
              <w:rPr>
                <w:i/>
                <w:iCs/>
              </w:rPr>
            </w:pPr>
            <w:r w:rsidRPr="00011A1C">
              <w:rPr>
                <w:i/>
                <w:iCs/>
              </w:rPr>
              <w:t xml:space="preserve">We can identify, </w:t>
            </w:r>
            <w:proofErr w:type="gramStart"/>
            <w:r w:rsidRPr="00011A1C">
              <w:rPr>
                <w:i/>
                <w:iCs/>
              </w:rPr>
              <w:t>explain</w:t>
            </w:r>
            <w:proofErr w:type="gramEnd"/>
            <w:r w:rsidRPr="00011A1C">
              <w:rPr>
                <w:i/>
                <w:iCs/>
              </w:rPr>
              <w:t xml:space="preserve"> and use the characteristic features</w:t>
            </w:r>
            <w:r>
              <w:rPr>
                <w:i/>
                <w:iCs/>
              </w:rPr>
              <w:t>, stages and phases</w:t>
            </w:r>
            <w:r w:rsidRPr="00011A1C">
              <w:rPr>
                <w:i/>
                <w:iCs/>
              </w:rPr>
              <w:t xml:space="preserve"> of </w:t>
            </w:r>
            <w:r>
              <w:rPr>
                <w:i/>
                <w:iCs/>
              </w:rPr>
              <w:t xml:space="preserve">an </w:t>
            </w:r>
            <w:r w:rsidRPr="006E3B11">
              <w:rPr>
                <w:b/>
                <w:bCs/>
                <w:i/>
                <w:iCs/>
              </w:rPr>
              <w:t>argument</w:t>
            </w:r>
            <w:r w:rsidRPr="00011A1C">
              <w:rPr>
                <w:i/>
                <w:iCs/>
              </w:rPr>
              <w:t xml:space="preserve"> that are used to achieve a particular purpose.</w:t>
            </w:r>
          </w:p>
          <w:p w14:paraId="353BE8D3" w14:textId="77777777" w:rsidR="007A13EC" w:rsidRDefault="007A13EC" w:rsidP="007A13EC">
            <w:pPr>
              <w:rPr>
                <w:b/>
                <w:bCs/>
              </w:rPr>
            </w:pPr>
            <w:r w:rsidRPr="005370ED">
              <w:rPr>
                <w:b/>
                <w:bCs/>
              </w:rPr>
              <w:t>Ask:</w:t>
            </w:r>
          </w:p>
          <w:p w14:paraId="565FA4D7" w14:textId="77777777" w:rsidR="007A13EC" w:rsidRPr="005370ED" w:rsidRDefault="007A13EC" w:rsidP="007A13EC">
            <w:pPr>
              <w:ind w:left="360"/>
              <w:rPr>
                <w:b/>
                <w:bCs/>
              </w:rPr>
            </w:pPr>
            <w:r w:rsidRPr="005370ED">
              <w:rPr>
                <w:b/>
                <w:bCs/>
              </w:rPr>
              <w:t xml:space="preserve">What sort of things do </w:t>
            </w:r>
            <w:proofErr w:type="spellStart"/>
            <w:r w:rsidRPr="005370ED">
              <w:rPr>
                <w:b/>
                <w:bCs/>
              </w:rPr>
              <w:t>Yr</w:t>
            </w:r>
            <w:proofErr w:type="spellEnd"/>
            <w:r w:rsidRPr="005370ED">
              <w:rPr>
                <w:b/>
                <w:bCs/>
              </w:rPr>
              <w:t xml:space="preserve"> 5 students argue about? </w:t>
            </w:r>
          </w:p>
          <w:p w14:paraId="2E43C32B" w14:textId="77777777" w:rsidR="007A13EC" w:rsidRDefault="007A13EC" w:rsidP="007A13EC">
            <w:pPr>
              <w:ind w:left="360"/>
            </w:pPr>
            <w:r>
              <w:t>(Who’s turn it is, favourite sporting teams, doing jobs at home, etc).</w:t>
            </w:r>
          </w:p>
          <w:p w14:paraId="78A31425" w14:textId="77777777" w:rsidR="007A13EC" w:rsidRDefault="007A13EC" w:rsidP="007A13EC">
            <w:pPr>
              <w:ind w:left="360"/>
            </w:pPr>
          </w:p>
          <w:p w14:paraId="2348D33E" w14:textId="77777777" w:rsidR="007A13EC" w:rsidRDefault="007A13EC" w:rsidP="007A13EC">
            <w:r w:rsidRPr="005370ED">
              <w:rPr>
                <w:b/>
                <w:bCs/>
              </w:rPr>
              <w:t>Why do we argue?</w:t>
            </w:r>
            <w:r>
              <w:t xml:space="preserve"> (We have a different point of view from someone else and we want them to agree with us)</w:t>
            </w:r>
          </w:p>
          <w:p w14:paraId="3BDCB87B" w14:textId="77777777" w:rsidR="007A13EC" w:rsidRDefault="007A13EC" w:rsidP="007A13EC">
            <w:r>
              <w:t xml:space="preserve">Explain that these sorts of arguments are very similar to </w:t>
            </w:r>
            <w:r w:rsidRPr="005370ED">
              <w:rPr>
                <w:b/>
                <w:bCs/>
              </w:rPr>
              <w:t>persuasive texts</w:t>
            </w:r>
            <w:r>
              <w:t>. We want to persuade others that we are right. Sometimes it becomes emotional, or exaggerated and sometimes we don’t listen to the other point of view.  These kinds of arguments are part of our human experiences but are not the same as the argument text type that we will learn about.</w:t>
            </w:r>
          </w:p>
          <w:p w14:paraId="1D9E210D" w14:textId="77777777" w:rsidR="007A13EC" w:rsidRDefault="007A13EC" w:rsidP="007A13EC">
            <w:r>
              <w:t xml:space="preserve">* </w:t>
            </w:r>
            <w:r w:rsidRPr="005370ED">
              <w:t>What is an argument?</w:t>
            </w:r>
          </w:p>
          <w:p w14:paraId="5666A572" w14:textId="77777777" w:rsidR="007A13EC" w:rsidRDefault="007A13EC" w:rsidP="007A13EC">
            <w:pPr>
              <w:pStyle w:val="ListParagraph"/>
              <w:numPr>
                <w:ilvl w:val="0"/>
                <w:numId w:val="12"/>
              </w:numPr>
            </w:pPr>
            <w:r>
              <w:t>A difference of opinion</w:t>
            </w:r>
          </w:p>
          <w:p w14:paraId="3AE5E952" w14:textId="77777777" w:rsidR="007A13EC" w:rsidRDefault="007A13EC" w:rsidP="007A13EC">
            <w:pPr>
              <w:pStyle w:val="ListParagraph"/>
              <w:numPr>
                <w:ilvl w:val="0"/>
                <w:numId w:val="12"/>
              </w:numPr>
            </w:pPr>
            <w:r>
              <w:t>A statement or statements for or against a something</w:t>
            </w:r>
          </w:p>
          <w:p w14:paraId="2134BFA4" w14:textId="77777777" w:rsidR="007A13EC" w:rsidRDefault="007A13EC" w:rsidP="007A13EC">
            <w:r>
              <w:rPr>
                <w:b/>
                <w:bCs/>
              </w:rPr>
              <w:t>Discuss:</w:t>
            </w:r>
            <w:r w:rsidRPr="005370ED">
              <w:t xml:space="preserve"> What is the difference between an argument </w:t>
            </w:r>
            <w:r>
              <w:t xml:space="preserve">and other </w:t>
            </w:r>
            <w:r w:rsidRPr="005370ED">
              <w:t>persuasive text</w:t>
            </w:r>
            <w:r>
              <w:t>s</w:t>
            </w:r>
            <w:r w:rsidRPr="005370ED">
              <w:t>?</w:t>
            </w:r>
            <w:r>
              <w:t xml:space="preserve"> </w:t>
            </w:r>
          </w:p>
          <w:p w14:paraId="7FA8A9AD" w14:textId="77777777" w:rsidR="007A13EC" w:rsidRPr="005370ED" w:rsidRDefault="007A13EC" w:rsidP="007A13EC">
            <w:pPr>
              <w:pStyle w:val="ListParagraph"/>
              <w:numPr>
                <w:ilvl w:val="0"/>
                <w:numId w:val="14"/>
              </w:numPr>
            </w:pPr>
            <w:r w:rsidRPr="005370ED">
              <w:t>An argument has a logical structure. It usually presents evidence to prove a point.</w:t>
            </w:r>
          </w:p>
          <w:p w14:paraId="04824D69" w14:textId="77777777" w:rsidR="007A13EC" w:rsidRDefault="007A13EC" w:rsidP="007A13EC">
            <w:pPr>
              <w:pStyle w:val="ListParagraph"/>
              <w:numPr>
                <w:ilvl w:val="0"/>
                <w:numId w:val="13"/>
              </w:numPr>
            </w:pPr>
            <w:r w:rsidRPr="005370ED">
              <w:t>An argument has a conclusion that is based on evidence.</w:t>
            </w:r>
          </w:p>
          <w:p w14:paraId="15E0567E" w14:textId="77777777" w:rsidR="007A13EC" w:rsidRPr="005370ED" w:rsidRDefault="007A13EC" w:rsidP="007A13EC">
            <w:pPr>
              <w:pStyle w:val="ListParagraph"/>
              <w:numPr>
                <w:ilvl w:val="0"/>
                <w:numId w:val="13"/>
              </w:numPr>
            </w:pPr>
            <w:r>
              <w:t>An argument is more unemotional, basing its point of view on facts and evidence.</w:t>
            </w:r>
          </w:p>
          <w:p w14:paraId="5A62CCBB" w14:textId="77777777" w:rsidR="007A13EC" w:rsidRPr="005370ED" w:rsidRDefault="007A13EC" w:rsidP="007A13EC">
            <w:pPr>
              <w:pStyle w:val="ListParagraph"/>
              <w:numPr>
                <w:ilvl w:val="0"/>
                <w:numId w:val="11"/>
              </w:numPr>
            </w:pPr>
            <w:r w:rsidRPr="005370ED">
              <w:lastRenderedPageBreak/>
              <w:t>Argument can be used in many settings - debates, discussions, academic papers.</w:t>
            </w:r>
          </w:p>
          <w:p w14:paraId="1B54FB2D" w14:textId="77777777" w:rsidR="007A13EC" w:rsidRPr="005370ED" w:rsidRDefault="007A13EC" w:rsidP="007A13EC">
            <w:pPr>
              <w:pStyle w:val="ListParagraph"/>
              <w:numPr>
                <w:ilvl w:val="0"/>
                <w:numId w:val="11"/>
              </w:numPr>
            </w:pPr>
            <w:r w:rsidRPr="005370ED">
              <w:t>A persuasive text can exaggerate their viewpoint.</w:t>
            </w:r>
          </w:p>
          <w:p w14:paraId="2634ADA3" w14:textId="77777777" w:rsidR="007A13EC" w:rsidRPr="005370ED" w:rsidRDefault="007A13EC" w:rsidP="007A13EC">
            <w:pPr>
              <w:pStyle w:val="ListParagraph"/>
              <w:numPr>
                <w:ilvl w:val="0"/>
                <w:numId w:val="11"/>
              </w:numPr>
              <w:rPr>
                <w:color w:val="000000" w:themeColor="text1"/>
              </w:rPr>
            </w:pPr>
            <w:r w:rsidRPr="005370ED">
              <w:rPr>
                <w:color w:val="000000" w:themeColor="text1"/>
              </w:rPr>
              <w:t xml:space="preserve">A persuasive text is usually more emotional and appeals to </w:t>
            </w:r>
            <w:r>
              <w:rPr>
                <w:color w:val="000000" w:themeColor="text1"/>
              </w:rPr>
              <w:t>others’</w:t>
            </w:r>
            <w:r w:rsidRPr="005370ED">
              <w:rPr>
                <w:color w:val="000000" w:themeColor="text1"/>
              </w:rPr>
              <w:t xml:space="preserve"> emotion</w:t>
            </w:r>
            <w:r>
              <w:rPr>
                <w:color w:val="000000" w:themeColor="text1"/>
              </w:rPr>
              <w:t>s</w:t>
            </w:r>
            <w:r w:rsidRPr="005370ED">
              <w:rPr>
                <w:color w:val="000000" w:themeColor="text1"/>
              </w:rPr>
              <w:t>.</w:t>
            </w:r>
          </w:p>
          <w:p w14:paraId="4DF61A35" w14:textId="77777777" w:rsidR="007A13EC" w:rsidRPr="005370ED" w:rsidRDefault="007A13EC" w:rsidP="007A13EC">
            <w:pPr>
              <w:pStyle w:val="ListParagraph"/>
              <w:numPr>
                <w:ilvl w:val="0"/>
                <w:numId w:val="11"/>
              </w:numPr>
              <w:rPr>
                <w:color w:val="000000" w:themeColor="text1"/>
              </w:rPr>
            </w:pPr>
            <w:r w:rsidRPr="005370ED">
              <w:rPr>
                <w:color w:val="000000" w:themeColor="text1"/>
              </w:rPr>
              <w:t>A persuasive text can exaggerate th</w:t>
            </w:r>
            <w:r>
              <w:rPr>
                <w:color w:val="000000" w:themeColor="text1"/>
              </w:rPr>
              <w:t>e</w:t>
            </w:r>
            <w:r w:rsidRPr="005370ED">
              <w:rPr>
                <w:color w:val="000000" w:themeColor="text1"/>
              </w:rPr>
              <w:t xml:space="preserve"> viewpoint.</w:t>
            </w:r>
          </w:p>
          <w:p w14:paraId="755854D8" w14:textId="77777777" w:rsidR="007A13EC" w:rsidRPr="005370ED" w:rsidRDefault="007A13EC" w:rsidP="007A13EC">
            <w:pPr>
              <w:pStyle w:val="ListParagraph"/>
              <w:numPr>
                <w:ilvl w:val="0"/>
                <w:numId w:val="11"/>
              </w:numPr>
              <w:rPr>
                <w:color w:val="000000" w:themeColor="text1"/>
              </w:rPr>
            </w:pPr>
            <w:r w:rsidRPr="005370ED">
              <w:rPr>
                <w:color w:val="000000" w:themeColor="text1"/>
              </w:rPr>
              <w:t xml:space="preserve">A persuasive text tries to convince an audience to </w:t>
            </w:r>
            <w:proofErr w:type="gramStart"/>
            <w:r w:rsidRPr="005370ED">
              <w:rPr>
                <w:color w:val="000000" w:themeColor="text1"/>
              </w:rPr>
              <w:t>take action</w:t>
            </w:r>
            <w:proofErr w:type="gramEnd"/>
            <w:r w:rsidRPr="005370ED">
              <w:rPr>
                <w:color w:val="000000" w:themeColor="text1"/>
              </w:rPr>
              <w:t xml:space="preserve"> or agree with a certain point of view.</w:t>
            </w:r>
          </w:p>
          <w:p w14:paraId="58BBCA65" w14:textId="77777777" w:rsidR="007A13EC" w:rsidRPr="005370ED" w:rsidRDefault="007A13EC" w:rsidP="007A13EC">
            <w:pPr>
              <w:pStyle w:val="ListParagraph"/>
              <w:numPr>
                <w:ilvl w:val="0"/>
                <w:numId w:val="11"/>
              </w:numPr>
              <w:rPr>
                <w:color w:val="000000" w:themeColor="text1"/>
              </w:rPr>
            </w:pPr>
            <w:r w:rsidRPr="005370ED">
              <w:rPr>
                <w:color w:val="000000" w:themeColor="text1"/>
              </w:rPr>
              <w:t>A persuasive text may have no facts or evidence to support their viewpoint</w:t>
            </w:r>
            <w:r>
              <w:rPr>
                <w:color w:val="000000" w:themeColor="text1"/>
              </w:rPr>
              <w:t>.</w:t>
            </w:r>
          </w:p>
          <w:p w14:paraId="0C697F9D" w14:textId="77777777" w:rsidR="007A13EC" w:rsidRDefault="007A13EC" w:rsidP="007A13EC"/>
          <w:p w14:paraId="0EE94BC5" w14:textId="77777777" w:rsidR="007A13EC" w:rsidRPr="005370ED" w:rsidRDefault="007A13EC" w:rsidP="007A13EC">
            <w:pPr>
              <w:jc w:val="center"/>
              <w:rPr>
                <w:sz w:val="28"/>
                <w:szCs w:val="28"/>
              </w:rPr>
            </w:pPr>
            <w:r w:rsidRPr="007A13EC">
              <w:rPr>
                <w:sz w:val="28"/>
                <w:szCs w:val="28"/>
                <w:highlight w:val="lightGray"/>
              </w:rPr>
              <w:t>An argument is a structured set of statements used to support or prove a point of view.</w:t>
            </w:r>
          </w:p>
          <w:p w14:paraId="0DC3D746" w14:textId="77777777" w:rsidR="007A13EC" w:rsidRDefault="007A13EC" w:rsidP="007A13EC"/>
          <w:p w14:paraId="1794EBF0" w14:textId="77777777" w:rsidR="007A13EC" w:rsidRPr="005370ED" w:rsidRDefault="007A13EC" w:rsidP="007A13EC">
            <w:pPr>
              <w:jc w:val="center"/>
              <w:rPr>
                <w:sz w:val="28"/>
                <w:szCs w:val="28"/>
              </w:rPr>
            </w:pPr>
            <w:r w:rsidRPr="007A13EC">
              <w:rPr>
                <w:sz w:val="28"/>
                <w:szCs w:val="28"/>
                <w:highlight w:val="lightGray"/>
              </w:rPr>
              <w:t xml:space="preserve">A persuasive text aims to convince or encourage an audience to </w:t>
            </w:r>
            <w:proofErr w:type="gramStart"/>
            <w:r w:rsidRPr="007A13EC">
              <w:rPr>
                <w:sz w:val="28"/>
                <w:szCs w:val="28"/>
                <w:highlight w:val="lightGray"/>
              </w:rPr>
              <w:t>take action</w:t>
            </w:r>
            <w:proofErr w:type="gramEnd"/>
            <w:r w:rsidRPr="007A13EC">
              <w:rPr>
                <w:sz w:val="28"/>
                <w:szCs w:val="28"/>
                <w:highlight w:val="lightGray"/>
              </w:rPr>
              <w:t xml:space="preserve"> or to have a particular point of view.</w:t>
            </w:r>
          </w:p>
          <w:p w14:paraId="328845F4" w14:textId="77777777" w:rsidR="007A13EC" w:rsidRDefault="007A13EC" w:rsidP="007A13EC"/>
          <w:p w14:paraId="46515AD0" w14:textId="30F06959" w:rsidR="007A13EC" w:rsidRDefault="007A13EC" w:rsidP="007A13EC">
            <w:r>
              <w:t xml:space="preserve">The key is in the </w:t>
            </w:r>
            <w:r w:rsidRPr="005370ED">
              <w:rPr>
                <w:b/>
                <w:bCs/>
              </w:rPr>
              <w:t>language features</w:t>
            </w:r>
            <w:r>
              <w:t xml:space="preserve">, </w:t>
            </w:r>
            <w:r w:rsidRPr="005370ED">
              <w:rPr>
                <w:b/>
                <w:bCs/>
              </w:rPr>
              <w:t xml:space="preserve">structure </w:t>
            </w:r>
            <w:r>
              <w:rPr>
                <w:b/>
                <w:bCs/>
              </w:rPr>
              <w:t xml:space="preserve">stages and phases </w:t>
            </w:r>
            <w:r>
              <w:t>of your argument. (PowerPoint)</w:t>
            </w:r>
          </w:p>
          <w:p w14:paraId="3A15C0EB" w14:textId="77777777" w:rsidR="007A13EC" w:rsidRDefault="007A13EC" w:rsidP="007A13EC"/>
          <w:p w14:paraId="6F96CBAA" w14:textId="77777777" w:rsidR="007A13EC" w:rsidRDefault="007A13EC" w:rsidP="007A13EC">
            <w:r>
              <w:t>*Use the “Argument PowerPoint at any time in the discussion.</w:t>
            </w:r>
          </w:p>
          <w:p w14:paraId="07101FDD" w14:textId="7094F2AC" w:rsidR="007A13EC" w:rsidRDefault="007A13EC" w:rsidP="007A13EC">
            <w:r>
              <w:t>Suggestion: Read “The Lo</w:t>
            </w:r>
            <w:r>
              <w:t>r</w:t>
            </w:r>
            <w:r>
              <w:t xml:space="preserve">ax” by Dr Suess first or as follow up. </w:t>
            </w:r>
          </w:p>
          <w:p w14:paraId="3772A91A" w14:textId="77777777" w:rsidR="007A13EC" w:rsidRPr="00011A1C" w:rsidRDefault="007A13EC" w:rsidP="007A13EC">
            <w:pPr>
              <w:rPr>
                <w:b/>
                <w:bCs/>
                <w:i/>
                <w:iCs/>
              </w:rPr>
            </w:pPr>
          </w:p>
        </w:tc>
        <w:tc>
          <w:tcPr>
            <w:tcW w:w="4394" w:type="dxa"/>
          </w:tcPr>
          <w:p w14:paraId="510F1B34" w14:textId="77777777" w:rsidR="007A13EC" w:rsidRDefault="007A13EC" w:rsidP="007A13EC">
            <w:pPr>
              <w:rPr>
                <w:color w:val="FF0000"/>
              </w:rPr>
            </w:pPr>
          </w:p>
          <w:p w14:paraId="767D540E" w14:textId="77777777" w:rsidR="007A13EC" w:rsidRDefault="007A13EC" w:rsidP="007A13EC">
            <w:pPr>
              <w:rPr>
                <w:color w:val="FF0000"/>
              </w:rPr>
            </w:pPr>
          </w:p>
          <w:p w14:paraId="66ACA91C" w14:textId="77777777" w:rsidR="007A13EC" w:rsidRDefault="007A13EC" w:rsidP="007A13EC">
            <w:pPr>
              <w:rPr>
                <w:color w:val="FF0000"/>
              </w:rPr>
            </w:pPr>
          </w:p>
          <w:p w14:paraId="29EE3D21" w14:textId="77777777" w:rsidR="007A13EC" w:rsidRDefault="007A13EC" w:rsidP="007A13EC">
            <w:pPr>
              <w:rPr>
                <w:color w:val="FF0000"/>
              </w:rPr>
            </w:pPr>
          </w:p>
          <w:p w14:paraId="62A64B2F" w14:textId="77777777" w:rsidR="007A13EC" w:rsidRDefault="007A13EC" w:rsidP="007A13EC">
            <w:pPr>
              <w:rPr>
                <w:color w:val="FF0000"/>
              </w:rPr>
            </w:pPr>
          </w:p>
          <w:p w14:paraId="15C127B5" w14:textId="77777777" w:rsidR="007A13EC" w:rsidRDefault="007A13EC" w:rsidP="007A13EC">
            <w:pPr>
              <w:rPr>
                <w:color w:val="FF0000"/>
              </w:rPr>
            </w:pPr>
          </w:p>
          <w:p w14:paraId="29A54B5B" w14:textId="77777777" w:rsidR="007A13EC" w:rsidRDefault="007A13EC" w:rsidP="007A13EC">
            <w:pPr>
              <w:rPr>
                <w:color w:val="FF0000"/>
              </w:rPr>
            </w:pPr>
          </w:p>
          <w:p w14:paraId="11A260A3" w14:textId="77777777" w:rsidR="007A13EC" w:rsidRDefault="007A13EC" w:rsidP="007A13EC">
            <w:pPr>
              <w:rPr>
                <w:color w:val="FF0000"/>
              </w:rPr>
            </w:pPr>
          </w:p>
          <w:p w14:paraId="539639E9" w14:textId="77777777" w:rsidR="007A13EC" w:rsidRDefault="007A13EC" w:rsidP="007A13EC">
            <w:pPr>
              <w:rPr>
                <w:color w:val="FF0000"/>
              </w:rPr>
            </w:pPr>
          </w:p>
          <w:p w14:paraId="260BD405" w14:textId="77777777" w:rsidR="007A13EC" w:rsidRDefault="007A13EC" w:rsidP="007A13EC">
            <w:pPr>
              <w:rPr>
                <w:color w:val="FF0000"/>
              </w:rPr>
            </w:pPr>
          </w:p>
          <w:p w14:paraId="34E8A946" w14:textId="77777777" w:rsidR="007A13EC" w:rsidRDefault="007A13EC" w:rsidP="007A13EC">
            <w:pPr>
              <w:rPr>
                <w:color w:val="FF0000"/>
              </w:rPr>
            </w:pPr>
          </w:p>
          <w:p w14:paraId="4CC5B914" w14:textId="77777777" w:rsidR="007A13EC" w:rsidRDefault="007A13EC" w:rsidP="007A13EC">
            <w:pPr>
              <w:rPr>
                <w:color w:val="FF0000"/>
              </w:rPr>
            </w:pPr>
          </w:p>
          <w:p w14:paraId="12DBC7F9" w14:textId="77777777" w:rsidR="007A13EC" w:rsidRDefault="007A13EC" w:rsidP="007A13EC">
            <w:pPr>
              <w:rPr>
                <w:color w:val="FF0000"/>
              </w:rPr>
            </w:pPr>
          </w:p>
          <w:p w14:paraId="74BD7C2C" w14:textId="77777777" w:rsidR="007A13EC" w:rsidRDefault="007A13EC" w:rsidP="007A13EC">
            <w:pPr>
              <w:rPr>
                <w:color w:val="FF0000"/>
              </w:rPr>
            </w:pPr>
          </w:p>
          <w:p w14:paraId="67FE1AAC" w14:textId="77777777" w:rsidR="007A13EC" w:rsidRDefault="007A13EC" w:rsidP="007A13EC">
            <w:pPr>
              <w:rPr>
                <w:color w:val="FF0000"/>
              </w:rPr>
            </w:pPr>
          </w:p>
          <w:p w14:paraId="5CA0C8C7" w14:textId="77777777" w:rsidR="007A13EC" w:rsidRDefault="007A13EC" w:rsidP="007A13EC">
            <w:pPr>
              <w:rPr>
                <w:color w:val="FF0000"/>
              </w:rPr>
            </w:pPr>
          </w:p>
          <w:p w14:paraId="744A562B" w14:textId="77777777" w:rsidR="007A13EC" w:rsidRDefault="007A13EC" w:rsidP="007A13EC">
            <w:pPr>
              <w:rPr>
                <w:color w:val="FF0000"/>
              </w:rPr>
            </w:pPr>
          </w:p>
          <w:p w14:paraId="2C76B3A4" w14:textId="77777777" w:rsidR="007A13EC" w:rsidRDefault="007A13EC" w:rsidP="007A13EC">
            <w:pPr>
              <w:rPr>
                <w:color w:val="FF0000"/>
              </w:rPr>
            </w:pPr>
          </w:p>
          <w:p w14:paraId="1CF82D29" w14:textId="77777777" w:rsidR="007A13EC" w:rsidRDefault="007A13EC" w:rsidP="007A13EC">
            <w:pPr>
              <w:rPr>
                <w:color w:val="FF0000"/>
              </w:rPr>
            </w:pPr>
          </w:p>
          <w:p w14:paraId="48D2B2C7" w14:textId="77777777" w:rsidR="007A13EC" w:rsidRDefault="007A13EC" w:rsidP="007A13EC">
            <w:pPr>
              <w:rPr>
                <w:color w:val="FF0000"/>
              </w:rPr>
            </w:pPr>
          </w:p>
          <w:p w14:paraId="57FDA781" w14:textId="77777777" w:rsidR="007A13EC" w:rsidRDefault="007A13EC" w:rsidP="007A13EC">
            <w:pPr>
              <w:rPr>
                <w:color w:val="FF0000"/>
              </w:rPr>
            </w:pPr>
          </w:p>
          <w:p w14:paraId="3355BB14" w14:textId="77777777" w:rsidR="007A13EC" w:rsidRDefault="007A13EC" w:rsidP="007A13EC">
            <w:pPr>
              <w:rPr>
                <w:color w:val="FF0000"/>
              </w:rPr>
            </w:pPr>
          </w:p>
          <w:p w14:paraId="642EB61B" w14:textId="77777777" w:rsidR="007A13EC" w:rsidRDefault="007A13EC" w:rsidP="007A13EC">
            <w:pPr>
              <w:rPr>
                <w:color w:val="FF0000"/>
              </w:rPr>
            </w:pPr>
          </w:p>
          <w:p w14:paraId="63852FA0" w14:textId="77777777" w:rsidR="007A13EC" w:rsidRDefault="007A13EC" w:rsidP="007A13EC">
            <w:pPr>
              <w:rPr>
                <w:color w:val="FF0000"/>
              </w:rPr>
            </w:pPr>
          </w:p>
          <w:p w14:paraId="7C8D2553" w14:textId="77777777" w:rsidR="007A13EC" w:rsidRDefault="007A13EC" w:rsidP="007A13EC">
            <w:pPr>
              <w:rPr>
                <w:color w:val="FF0000"/>
              </w:rPr>
            </w:pPr>
          </w:p>
          <w:p w14:paraId="50CE17D4" w14:textId="77777777" w:rsidR="007A13EC" w:rsidRDefault="007A13EC" w:rsidP="007A13EC">
            <w:pPr>
              <w:rPr>
                <w:color w:val="FF0000"/>
              </w:rPr>
            </w:pPr>
          </w:p>
          <w:p w14:paraId="5A3508A7" w14:textId="77777777" w:rsidR="007A13EC" w:rsidRDefault="007A13EC" w:rsidP="007A13EC">
            <w:pPr>
              <w:rPr>
                <w:color w:val="FF0000"/>
              </w:rPr>
            </w:pPr>
          </w:p>
          <w:p w14:paraId="0D4E6B21" w14:textId="77777777" w:rsidR="007A13EC" w:rsidRDefault="007A13EC" w:rsidP="007A13EC">
            <w:pPr>
              <w:rPr>
                <w:color w:val="FF0000"/>
              </w:rPr>
            </w:pPr>
          </w:p>
          <w:p w14:paraId="3D42E7A2" w14:textId="77777777" w:rsidR="007A13EC" w:rsidRDefault="007A13EC" w:rsidP="007A13EC">
            <w:pPr>
              <w:rPr>
                <w:color w:val="FF0000"/>
              </w:rPr>
            </w:pPr>
          </w:p>
          <w:p w14:paraId="515C7823" w14:textId="77777777" w:rsidR="007A13EC" w:rsidRDefault="007A13EC" w:rsidP="007A13EC">
            <w:pPr>
              <w:rPr>
                <w:color w:val="FF0000"/>
              </w:rPr>
            </w:pPr>
          </w:p>
          <w:p w14:paraId="4E34EC3B" w14:textId="77777777" w:rsidR="007A13EC" w:rsidRDefault="007A13EC" w:rsidP="007A13EC">
            <w:pPr>
              <w:rPr>
                <w:color w:val="FF0000"/>
              </w:rPr>
            </w:pPr>
          </w:p>
          <w:p w14:paraId="3AAB69B6" w14:textId="77777777" w:rsidR="007A13EC" w:rsidRDefault="007A13EC" w:rsidP="007A13EC">
            <w:pPr>
              <w:rPr>
                <w:color w:val="FF0000"/>
              </w:rPr>
            </w:pPr>
          </w:p>
          <w:p w14:paraId="6000AD9E" w14:textId="77777777" w:rsidR="007A13EC" w:rsidRDefault="007A13EC" w:rsidP="007A13EC">
            <w:pPr>
              <w:rPr>
                <w:color w:val="FF0000"/>
              </w:rPr>
            </w:pPr>
          </w:p>
          <w:p w14:paraId="56FEF1D2" w14:textId="77777777" w:rsidR="007A13EC" w:rsidRDefault="007A13EC" w:rsidP="007A13EC">
            <w:pPr>
              <w:rPr>
                <w:color w:val="FF0000"/>
              </w:rPr>
            </w:pPr>
          </w:p>
          <w:p w14:paraId="67387B13" w14:textId="77777777" w:rsidR="007A13EC" w:rsidRDefault="007A13EC" w:rsidP="007A13EC">
            <w:pPr>
              <w:rPr>
                <w:color w:val="FF0000"/>
              </w:rPr>
            </w:pPr>
          </w:p>
          <w:p w14:paraId="4BF6F394" w14:textId="77777777" w:rsidR="007A13EC" w:rsidRDefault="007A13EC" w:rsidP="007A13EC">
            <w:pPr>
              <w:rPr>
                <w:color w:val="FF0000"/>
              </w:rPr>
            </w:pPr>
          </w:p>
          <w:p w14:paraId="6B78B5E5" w14:textId="77777777" w:rsidR="007A13EC" w:rsidRDefault="007A13EC" w:rsidP="007A13EC">
            <w:pPr>
              <w:rPr>
                <w:color w:val="FF0000"/>
              </w:rPr>
            </w:pPr>
          </w:p>
          <w:p w14:paraId="09079D7B" w14:textId="77777777" w:rsidR="007A13EC" w:rsidRDefault="007A13EC" w:rsidP="007A13EC">
            <w:pPr>
              <w:rPr>
                <w:color w:val="FF0000"/>
              </w:rPr>
            </w:pPr>
          </w:p>
          <w:p w14:paraId="6D09B8CC" w14:textId="77777777" w:rsidR="007A13EC" w:rsidRDefault="007A13EC" w:rsidP="007A13EC">
            <w:pPr>
              <w:rPr>
                <w:color w:val="FF0000"/>
              </w:rPr>
            </w:pPr>
          </w:p>
          <w:p w14:paraId="01324656" w14:textId="77777777" w:rsidR="007A13EC" w:rsidRDefault="007A13EC" w:rsidP="007A13EC">
            <w:pPr>
              <w:rPr>
                <w:color w:val="FF0000"/>
              </w:rPr>
            </w:pPr>
          </w:p>
          <w:p w14:paraId="07747D4E" w14:textId="77777777" w:rsidR="007A13EC" w:rsidRDefault="007A13EC" w:rsidP="007A13EC">
            <w:pPr>
              <w:rPr>
                <w:color w:val="FF0000"/>
              </w:rPr>
            </w:pPr>
          </w:p>
          <w:p w14:paraId="30FBA0D9" w14:textId="77777777" w:rsidR="007A13EC" w:rsidRDefault="007A13EC" w:rsidP="007A13EC">
            <w:pPr>
              <w:rPr>
                <w:color w:val="FF0000"/>
              </w:rPr>
            </w:pPr>
          </w:p>
          <w:p w14:paraId="4F6653C1" w14:textId="77777777" w:rsidR="007A13EC" w:rsidRDefault="007A13EC" w:rsidP="007A13EC">
            <w:pPr>
              <w:rPr>
                <w:color w:val="FF0000"/>
              </w:rPr>
            </w:pPr>
          </w:p>
          <w:p w14:paraId="7BCFC318" w14:textId="77777777" w:rsidR="007A13EC" w:rsidRDefault="007A13EC" w:rsidP="007A13EC">
            <w:pPr>
              <w:rPr>
                <w:color w:val="FF0000"/>
              </w:rPr>
            </w:pPr>
          </w:p>
          <w:p w14:paraId="7CA7E4DC" w14:textId="77777777" w:rsidR="007A13EC" w:rsidRDefault="007A13EC" w:rsidP="007A13EC">
            <w:pPr>
              <w:rPr>
                <w:color w:val="FF0000"/>
              </w:rPr>
            </w:pPr>
          </w:p>
          <w:p w14:paraId="3CE8B74E" w14:textId="77777777" w:rsidR="007A13EC" w:rsidRDefault="007A13EC" w:rsidP="007A13EC">
            <w:pPr>
              <w:rPr>
                <w:color w:val="FF0000"/>
              </w:rPr>
            </w:pPr>
          </w:p>
          <w:p w14:paraId="46CCF01F" w14:textId="77777777" w:rsidR="007A13EC" w:rsidRPr="005370ED" w:rsidRDefault="007A13EC" w:rsidP="007A13EC">
            <w:pPr>
              <w:tabs>
                <w:tab w:val="left" w:pos="1067"/>
              </w:tabs>
              <w:rPr>
                <w:b/>
                <w:bCs/>
              </w:rPr>
            </w:pPr>
            <w:r w:rsidRPr="005370ED">
              <w:rPr>
                <w:b/>
                <w:bCs/>
              </w:rPr>
              <w:t xml:space="preserve">PowerPoint: Argument </w:t>
            </w:r>
            <w:proofErr w:type="spellStart"/>
            <w:r w:rsidRPr="005370ED">
              <w:rPr>
                <w:b/>
                <w:bCs/>
              </w:rPr>
              <w:t>Yr</w:t>
            </w:r>
            <w:proofErr w:type="spellEnd"/>
            <w:r w:rsidRPr="005370ED">
              <w:rPr>
                <w:b/>
                <w:bCs/>
              </w:rPr>
              <w:t xml:space="preserve"> 5</w:t>
            </w:r>
          </w:p>
          <w:p w14:paraId="3F24A55C" w14:textId="77777777" w:rsidR="007A13EC" w:rsidRDefault="007A13EC" w:rsidP="007A13EC">
            <w:pPr>
              <w:tabs>
                <w:tab w:val="left" w:pos="1067"/>
              </w:tabs>
            </w:pPr>
          </w:p>
          <w:p w14:paraId="7BE89AED" w14:textId="21BBF304" w:rsidR="007A13EC" w:rsidRDefault="007A13EC" w:rsidP="007A13EC">
            <w:pPr>
              <w:tabs>
                <w:tab w:val="left" w:pos="1067"/>
              </w:tabs>
            </w:pPr>
            <w:r>
              <w:t>Using the story “The Lo</w:t>
            </w:r>
            <w:r>
              <w:t>r</w:t>
            </w:r>
            <w:r>
              <w:t>ax” the PowerPoint presents the Structure and Stages of an Argument.</w:t>
            </w:r>
          </w:p>
          <w:p w14:paraId="77849DC1" w14:textId="77777777" w:rsidR="007A13EC" w:rsidRDefault="007A13EC" w:rsidP="007A13EC">
            <w:pPr>
              <w:tabs>
                <w:tab w:val="left" w:pos="1067"/>
              </w:tabs>
            </w:pPr>
          </w:p>
          <w:p w14:paraId="258C7481" w14:textId="77777777" w:rsidR="007A13EC" w:rsidRDefault="007A13EC" w:rsidP="007A13EC">
            <w:pPr>
              <w:tabs>
                <w:tab w:val="left" w:pos="1067"/>
              </w:tabs>
            </w:pPr>
            <w:r>
              <w:t>There are discussion questions at the end of the ppt.</w:t>
            </w:r>
          </w:p>
          <w:p w14:paraId="44CE16DF" w14:textId="5003CD53" w:rsidR="007A13EC" w:rsidRPr="006E3B11" w:rsidRDefault="007A13EC" w:rsidP="007A13EC">
            <w:pPr>
              <w:rPr>
                <w:color w:val="FF0000"/>
              </w:rPr>
            </w:pPr>
          </w:p>
        </w:tc>
        <w:tc>
          <w:tcPr>
            <w:tcW w:w="2627" w:type="dxa"/>
          </w:tcPr>
          <w:p w14:paraId="0913E018" w14:textId="77777777" w:rsidR="007A13EC" w:rsidRDefault="007A13EC" w:rsidP="007A13EC">
            <w:r>
              <w:lastRenderedPageBreak/>
              <w:t>An argument and a persuasive speech are related concepts, but there are some differences between them.</w:t>
            </w:r>
          </w:p>
          <w:p w14:paraId="5A88B915" w14:textId="77777777" w:rsidR="007A13EC" w:rsidRDefault="007A13EC" w:rsidP="007A13EC">
            <w:r>
              <w:t>An argument is a logical and structured set of statements, used to support or prove a point of view or persuade someone to accept a particular conclusion. It can be written or spoken, and it is typically a form of reasoning that involves the presentation of evidence and a conclusion drawn from that evidence. Arguments can be used in a variety of settings, including debates, discussions, and academic papers.</w:t>
            </w:r>
          </w:p>
          <w:p w14:paraId="4A313597" w14:textId="77777777" w:rsidR="007A13EC" w:rsidRDefault="007A13EC" w:rsidP="007A13EC">
            <w:r>
              <w:t xml:space="preserve">On the other hand, a persuasive speech is a type of speech that aims to persuade or convince an audience to </w:t>
            </w:r>
            <w:proofErr w:type="gramStart"/>
            <w:r>
              <w:t>take action</w:t>
            </w:r>
            <w:proofErr w:type="gramEnd"/>
            <w:r>
              <w:t xml:space="preserve"> or adopt a particular point of </w:t>
            </w:r>
            <w:r>
              <w:lastRenderedPageBreak/>
              <w:t>view. It is often more emotional and rhetorical in nature than an argument, and it typically involves the use of storytelling, rhetorical devices, and appeals to emotion. A persuasive speech is often given in a public setting, such as a political rally, a charity event, or a conference.</w:t>
            </w:r>
          </w:p>
          <w:p w14:paraId="5CE1CF53" w14:textId="77777777" w:rsidR="007A13EC" w:rsidRDefault="007A13EC" w:rsidP="007A13EC">
            <w:r>
              <w:t xml:space="preserve">In summary, an argument is a structured set of statements used to support or prove a point of view, while a persuasive speech is a type of speech that aims to persuade or convince an audience to </w:t>
            </w:r>
            <w:proofErr w:type="gramStart"/>
            <w:r>
              <w:t>take action</w:t>
            </w:r>
            <w:proofErr w:type="gramEnd"/>
            <w:r>
              <w:t xml:space="preserve"> or adopt a particular point of view.</w:t>
            </w:r>
          </w:p>
          <w:p w14:paraId="31504D58" w14:textId="77777777" w:rsidR="007A13EC" w:rsidRDefault="007A13EC" w:rsidP="007A13EC"/>
        </w:tc>
      </w:tr>
      <w:tr w:rsidR="007A13EC" w14:paraId="33CE1FF7" w14:textId="77777777" w:rsidTr="00494DCB">
        <w:trPr>
          <w:trHeight w:val="65"/>
        </w:trPr>
        <w:tc>
          <w:tcPr>
            <w:tcW w:w="2370" w:type="dxa"/>
          </w:tcPr>
          <w:p w14:paraId="7BB46787" w14:textId="77777777" w:rsidR="007A13EC" w:rsidRPr="007A13EC" w:rsidRDefault="007A13EC" w:rsidP="007A13EC">
            <w:pPr>
              <w:keepNext/>
              <w:keepLines/>
              <w:spacing w:before="40"/>
              <w:outlineLvl w:val="3"/>
              <w:rPr>
                <w:rFonts w:eastAsiaTheme="majorEastAsia" w:cs="Arial"/>
                <w:b/>
                <w:bCs/>
                <w:color w:val="000000"/>
              </w:rPr>
            </w:pPr>
          </w:p>
        </w:tc>
        <w:tc>
          <w:tcPr>
            <w:tcW w:w="5979" w:type="dxa"/>
          </w:tcPr>
          <w:p w14:paraId="4A60A3A8" w14:textId="26243816" w:rsidR="007A13EC" w:rsidRPr="005E4C84" w:rsidRDefault="007A13EC" w:rsidP="007A13EC">
            <w:pPr>
              <w:rPr>
                <w:b/>
                <w:bCs/>
                <w:i/>
                <w:iCs/>
              </w:rPr>
            </w:pPr>
            <w:r w:rsidRPr="005E4C84">
              <w:rPr>
                <w:b/>
                <w:bCs/>
                <w:i/>
                <w:iCs/>
              </w:rPr>
              <w:t>Possible follow up activities:</w:t>
            </w:r>
          </w:p>
          <w:p w14:paraId="7873500A" w14:textId="77777777" w:rsidR="007A13EC" w:rsidRPr="00612324" w:rsidRDefault="007A13EC" w:rsidP="007A13EC">
            <w:pPr>
              <w:pStyle w:val="ListParagraph"/>
              <w:numPr>
                <w:ilvl w:val="0"/>
                <w:numId w:val="15"/>
              </w:numPr>
            </w:pPr>
            <w:r w:rsidRPr="00612324">
              <w:t>Conduct an informal classroom debate where 2 sides present opposing arguments.</w:t>
            </w:r>
          </w:p>
          <w:p w14:paraId="7AD27648" w14:textId="77777777" w:rsidR="007A13EC" w:rsidRPr="00612324" w:rsidRDefault="007A13EC" w:rsidP="007A13EC"/>
          <w:p w14:paraId="7710A2A9" w14:textId="77777777" w:rsidR="007A13EC" w:rsidRDefault="007A13EC" w:rsidP="007A13EC">
            <w:pPr>
              <w:pStyle w:val="ListParagraph"/>
              <w:numPr>
                <w:ilvl w:val="0"/>
                <w:numId w:val="15"/>
              </w:numPr>
            </w:pPr>
            <w:r w:rsidRPr="00612324">
              <w:t>Students write a persuasive letter to the principal (or parents, classroom teacher, tuckshop convenor) regarding school/</w:t>
            </w:r>
            <w:proofErr w:type="gramStart"/>
            <w:r w:rsidRPr="00612324">
              <w:t>family based</w:t>
            </w:r>
            <w:proofErr w:type="gramEnd"/>
            <w:r w:rsidRPr="00612324">
              <w:t xml:space="preserve"> issue or project. </w:t>
            </w:r>
          </w:p>
          <w:p w14:paraId="543D2CFF" w14:textId="77777777" w:rsidR="007A13EC" w:rsidRDefault="007A13EC" w:rsidP="007A13EC">
            <w:pPr>
              <w:pStyle w:val="ListParagraph"/>
            </w:pPr>
          </w:p>
          <w:p w14:paraId="49F4195D" w14:textId="77777777" w:rsidR="007A13EC" w:rsidRPr="00612324" w:rsidRDefault="007A13EC" w:rsidP="007A13EC">
            <w:pPr>
              <w:pStyle w:val="ListParagraph"/>
              <w:numPr>
                <w:ilvl w:val="0"/>
                <w:numId w:val="15"/>
              </w:numPr>
            </w:pPr>
            <w:r w:rsidRPr="00612324">
              <w:t>They then write the letter as an argument for their position.</w:t>
            </w:r>
          </w:p>
          <w:p w14:paraId="347DDFC0" w14:textId="77777777" w:rsidR="007A13EC" w:rsidRPr="00612324" w:rsidRDefault="007A13EC" w:rsidP="007A13EC">
            <w:pPr>
              <w:rPr>
                <w:b/>
                <w:bCs/>
              </w:rPr>
            </w:pPr>
            <w:r w:rsidRPr="00612324">
              <w:rPr>
                <w:b/>
                <w:bCs/>
              </w:rPr>
              <w:t xml:space="preserve">Which letter do you think will give us the result we want? Why? Discuss. </w:t>
            </w:r>
          </w:p>
          <w:p w14:paraId="5BFD8FDB" w14:textId="77777777" w:rsidR="007A13EC" w:rsidRDefault="007A13EC" w:rsidP="007A13EC">
            <w:pPr>
              <w:rPr>
                <w:b/>
                <w:bCs/>
                <w:i/>
                <w:iCs/>
              </w:rPr>
            </w:pPr>
          </w:p>
          <w:p w14:paraId="2984ACDC" w14:textId="77777777" w:rsidR="007A13EC" w:rsidRPr="005E4C84" w:rsidRDefault="007A13EC" w:rsidP="007A13EC">
            <w:pPr>
              <w:rPr>
                <w:i/>
                <w:iCs/>
              </w:rPr>
            </w:pPr>
            <w:r>
              <w:rPr>
                <w:b/>
                <w:bCs/>
                <w:i/>
                <w:iCs/>
              </w:rPr>
              <w:t xml:space="preserve">Topic ideas: </w:t>
            </w:r>
            <w:r w:rsidRPr="00612324">
              <w:t>new uniforms, no uniforms, healthy food only in tuckshop, free dress days once a month, more pocket money, free time in the classroom on Friday afternoons, a school pet, an environmental project (garden, worm farm, native bees, adopt an endangered animal, help clean up an area around town, etc.)</w:t>
            </w:r>
          </w:p>
          <w:p w14:paraId="52F4A771" w14:textId="61E847C4" w:rsidR="007A13EC" w:rsidRPr="00011A1C" w:rsidRDefault="007A13EC" w:rsidP="007A13EC">
            <w:pPr>
              <w:tabs>
                <w:tab w:val="left" w:pos="1047"/>
              </w:tabs>
              <w:rPr>
                <w:b/>
                <w:bCs/>
                <w:i/>
                <w:iCs/>
              </w:rPr>
            </w:pPr>
          </w:p>
        </w:tc>
        <w:tc>
          <w:tcPr>
            <w:tcW w:w="4394" w:type="dxa"/>
          </w:tcPr>
          <w:p w14:paraId="0EC88E91" w14:textId="77777777" w:rsidR="007A13EC" w:rsidRDefault="007A13EC" w:rsidP="007A13EC">
            <w:pPr>
              <w:rPr>
                <w:color w:val="FF0000"/>
              </w:rPr>
            </w:pPr>
          </w:p>
        </w:tc>
        <w:tc>
          <w:tcPr>
            <w:tcW w:w="2627" w:type="dxa"/>
          </w:tcPr>
          <w:p w14:paraId="3F121576" w14:textId="77777777" w:rsidR="007A13EC" w:rsidRDefault="007A13EC" w:rsidP="007A13EC"/>
        </w:tc>
      </w:tr>
      <w:tr w:rsidR="0080506C" w14:paraId="1853DA78" w14:textId="77777777" w:rsidTr="0080506C">
        <w:tc>
          <w:tcPr>
            <w:tcW w:w="15370" w:type="dxa"/>
            <w:gridSpan w:val="4"/>
            <w:shd w:val="clear" w:color="auto" w:fill="E7E6E6" w:themeFill="background2"/>
          </w:tcPr>
          <w:p w14:paraId="3A4F8952" w14:textId="2AAD4739" w:rsidR="0080506C" w:rsidRDefault="007A13EC" w:rsidP="00B30B02">
            <w:pPr>
              <w:pStyle w:val="Heading4"/>
            </w:pPr>
            <w:r>
              <w:t>SCIENCE</w:t>
            </w:r>
          </w:p>
        </w:tc>
      </w:tr>
      <w:tr w:rsidR="00494DCB" w14:paraId="0CCF28BE" w14:textId="77777777" w:rsidTr="0038519D">
        <w:tc>
          <w:tcPr>
            <w:tcW w:w="2370" w:type="dxa"/>
          </w:tcPr>
          <w:p w14:paraId="2821FD27" w14:textId="77777777" w:rsidR="007A13EC" w:rsidRPr="00011A1C" w:rsidRDefault="007A13EC" w:rsidP="007A13EC">
            <w:pPr>
              <w:rPr>
                <w:b/>
                <w:bCs/>
                <w:i/>
                <w:iCs/>
              </w:rPr>
            </w:pPr>
            <w:r w:rsidRPr="00011A1C">
              <w:rPr>
                <w:b/>
                <w:bCs/>
                <w:i/>
                <w:iCs/>
              </w:rPr>
              <w:t>Biological Sciences</w:t>
            </w:r>
          </w:p>
          <w:p w14:paraId="3AF983C8" w14:textId="77777777" w:rsidR="007A13EC" w:rsidRDefault="007A13EC" w:rsidP="007A13EC">
            <w:r w:rsidRPr="00011A1C">
              <w:t xml:space="preserve">Students examine how particular structural features and behaviours of living things enable </w:t>
            </w:r>
            <w:r w:rsidRPr="00011A1C">
              <w:lastRenderedPageBreak/>
              <w:t>their survival in specific habitats</w:t>
            </w:r>
            <w:r>
              <w:t>.</w:t>
            </w:r>
          </w:p>
          <w:p w14:paraId="12314E3E" w14:textId="77777777" w:rsidR="00494DCB" w:rsidRDefault="007A13EC" w:rsidP="007A13EC">
            <w:pPr>
              <w:rPr>
                <w:rStyle w:val="Hyperlink"/>
              </w:rPr>
            </w:pPr>
            <w:hyperlink r:id="rId20" w:history="1">
              <w:r w:rsidRPr="006E3B11">
                <w:rPr>
                  <w:rStyle w:val="Hyperlink"/>
                </w:rPr>
                <w:t>AC9S5U01</w:t>
              </w:r>
            </w:hyperlink>
          </w:p>
          <w:p w14:paraId="1743D317" w14:textId="77777777" w:rsidR="007A13EC" w:rsidRDefault="007A13EC" w:rsidP="007A13EC">
            <w:pPr>
              <w:rPr>
                <w:rStyle w:val="Hyperlink"/>
              </w:rPr>
            </w:pPr>
          </w:p>
          <w:p w14:paraId="18A423A8" w14:textId="77777777" w:rsidR="007A13EC" w:rsidRDefault="007A13EC" w:rsidP="007A13EC">
            <w:pPr>
              <w:rPr>
                <w:rStyle w:val="Hyperlink"/>
              </w:rPr>
            </w:pPr>
          </w:p>
          <w:p w14:paraId="3F6DF322" w14:textId="77777777" w:rsidR="007A13EC" w:rsidRDefault="007A13EC" w:rsidP="007A13EC">
            <w:pPr>
              <w:rPr>
                <w:rStyle w:val="Hyperlink"/>
              </w:rPr>
            </w:pPr>
          </w:p>
          <w:p w14:paraId="6231539C" w14:textId="77777777" w:rsidR="007A13EC" w:rsidRDefault="007A13EC" w:rsidP="007A13EC">
            <w:pPr>
              <w:rPr>
                <w:rStyle w:val="Hyperlink"/>
              </w:rPr>
            </w:pPr>
          </w:p>
          <w:p w14:paraId="47B8B255" w14:textId="77777777" w:rsidR="007A13EC" w:rsidRDefault="007A13EC" w:rsidP="007A13EC">
            <w:pPr>
              <w:rPr>
                <w:rStyle w:val="Hyperlink"/>
              </w:rPr>
            </w:pPr>
          </w:p>
          <w:p w14:paraId="377677EA" w14:textId="77777777" w:rsidR="007A13EC" w:rsidRDefault="007A13EC" w:rsidP="007A13EC">
            <w:pPr>
              <w:rPr>
                <w:rStyle w:val="Hyperlink"/>
              </w:rPr>
            </w:pPr>
          </w:p>
          <w:p w14:paraId="63C540C7" w14:textId="77777777" w:rsidR="007A13EC" w:rsidRDefault="007A13EC" w:rsidP="007A13EC">
            <w:pPr>
              <w:rPr>
                <w:rStyle w:val="Hyperlink"/>
              </w:rPr>
            </w:pPr>
          </w:p>
          <w:p w14:paraId="0789CB63" w14:textId="77777777" w:rsidR="007A13EC" w:rsidRDefault="007A13EC" w:rsidP="007A13EC">
            <w:pPr>
              <w:rPr>
                <w:rStyle w:val="Hyperlink"/>
              </w:rPr>
            </w:pPr>
          </w:p>
          <w:p w14:paraId="24B4F209" w14:textId="77777777" w:rsidR="007A13EC" w:rsidRDefault="007A13EC" w:rsidP="007A13EC">
            <w:pPr>
              <w:rPr>
                <w:rStyle w:val="Hyperlink"/>
              </w:rPr>
            </w:pPr>
          </w:p>
          <w:p w14:paraId="4CB61278" w14:textId="77777777" w:rsidR="007A13EC" w:rsidRPr="00011A1C" w:rsidRDefault="007A13EC" w:rsidP="007A13EC">
            <w:pPr>
              <w:rPr>
                <w:b/>
                <w:bCs/>
                <w:i/>
                <w:iCs/>
              </w:rPr>
            </w:pPr>
            <w:r w:rsidRPr="00011A1C">
              <w:rPr>
                <w:b/>
                <w:bCs/>
                <w:i/>
                <w:iCs/>
              </w:rPr>
              <w:t>Biological Sciences</w:t>
            </w:r>
          </w:p>
          <w:p w14:paraId="7FEF5F34" w14:textId="77777777" w:rsidR="007A13EC" w:rsidRDefault="007A13EC" w:rsidP="007A13EC">
            <w:r w:rsidRPr="00011A1C">
              <w:t>Students examine how particular structural features and behaviours of living things enable their survival in specific habitats</w:t>
            </w:r>
            <w:r>
              <w:t>.</w:t>
            </w:r>
          </w:p>
          <w:p w14:paraId="1D245763" w14:textId="77777777" w:rsidR="007A13EC" w:rsidRDefault="007A13EC" w:rsidP="007A13EC">
            <w:hyperlink r:id="rId21" w:history="1">
              <w:r w:rsidRPr="006E3B11">
                <w:rPr>
                  <w:rStyle w:val="Hyperlink"/>
                </w:rPr>
                <w:t>AC9S5U01</w:t>
              </w:r>
            </w:hyperlink>
            <w:r>
              <w:t xml:space="preserve"> (Cont.)</w:t>
            </w:r>
          </w:p>
          <w:p w14:paraId="74BC15A4" w14:textId="77777777" w:rsidR="007A13EC" w:rsidRDefault="007A13EC" w:rsidP="007A13EC"/>
          <w:p w14:paraId="36725534" w14:textId="77777777" w:rsidR="007A13EC" w:rsidRDefault="007A13EC" w:rsidP="007A13EC"/>
          <w:p w14:paraId="1210D071" w14:textId="77777777" w:rsidR="007A13EC" w:rsidRDefault="007A13EC" w:rsidP="007A13EC"/>
          <w:p w14:paraId="242171CD" w14:textId="77777777" w:rsidR="007A13EC" w:rsidRDefault="007A13EC" w:rsidP="007A13EC"/>
          <w:p w14:paraId="4EBD97F1" w14:textId="77777777" w:rsidR="007A13EC" w:rsidRDefault="007A13EC" w:rsidP="007A13EC"/>
          <w:p w14:paraId="35BACE6E" w14:textId="77777777" w:rsidR="007A13EC" w:rsidRDefault="007A13EC" w:rsidP="007A13EC"/>
          <w:p w14:paraId="1B6CA68F" w14:textId="77777777" w:rsidR="007A13EC" w:rsidRDefault="007A13EC" w:rsidP="007A13EC"/>
          <w:p w14:paraId="251982A9" w14:textId="77777777" w:rsidR="007A13EC" w:rsidRDefault="007A13EC" w:rsidP="007A13EC"/>
          <w:p w14:paraId="157847EC" w14:textId="77777777" w:rsidR="007A13EC" w:rsidRDefault="007A13EC" w:rsidP="007A13EC"/>
          <w:p w14:paraId="3FD78AAF" w14:textId="77777777" w:rsidR="007A13EC" w:rsidRDefault="007A13EC" w:rsidP="007A13EC"/>
          <w:p w14:paraId="7D466947" w14:textId="77777777" w:rsidR="007A13EC" w:rsidRDefault="007A13EC" w:rsidP="007A13EC"/>
          <w:p w14:paraId="2463E967" w14:textId="77777777" w:rsidR="007A13EC" w:rsidRDefault="007A13EC" w:rsidP="007A13EC"/>
          <w:p w14:paraId="5009B56C" w14:textId="77777777" w:rsidR="007A13EC" w:rsidRDefault="007A13EC" w:rsidP="007A13EC"/>
          <w:p w14:paraId="4F634165" w14:textId="77777777" w:rsidR="007A13EC" w:rsidRDefault="007A13EC" w:rsidP="007A13EC"/>
          <w:p w14:paraId="383F9554" w14:textId="77777777" w:rsidR="007A13EC" w:rsidRDefault="007A13EC" w:rsidP="007A13EC"/>
          <w:p w14:paraId="7C83E8A7" w14:textId="77777777" w:rsidR="007A13EC" w:rsidRDefault="007A13EC" w:rsidP="007A13EC"/>
          <w:p w14:paraId="5C98BD4A" w14:textId="77777777" w:rsidR="007A13EC" w:rsidRDefault="007A13EC" w:rsidP="007A13EC"/>
          <w:p w14:paraId="7CE4495F" w14:textId="77777777" w:rsidR="007A13EC" w:rsidRDefault="007A13EC" w:rsidP="007A13EC"/>
          <w:p w14:paraId="10CC4793" w14:textId="77777777" w:rsidR="007A13EC" w:rsidRDefault="007A13EC" w:rsidP="007A13EC"/>
          <w:p w14:paraId="174E04E3" w14:textId="77777777" w:rsidR="007A13EC" w:rsidRDefault="007A13EC" w:rsidP="007A13EC"/>
          <w:p w14:paraId="4F7F4092" w14:textId="77777777" w:rsidR="007A13EC" w:rsidRDefault="007A13EC" w:rsidP="007A13EC"/>
          <w:p w14:paraId="3BF5F6E2" w14:textId="77777777" w:rsidR="007A13EC" w:rsidRDefault="007A13EC" w:rsidP="007A13EC"/>
          <w:p w14:paraId="205FE118" w14:textId="77777777" w:rsidR="007A13EC" w:rsidRDefault="007A13EC" w:rsidP="007A13EC"/>
          <w:p w14:paraId="71169907" w14:textId="77777777" w:rsidR="007A13EC" w:rsidRDefault="007A13EC" w:rsidP="007A13EC"/>
          <w:p w14:paraId="2520D52C" w14:textId="77777777" w:rsidR="007A13EC" w:rsidRDefault="007A13EC" w:rsidP="007A13EC"/>
          <w:p w14:paraId="2272612E" w14:textId="77777777" w:rsidR="007A13EC" w:rsidRDefault="007A13EC" w:rsidP="007A13EC"/>
          <w:p w14:paraId="4AAB254B" w14:textId="77777777" w:rsidR="007A13EC" w:rsidRPr="00011A1C" w:rsidRDefault="007A13EC" w:rsidP="007A13EC">
            <w:pPr>
              <w:rPr>
                <w:b/>
                <w:bCs/>
                <w:i/>
                <w:iCs/>
              </w:rPr>
            </w:pPr>
            <w:r w:rsidRPr="00011A1C">
              <w:rPr>
                <w:b/>
                <w:bCs/>
                <w:i/>
                <w:iCs/>
              </w:rPr>
              <w:t>Biological Sciences</w:t>
            </w:r>
          </w:p>
          <w:p w14:paraId="22C28C82" w14:textId="77777777" w:rsidR="007A13EC" w:rsidRDefault="007A13EC" w:rsidP="007A13EC">
            <w:r w:rsidRPr="00011A1C">
              <w:t>Students examine how particular structural features and behaviours of living things enable their survival in specific habitats</w:t>
            </w:r>
            <w:r>
              <w:t>.</w:t>
            </w:r>
          </w:p>
          <w:p w14:paraId="3A1B76D9" w14:textId="25ED6C6F" w:rsidR="007A13EC" w:rsidRDefault="007A13EC" w:rsidP="007A13EC">
            <w:hyperlink r:id="rId22" w:history="1">
              <w:r w:rsidRPr="006E3B11">
                <w:rPr>
                  <w:rStyle w:val="Hyperlink"/>
                </w:rPr>
                <w:t>AC9S5U01</w:t>
              </w:r>
            </w:hyperlink>
            <w:r>
              <w:t xml:space="preserve"> (Cont.)</w:t>
            </w:r>
          </w:p>
          <w:p w14:paraId="63F0F29A" w14:textId="4C4C430C" w:rsidR="007A13EC" w:rsidRPr="0080506C" w:rsidRDefault="007A13EC" w:rsidP="007A13EC">
            <w:pPr>
              <w:rPr>
                <w:b/>
                <w:bCs/>
              </w:rPr>
            </w:pPr>
          </w:p>
        </w:tc>
        <w:tc>
          <w:tcPr>
            <w:tcW w:w="5979" w:type="dxa"/>
          </w:tcPr>
          <w:p w14:paraId="0307FB9F" w14:textId="77777777" w:rsidR="007A13EC" w:rsidRPr="006E3B11" w:rsidRDefault="007A13EC" w:rsidP="007A13EC">
            <w:pPr>
              <w:rPr>
                <w:i/>
                <w:iCs/>
              </w:rPr>
            </w:pPr>
            <w:r w:rsidRPr="00011A1C">
              <w:rPr>
                <w:b/>
                <w:bCs/>
                <w:i/>
                <w:iCs/>
              </w:rPr>
              <w:lastRenderedPageBreak/>
              <w:t>Learning Focus 1</w:t>
            </w:r>
          </w:p>
          <w:p w14:paraId="644CA647" w14:textId="77777777" w:rsidR="007A13EC" w:rsidRPr="00011A1C" w:rsidRDefault="007A13EC" w:rsidP="007A13EC">
            <w:pPr>
              <w:rPr>
                <w:i/>
                <w:iCs/>
              </w:rPr>
            </w:pPr>
            <w:r w:rsidRPr="00011A1C">
              <w:rPr>
                <w:i/>
                <w:iCs/>
              </w:rPr>
              <w:t>We identify and examine physical features and behaviours of living things that enable them to survive in their habitats.</w:t>
            </w:r>
          </w:p>
          <w:p w14:paraId="6B93CF61" w14:textId="77777777" w:rsidR="007A13EC" w:rsidRPr="00011A1C" w:rsidRDefault="007A13EC" w:rsidP="007A13EC">
            <w:pPr>
              <w:rPr>
                <w:i/>
                <w:iCs/>
              </w:rPr>
            </w:pPr>
          </w:p>
          <w:p w14:paraId="2087A810" w14:textId="77777777" w:rsidR="007A13EC" w:rsidRPr="00011A1C" w:rsidRDefault="007A13EC" w:rsidP="007A13EC">
            <w:pPr>
              <w:rPr>
                <w:rFonts w:cs="Arial"/>
              </w:rPr>
            </w:pPr>
            <w:r w:rsidRPr="00011A1C">
              <w:rPr>
                <w:rFonts w:cs="Arial"/>
              </w:rPr>
              <w:lastRenderedPageBreak/>
              <w:t xml:space="preserve">In learning teams of at least 4, students use Word </w:t>
            </w:r>
            <w:r>
              <w:rPr>
                <w:rFonts w:cs="Arial"/>
              </w:rPr>
              <w:t xml:space="preserve">(optional) </w:t>
            </w:r>
            <w:r w:rsidRPr="00011A1C">
              <w:rPr>
                <w:rFonts w:cs="Arial"/>
              </w:rPr>
              <w:t xml:space="preserve">to create a </w:t>
            </w:r>
            <w:r w:rsidRPr="00011A1C">
              <w:rPr>
                <w:rFonts w:cs="Arial"/>
                <w:b/>
                <w:bCs/>
              </w:rPr>
              <w:t>team table</w:t>
            </w:r>
            <w:r w:rsidRPr="00011A1C">
              <w:rPr>
                <w:rFonts w:cs="Arial"/>
              </w:rPr>
              <w:t xml:space="preserve"> of the domestic pets in their families. For example,</w:t>
            </w:r>
          </w:p>
          <w:tbl>
            <w:tblPr>
              <w:tblStyle w:val="TableGrid"/>
              <w:tblW w:w="0" w:type="auto"/>
              <w:tblLayout w:type="fixed"/>
              <w:tblLook w:val="04A0" w:firstRow="1" w:lastRow="0" w:firstColumn="1" w:lastColumn="0" w:noHBand="0" w:noVBand="1"/>
            </w:tblPr>
            <w:tblGrid>
              <w:gridCol w:w="1396"/>
              <w:gridCol w:w="1396"/>
              <w:gridCol w:w="1397"/>
              <w:gridCol w:w="1397"/>
            </w:tblGrid>
            <w:tr w:rsidR="007A13EC" w:rsidRPr="00011A1C" w14:paraId="09302670" w14:textId="77777777" w:rsidTr="00533AA0">
              <w:tc>
                <w:tcPr>
                  <w:tcW w:w="1396" w:type="dxa"/>
                </w:tcPr>
                <w:p w14:paraId="0F472FFA" w14:textId="77777777" w:rsidR="007A13EC" w:rsidRPr="00011A1C" w:rsidRDefault="007A13EC" w:rsidP="007A13EC">
                  <w:pPr>
                    <w:rPr>
                      <w:rFonts w:cs="Arial"/>
                      <w:i/>
                      <w:iCs/>
                    </w:rPr>
                  </w:pPr>
                  <w:r w:rsidRPr="00011A1C">
                    <w:rPr>
                      <w:rFonts w:cs="Arial"/>
                      <w:i/>
                      <w:iCs/>
                    </w:rPr>
                    <w:t>Dogs</w:t>
                  </w:r>
                </w:p>
              </w:tc>
              <w:tc>
                <w:tcPr>
                  <w:tcW w:w="1396" w:type="dxa"/>
                </w:tcPr>
                <w:p w14:paraId="39084C35" w14:textId="77777777" w:rsidR="007A13EC" w:rsidRPr="00011A1C" w:rsidRDefault="007A13EC" w:rsidP="007A13EC">
                  <w:pPr>
                    <w:rPr>
                      <w:rFonts w:cs="Arial"/>
                      <w:i/>
                      <w:iCs/>
                    </w:rPr>
                  </w:pPr>
                  <w:r w:rsidRPr="00011A1C">
                    <w:rPr>
                      <w:rFonts w:cs="Arial"/>
                      <w:i/>
                      <w:iCs/>
                    </w:rPr>
                    <w:t>Cats</w:t>
                  </w:r>
                </w:p>
              </w:tc>
              <w:tc>
                <w:tcPr>
                  <w:tcW w:w="1397" w:type="dxa"/>
                </w:tcPr>
                <w:p w14:paraId="0E60648C" w14:textId="77777777" w:rsidR="007A13EC" w:rsidRPr="00011A1C" w:rsidRDefault="007A13EC" w:rsidP="007A13EC">
                  <w:pPr>
                    <w:rPr>
                      <w:rFonts w:cs="Arial"/>
                      <w:i/>
                      <w:iCs/>
                    </w:rPr>
                  </w:pPr>
                  <w:r w:rsidRPr="00011A1C">
                    <w:rPr>
                      <w:rFonts w:cs="Arial"/>
                      <w:i/>
                      <w:iCs/>
                    </w:rPr>
                    <w:t>Fish</w:t>
                  </w:r>
                </w:p>
              </w:tc>
              <w:tc>
                <w:tcPr>
                  <w:tcW w:w="1397" w:type="dxa"/>
                </w:tcPr>
                <w:p w14:paraId="22FE19CA" w14:textId="77777777" w:rsidR="007A13EC" w:rsidRPr="00011A1C" w:rsidRDefault="007A13EC" w:rsidP="007A13EC">
                  <w:pPr>
                    <w:rPr>
                      <w:rFonts w:cs="Arial"/>
                      <w:i/>
                      <w:iCs/>
                    </w:rPr>
                  </w:pPr>
                  <w:r w:rsidRPr="00011A1C">
                    <w:rPr>
                      <w:rFonts w:cs="Arial"/>
                      <w:i/>
                      <w:iCs/>
                    </w:rPr>
                    <w:t>Birds</w:t>
                  </w:r>
                </w:p>
              </w:tc>
            </w:tr>
            <w:tr w:rsidR="007A13EC" w:rsidRPr="00011A1C" w14:paraId="339412FD" w14:textId="77777777" w:rsidTr="00533AA0">
              <w:tc>
                <w:tcPr>
                  <w:tcW w:w="1396" w:type="dxa"/>
                </w:tcPr>
                <w:p w14:paraId="173F582D" w14:textId="77777777" w:rsidR="007A13EC" w:rsidRPr="00011A1C" w:rsidRDefault="007A13EC" w:rsidP="007A13EC">
                  <w:pPr>
                    <w:rPr>
                      <w:rFonts w:cs="Arial"/>
                      <w:i/>
                      <w:iCs/>
                    </w:rPr>
                  </w:pPr>
                  <w:r w:rsidRPr="00011A1C">
                    <w:rPr>
                      <w:rFonts w:cs="Arial"/>
                      <w:i/>
                      <w:iCs/>
                    </w:rPr>
                    <w:t>2</w:t>
                  </w:r>
                </w:p>
              </w:tc>
              <w:tc>
                <w:tcPr>
                  <w:tcW w:w="1396" w:type="dxa"/>
                </w:tcPr>
                <w:p w14:paraId="742686BE" w14:textId="77777777" w:rsidR="007A13EC" w:rsidRPr="00011A1C" w:rsidRDefault="007A13EC" w:rsidP="007A13EC">
                  <w:pPr>
                    <w:rPr>
                      <w:rFonts w:cs="Arial"/>
                      <w:i/>
                      <w:iCs/>
                    </w:rPr>
                  </w:pPr>
                  <w:r w:rsidRPr="00011A1C">
                    <w:rPr>
                      <w:rFonts w:cs="Arial"/>
                      <w:i/>
                      <w:iCs/>
                    </w:rPr>
                    <w:t>2</w:t>
                  </w:r>
                </w:p>
              </w:tc>
              <w:tc>
                <w:tcPr>
                  <w:tcW w:w="1397" w:type="dxa"/>
                </w:tcPr>
                <w:p w14:paraId="050C2369" w14:textId="77777777" w:rsidR="007A13EC" w:rsidRPr="00011A1C" w:rsidRDefault="007A13EC" w:rsidP="007A13EC">
                  <w:pPr>
                    <w:rPr>
                      <w:rFonts w:cs="Arial"/>
                      <w:i/>
                      <w:iCs/>
                    </w:rPr>
                  </w:pPr>
                  <w:r w:rsidRPr="00011A1C">
                    <w:rPr>
                      <w:rFonts w:cs="Arial"/>
                      <w:i/>
                      <w:iCs/>
                    </w:rPr>
                    <w:t>1</w:t>
                  </w:r>
                </w:p>
              </w:tc>
              <w:tc>
                <w:tcPr>
                  <w:tcW w:w="1397" w:type="dxa"/>
                </w:tcPr>
                <w:p w14:paraId="3DB71457" w14:textId="77777777" w:rsidR="007A13EC" w:rsidRPr="00011A1C" w:rsidRDefault="007A13EC" w:rsidP="007A13EC">
                  <w:pPr>
                    <w:rPr>
                      <w:rFonts w:cs="Arial"/>
                      <w:i/>
                      <w:iCs/>
                    </w:rPr>
                  </w:pPr>
                  <w:r w:rsidRPr="00011A1C">
                    <w:rPr>
                      <w:rFonts w:cs="Arial"/>
                      <w:i/>
                      <w:iCs/>
                    </w:rPr>
                    <w:t>2</w:t>
                  </w:r>
                </w:p>
              </w:tc>
            </w:tr>
          </w:tbl>
          <w:p w14:paraId="52A95564" w14:textId="77777777" w:rsidR="007A13EC" w:rsidRPr="00011A1C" w:rsidRDefault="007A13EC" w:rsidP="007A13EC">
            <w:pPr>
              <w:rPr>
                <w:rFonts w:cs="Arial"/>
                <w:i/>
                <w:iCs/>
              </w:rPr>
            </w:pPr>
          </w:p>
          <w:p w14:paraId="453DC33B" w14:textId="77777777" w:rsidR="007A13EC" w:rsidRPr="00011A1C" w:rsidRDefault="007A13EC" w:rsidP="007A13EC">
            <w:pPr>
              <w:rPr>
                <w:rFonts w:cs="Arial"/>
              </w:rPr>
            </w:pPr>
            <w:r w:rsidRPr="00011A1C">
              <w:rPr>
                <w:rFonts w:cs="Arial"/>
              </w:rPr>
              <w:t xml:space="preserve">As a class and using gathered data construct a </w:t>
            </w:r>
            <w:r w:rsidRPr="00011A1C">
              <w:rPr>
                <w:rFonts w:cs="Arial"/>
                <w:b/>
                <w:bCs/>
              </w:rPr>
              <w:t>class table</w:t>
            </w:r>
            <w:r w:rsidRPr="00011A1C">
              <w:rPr>
                <w:rFonts w:cs="Arial"/>
              </w:rPr>
              <w:t xml:space="preserve"> of domestic pets. For example</w:t>
            </w:r>
          </w:p>
          <w:tbl>
            <w:tblPr>
              <w:tblStyle w:val="TableGrid"/>
              <w:tblW w:w="0" w:type="auto"/>
              <w:tblLayout w:type="fixed"/>
              <w:tblLook w:val="04A0" w:firstRow="1" w:lastRow="0" w:firstColumn="1" w:lastColumn="0" w:noHBand="0" w:noVBand="1"/>
            </w:tblPr>
            <w:tblGrid>
              <w:gridCol w:w="931"/>
              <w:gridCol w:w="931"/>
              <w:gridCol w:w="931"/>
              <w:gridCol w:w="931"/>
              <w:gridCol w:w="931"/>
              <w:gridCol w:w="931"/>
            </w:tblGrid>
            <w:tr w:rsidR="007A13EC" w:rsidRPr="00011A1C" w14:paraId="2AB0BC13" w14:textId="77777777" w:rsidTr="00533AA0">
              <w:tc>
                <w:tcPr>
                  <w:tcW w:w="931" w:type="dxa"/>
                </w:tcPr>
                <w:p w14:paraId="6D778978" w14:textId="77777777" w:rsidR="007A13EC" w:rsidRPr="00011A1C" w:rsidRDefault="007A13EC" w:rsidP="007A13EC">
                  <w:pPr>
                    <w:rPr>
                      <w:rFonts w:cs="Arial"/>
                      <w:i/>
                      <w:iCs/>
                      <w:sz w:val="20"/>
                      <w:szCs w:val="20"/>
                    </w:rPr>
                  </w:pPr>
                  <w:r w:rsidRPr="00011A1C">
                    <w:rPr>
                      <w:rFonts w:cs="Arial"/>
                      <w:i/>
                      <w:iCs/>
                      <w:sz w:val="20"/>
                      <w:szCs w:val="20"/>
                    </w:rPr>
                    <w:t>Dogs</w:t>
                  </w:r>
                </w:p>
              </w:tc>
              <w:tc>
                <w:tcPr>
                  <w:tcW w:w="931" w:type="dxa"/>
                </w:tcPr>
                <w:p w14:paraId="1DE1B509" w14:textId="77777777" w:rsidR="007A13EC" w:rsidRPr="00011A1C" w:rsidRDefault="007A13EC" w:rsidP="007A13EC">
                  <w:pPr>
                    <w:rPr>
                      <w:rFonts w:cs="Arial"/>
                      <w:i/>
                      <w:iCs/>
                      <w:sz w:val="20"/>
                      <w:szCs w:val="20"/>
                    </w:rPr>
                  </w:pPr>
                  <w:r w:rsidRPr="00011A1C">
                    <w:rPr>
                      <w:rFonts w:cs="Arial"/>
                      <w:i/>
                      <w:iCs/>
                      <w:sz w:val="20"/>
                      <w:szCs w:val="20"/>
                    </w:rPr>
                    <w:t>Cats</w:t>
                  </w:r>
                </w:p>
              </w:tc>
              <w:tc>
                <w:tcPr>
                  <w:tcW w:w="931" w:type="dxa"/>
                </w:tcPr>
                <w:p w14:paraId="76EAD83B" w14:textId="77777777" w:rsidR="007A13EC" w:rsidRPr="00011A1C" w:rsidRDefault="007A13EC" w:rsidP="007A13EC">
                  <w:pPr>
                    <w:rPr>
                      <w:rFonts w:cs="Arial"/>
                      <w:i/>
                      <w:iCs/>
                      <w:sz w:val="20"/>
                      <w:szCs w:val="20"/>
                    </w:rPr>
                  </w:pPr>
                  <w:r w:rsidRPr="00011A1C">
                    <w:rPr>
                      <w:rFonts w:cs="Arial"/>
                      <w:i/>
                      <w:iCs/>
                      <w:sz w:val="20"/>
                      <w:szCs w:val="20"/>
                    </w:rPr>
                    <w:t>Fish</w:t>
                  </w:r>
                </w:p>
              </w:tc>
              <w:tc>
                <w:tcPr>
                  <w:tcW w:w="931" w:type="dxa"/>
                </w:tcPr>
                <w:p w14:paraId="2A7657F4" w14:textId="77777777" w:rsidR="007A13EC" w:rsidRPr="00011A1C" w:rsidRDefault="007A13EC" w:rsidP="007A13EC">
                  <w:pPr>
                    <w:rPr>
                      <w:rFonts w:cs="Arial"/>
                      <w:i/>
                      <w:iCs/>
                      <w:sz w:val="20"/>
                      <w:szCs w:val="20"/>
                    </w:rPr>
                  </w:pPr>
                  <w:r w:rsidRPr="00011A1C">
                    <w:rPr>
                      <w:rFonts w:cs="Arial"/>
                      <w:i/>
                      <w:iCs/>
                      <w:sz w:val="20"/>
                      <w:szCs w:val="20"/>
                    </w:rPr>
                    <w:t>Birds</w:t>
                  </w:r>
                </w:p>
              </w:tc>
              <w:tc>
                <w:tcPr>
                  <w:tcW w:w="931" w:type="dxa"/>
                </w:tcPr>
                <w:p w14:paraId="191903AF" w14:textId="77777777" w:rsidR="007A13EC" w:rsidRPr="00011A1C" w:rsidRDefault="007A13EC" w:rsidP="007A13EC">
                  <w:pPr>
                    <w:rPr>
                      <w:rFonts w:cs="Arial"/>
                      <w:i/>
                      <w:iCs/>
                      <w:sz w:val="20"/>
                      <w:szCs w:val="20"/>
                    </w:rPr>
                  </w:pPr>
                  <w:r w:rsidRPr="00011A1C">
                    <w:rPr>
                      <w:rFonts w:cs="Arial"/>
                      <w:i/>
                      <w:iCs/>
                      <w:sz w:val="20"/>
                      <w:szCs w:val="20"/>
                    </w:rPr>
                    <w:t>Guinea Pigs</w:t>
                  </w:r>
                </w:p>
              </w:tc>
              <w:tc>
                <w:tcPr>
                  <w:tcW w:w="931" w:type="dxa"/>
                </w:tcPr>
                <w:p w14:paraId="6FAF1475" w14:textId="77777777" w:rsidR="007A13EC" w:rsidRPr="00011A1C" w:rsidRDefault="007A13EC" w:rsidP="007A13EC">
                  <w:pPr>
                    <w:rPr>
                      <w:rFonts w:cs="Arial"/>
                      <w:i/>
                      <w:iCs/>
                      <w:sz w:val="20"/>
                      <w:szCs w:val="20"/>
                    </w:rPr>
                  </w:pPr>
                  <w:r w:rsidRPr="00011A1C">
                    <w:rPr>
                      <w:rFonts w:cs="Arial"/>
                      <w:i/>
                      <w:iCs/>
                      <w:sz w:val="20"/>
                      <w:szCs w:val="20"/>
                    </w:rPr>
                    <w:t>Reptiles</w:t>
                  </w:r>
                </w:p>
              </w:tc>
            </w:tr>
            <w:tr w:rsidR="007A13EC" w:rsidRPr="00011A1C" w14:paraId="24999E7B" w14:textId="77777777" w:rsidTr="00533AA0">
              <w:tc>
                <w:tcPr>
                  <w:tcW w:w="931" w:type="dxa"/>
                </w:tcPr>
                <w:p w14:paraId="592BEA36" w14:textId="77777777" w:rsidR="007A13EC" w:rsidRPr="00011A1C" w:rsidRDefault="007A13EC" w:rsidP="007A13EC">
                  <w:pPr>
                    <w:rPr>
                      <w:rFonts w:cs="Arial"/>
                      <w:i/>
                      <w:iCs/>
                    </w:rPr>
                  </w:pPr>
                  <w:r w:rsidRPr="00011A1C">
                    <w:rPr>
                      <w:rFonts w:cs="Arial"/>
                      <w:i/>
                      <w:iCs/>
                    </w:rPr>
                    <w:t>12</w:t>
                  </w:r>
                </w:p>
              </w:tc>
              <w:tc>
                <w:tcPr>
                  <w:tcW w:w="931" w:type="dxa"/>
                </w:tcPr>
                <w:p w14:paraId="04C4F422" w14:textId="77777777" w:rsidR="007A13EC" w:rsidRPr="00011A1C" w:rsidRDefault="007A13EC" w:rsidP="007A13EC">
                  <w:pPr>
                    <w:rPr>
                      <w:rFonts w:cs="Arial"/>
                      <w:i/>
                      <w:iCs/>
                    </w:rPr>
                  </w:pPr>
                  <w:r w:rsidRPr="00011A1C">
                    <w:rPr>
                      <w:rFonts w:cs="Arial"/>
                      <w:i/>
                      <w:iCs/>
                    </w:rPr>
                    <w:t>8</w:t>
                  </w:r>
                </w:p>
              </w:tc>
              <w:tc>
                <w:tcPr>
                  <w:tcW w:w="931" w:type="dxa"/>
                </w:tcPr>
                <w:p w14:paraId="12D68004" w14:textId="77777777" w:rsidR="007A13EC" w:rsidRPr="00011A1C" w:rsidRDefault="007A13EC" w:rsidP="007A13EC">
                  <w:pPr>
                    <w:rPr>
                      <w:rFonts w:cs="Arial"/>
                      <w:i/>
                      <w:iCs/>
                    </w:rPr>
                  </w:pPr>
                  <w:r w:rsidRPr="00011A1C">
                    <w:rPr>
                      <w:rFonts w:cs="Arial"/>
                      <w:i/>
                      <w:iCs/>
                    </w:rPr>
                    <w:t>4</w:t>
                  </w:r>
                </w:p>
              </w:tc>
              <w:tc>
                <w:tcPr>
                  <w:tcW w:w="931" w:type="dxa"/>
                </w:tcPr>
                <w:p w14:paraId="49F9CDC1" w14:textId="77777777" w:rsidR="007A13EC" w:rsidRPr="00011A1C" w:rsidRDefault="007A13EC" w:rsidP="007A13EC">
                  <w:pPr>
                    <w:rPr>
                      <w:rFonts w:cs="Arial"/>
                      <w:i/>
                      <w:iCs/>
                    </w:rPr>
                  </w:pPr>
                  <w:r w:rsidRPr="00011A1C">
                    <w:rPr>
                      <w:rFonts w:cs="Arial"/>
                      <w:i/>
                      <w:iCs/>
                    </w:rPr>
                    <w:t>5</w:t>
                  </w:r>
                </w:p>
              </w:tc>
              <w:tc>
                <w:tcPr>
                  <w:tcW w:w="931" w:type="dxa"/>
                </w:tcPr>
                <w:p w14:paraId="0F5736B7" w14:textId="77777777" w:rsidR="007A13EC" w:rsidRPr="00011A1C" w:rsidRDefault="007A13EC" w:rsidP="007A13EC">
                  <w:pPr>
                    <w:rPr>
                      <w:rFonts w:cs="Arial"/>
                      <w:i/>
                      <w:iCs/>
                    </w:rPr>
                  </w:pPr>
                  <w:r w:rsidRPr="00011A1C">
                    <w:rPr>
                      <w:rFonts w:cs="Arial"/>
                      <w:i/>
                      <w:iCs/>
                    </w:rPr>
                    <w:t>3</w:t>
                  </w:r>
                </w:p>
              </w:tc>
              <w:tc>
                <w:tcPr>
                  <w:tcW w:w="931" w:type="dxa"/>
                </w:tcPr>
                <w:p w14:paraId="1FDAB68A" w14:textId="77777777" w:rsidR="007A13EC" w:rsidRPr="00011A1C" w:rsidRDefault="007A13EC" w:rsidP="007A13EC">
                  <w:pPr>
                    <w:rPr>
                      <w:rFonts w:cs="Arial"/>
                      <w:i/>
                      <w:iCs/>
                    </w:rPr>
                  </w:pPr>
                  <w:r w:rsidRPr="00011A1C">
                    <w:rPr>
                      <w:rFonts w:cs="Arial"/>
                      <w:i/>
                      <w:iCs/>
                    </w:rPr>
                    <w:t>2</w:t>
                  </w:r>
                </w:p>
              </w:tc>
            </w:tr>
          </w:tbl>
          <w:p w14:paraId="3461A010" w14:textId="77777777" w:rsidR="007A13EC" w:rsidRDefault="007A13EC" w:rsidP="007A13EC">
            <w:pPr>
              <w:rPr>
                <w:rFonts w:cs="Arial"/>
                <w:i/>
                <w:iCs/>
              </w:rPr>
            </w:pPr>
          </w:p>
          <w:p w14:paraId="02180F7E" w14:textId="77777777" w:rsidR="007A13EC" w:rsidRPr="00011A1C" w:rsidRDefault="007A13EC" w:rsidP="007A13EC">
            <w:pPr>
              <w:rPr>
                <w:rFonts w:cs="Arial"/>
              </w:rPr>
            </w:pPr>
            <w:r w:rsidRPr="00011A1C">
              <w:rPr>
                <w:rFonts w:cs="Arial"/>
              </w:rPr>
              <w:t>Have the class form groups related to one pet, ensuring the minorities are represented.</w:t>
            </w:r>
          </w:p>
          <w:p w14:paraId="70171848" w14:textId="77777777" w:rsidR="007A13EC" w:rsidRPr="00011A1C" w:rsidRDefault="007A13EC" w:rsidP="007A13EC">
            <w:pPr>
              <w:rPr>
                <w:rFonts w:cs="Arial"/>
              </w:rPr>
            </w:pPr>
            <w:r w:rsidRPr="00011A1C">
              <w:rPr>
                <w:rFonts w:cs="Arial"/>
              </w:rPr>
              <w:t xml:space="preserve">Each group will be the “Expert” group on their pet. </w:t>
            </w:r>
          </w:p>
          <w:p w14:paraId="410B7540" w14:textId="77777777" w:rsidR="007A13EC" w:rsidRDefault="007A13EC" w:rsidP="007A13EC">
            <w:pPr>
              <w:rPr>
                <w:rFonts w:cs="Arial"/>
              </w:rPr>
            </w:pPr>
            <w:r w:rsidRPr="00011A1C">
              <w:rPr>
                <w:rFonts w:cs="Arial"/>
              </w:rPr>
              <w:t xml:space="preserve">Each group discusses the </w:t>
            </w:r>
          </w:p>
          <w:p w14:paraId="6F9DE2CD" w14:textId="77777777" w:rsidR="007A13EC" w:rsidRDefault="007A13EC" w:rsidP="007A13EC">
            <w:pPr>
              <w:pStyle w:val="ListParagraph"/>
              <w:numPr>
                <w:ilvl w:val="0"/>
                <w:numId w:val="17"/>
              </w:numPr>
              <w:rPr>
                <w:rFonts w:cs="Arial"/>
              </w:rPr>
            </w:pPr>
            <w:r w:rsidRPr="00451802">
              <w:rPr>
                <w:rFonts w:cs="Arial"/>
              </w:rPr>
              <w:t xml:space="preserve">actions and behaviour they have noticed about their pet, which enables them to be strong, safe, clever, to live well in their home. </w:t>
            </w:r>
          </w:p>
          <w:p w14:paraId="1712C86A" w14:textId="77777777" w:rsidR="007A13EC" w:rsidRPr="00451802" w:rsidRDefault="007A13EC" w:rsidP="007A13EC">
            <w:pPr>
              <w:pStyle w:val="ListParagraph"/>
              <w:numPr>
                <w:ilvl w:val="0"/>
                <w:numId w:val="17"/>
              </w:numPr>
              <w:rPr>
                <w:rFonts w:cs="Arial"/>
              </w:rPr>
            </w:pPr>
            <w:r>
              <w:rPr>
                <w:rFonts w:cs="Arial"/>
              </w:rPr>
              <w:t>external features used by their pet to be strong, safe, clever, to live well in their home.</w:t>
            </w:r>
          </w:p>
          <w:p w14:paraId="469F3A63" w14:textId="77777777" w:rsidR="007A13EC" w:rsidRPr="00011A1C" w:rsidRDefault="007A13EC" w:rsidP="007A13EC">
            <w:pPr>
              <w:rPr>
                <w:rFonts w:cs="Arial"/>
                <w:i/>
                <w:iCs/>
              </w:rPr>
            </w:pPr>
          </w:p>
          <w:p w14:paraId="658FC46D" w14:textId="77777777" w:rsidR="007A13EC" w:rsidRDefault="007A13EC" w:rsidP="007A13EC">
            <w:pPr>
              <w:rPr>
                <w:rFonts w:cs="Arial"/>
                <w:b/>
                <w:bCs/>
                <w:i/>
                <w:iCs/>
              </w:rPr>
            </w:pPr>
            <w:r w:rsidRPr="00011A1C">
              <w:rPr>
                <w:rFonts w:cs="Arial"/>
                <w:i/>
                <w:iCs/>
              </w:rPr>
              <w:t>For example</w:t>
            </w:r>
            <w:r w:rsidRPr="00011A1C">
              <w:rPr>
                <w:rFonts w:cs="Arial"/>
                <w:b/>
                <w:bCs/>
                <w:i/>
                <w:iCs/>
              </w:rPr>
              <w:t>, “My pet turtle always draws into its shell when the cat comes in the room.”</w:t>
            </w:r>
          </w:p>
          <w:p w14:paraId="576F68FB" w14:textId="77777777" w:rsidR="007A13EC" w:rsidRDefault="007A13EC" w:rsidP="007A13EC">
            <w:pPr>
              <w:rPr>
                <w:rFonts w:cs="Arial"/>
                <w:b/>
                <w:bCs/>
                <w:i/>
                <w:iCs/>
              </w:rPr>
            </w:pPr>
          </w:p>
          <w:p w14:paraId="681B47C9" w14:textId="77777777" w:rsidR="007A13EC" w:rsidRPr="00011A1C" w:rsidRDefault="007A13EC" w:rsidP="007A13EC">
            <w:pPr>
              <w:rPr>
                <w:rFonts w:cs="Arial"/>
                <w:b/>
                <w:bCs/>
                <w:i/>
                <w:iCs/>
              </w:rPr>
            </w:pPr>
            <w:r>
              <w:rPr>
                <w:rFonts w:cs="Arial"/>
                <w:b/>
                <w:bCs/>
                <w:i/>
                <w:iCs/>
              </w:rPr>
              <w:t>“My pet cat uses its claws to scratch on the screen door when it wants to go outside.”</w:t>
            </w:r>
          </w:p>
          <w:p w14:paraId="799DEBB8" w14:textId="77777777" w:rsidR="007A13EC" w:rsidRPr="00011A1C" w:rsidRDefault="007A13EC" w:rsidP="007A13EC">
            <w:pPr>
              <w:rPr>
                <w:rFonts w:cs="Arial"/>
                <w:b/>
                <w:bCs/>
                <w:i/>
                <w:iCs/>
              </w:rPr>
            </w:pPr>
          </w:p>
          <w:p w14:paraId="3A68DBCB" w14:textId="77777777" w:rsidR="007A13EC" w:rsidRPr="00011A1C" w:rsidRDefault="007A13EC" w:rsidP="007A13EC">
            <w:pPr>
              <w:rPr>
                <w:rFonts w:cs="Arial"/>
              </w:rPr>
            </w:pPr>
            <w:r w:rsidRPr="00011A1C">
              <w:rPr>
                <w:rFonts w:cs="Arial"/>
              </w:rPr>
              <w:t>Teams discuss and write their responses for a set amount of time.</w:t>
            </w:r>
          </w:p>
          <w:p w14:paraId="63C4CE97" w14:textId="77777777" w:rsidR="007A13EC" w:rsidRPr="00011A1C" w:rsidRDefault="007A13EC" w:rsidP="007A13EC">
            <w:pPr>
              <w:rPr>
                <w:rFonts w:cs="Arial"/>
              </w:rPr>
            </w:pPr>
            <w:r w:rsidRPr="00011A1C">
              <w:rPr>
                <w:rFonts w:cs="Arial"/>
              </w:rPr>
              <w:t xml:space="preserve">As a class share and discuss the responses. </w:t>
            </w:r>
          </w:p>
          <w:p w14:paraId="10365A83" w14:textId="77777777" w:rsidR="007A13EC" w:rsidRPr="00011A1C" w:rsidRDefault="007A13EC" w:rsidP="007A13EC">
            <w:pPr>
              <w:rPr>
                <w:rFonts w:cs="Arial"/>
              </w:rPr>
            </w:pPr>
            <w:r w:rsidRPr="00011A1C">
              <w:rPr>
                <w:rFonts w:cs="Arial"/>
              </w:rPr>
              <w:lastRenderedPageBreak/>
              <w:t>Some of the animal behaviour may be learned behaviour, a product living in a home, e.g., begging for food. Acknowledge and remove from the table.</w:t>
            </w:r>
          </w:p>
          <w:p w14:paraId="103B1D66" w14:textId="77777777" w:rsidR="007A13EC" w:rsidRPr="00011A1C" w:rsidRDefault="007A13EC" w:rsidP="007A13EC">
            <w:pPr>
              <w:rPr>
                <w:rFonts w:cs="Arial"/>
                <w:i/>
                <w:iCs/>
              </w:rPr>
            </w:pPr>
          </w:p>
          <w:p w14:paraId="46E3824F" w14:textId="77777777" w:rsidR="007A13EC" w:rsidRPr="00011A1C" w:rsidRDefault="007A13EC" w:rsidP="007A13EC">
            <w:pPr>
              <w:rPr>
                <w:rFonts w:cs="Arial"/>
              </w:rPr>
            </w:pPr>
            <w:r w:rsidRPr="00011A1C">
              <w:rPr>
                <w:rFonts w:cs="Arial"/>
              </w:rPr>
              <w:t xml:space="preserve">What is left will be  </w:t>
            </w:r>
          </w:p>
          <w:p w14:paraId="210AE9A4" w14:textId="77777777" w:rsidR="007A13EC" w:rsidRPr="00451802" w:rsidRDefault="007A13EC" w:rsidP="007A13EC">
            <w:pPr>
              <w:pStyle w:val="ListParagraph"/>
              <w:numPr>
                <w:ilvl w:val="0"/>
                <w:numId w:val="16"/>
              </w:numPr>
              <w:rPr>
                <w:rFonts w:cs="Arial"/>
              </w:rPr>
            </w:pPr>
            <w:r w:rsidRPr="00011A1C">
              <w:rPr>
                <w:rFonts w:cs="Arial"/>
              </w:rPr>
              <w:t>behaviour that is more likely to be instinctive than learned</w:t>
            </w:r>
            <w:r>
              <w:rPr>
                <w:rFonts w:cs="Arial"/>
              </w:rPr>
              <w:t xml:space="preserve">, as well as physical features that have been observed </w:t>
            </w:r>
            <w:r w:rsidRPr="00451802">
              <w:rPr>
                <w:rFonts w:cs="Arial"/>
              </w:rPr>
              <w:t>to enable survival e.g. “My cat sees better in the dark than I do.”</w:t>
            </w:r>
          </w:p>
          <w:p w14:paraId="3AB2035B" w14:textId="77777777" w:rsidR="007A13EC" w:rsidRDefault="007A13EC" w:rsidP="007A13EC">
            <w:pPr>
              <w:rPr>
                <w:rFonts w:cs="Arial"/>
              </w:rPr>
            </w:pPr>
            <w:r>
              <w:rPr>
                <w:rFonts w:cs="Arial"/>
              </w:rPr>
              <w:t>Add to the list if required.</w:t>
            </w:r>
          </w:p>
          <w:p w14:paraId="5A379E89" w14:textId="77777777" w:rsidR="007A13EC" w:rsidRDefault="007A13EC" w:rsidP="007A13EC">
            <w:pPr>
              <w:rPr>
                <w:rFonts w:cs="Arial"/>
              </w:rPr>
            </w:pPr>
          </w:p>
          <w:p w14:paraId="22C9DDDD" w14:textId="77777777" w:rsidR="007A13EC" w:rsidRDefault="007A13EC" w:rsidP="007A13EC">
            <w:pPr>
              <w:rPr>
                <w:rFonts w:cs="Arial"/>
              </w:rPr>
            </w:pPr>
            <w:r>
              <w:rPr>
                <w:rFonts w:cs="Arial"/>
              </w:rPr>
              <w:t>Go through the list, noting which are physical characteristics and which are behavioural.</w:t>
            </w:r>
          </w:p>
          <w:p w14:paraId="20465550" w14:textId="69F2B918" w:rsidR="007A13EC" w:rsidRDefault="007A13EC" w:rsidP="007A13EC">
            <w:pPr>
              <w:rPr>
                <w:rFonts w:cs="Arial"/>
                <w:b/>
                <w:bCs/>
              </w:rPr>
            </w:pPr>
            <w:r w:rsidRPr="00011A1C">
              <w:rPr>
                <w:rFonts w:cs="Arial"/>
              </w:rPr>
              <w:t xml:space="preserve">Introduce the term </w:t>
            </w:r>
            <w:r w:rsidRPr="00011A1C">
              <w:rPr>
                <w:rFonts w:cs="Arial"/>
                <w:b/>
                <w:bCs/>
              </w:rPr>
              <w:t>Adaptation</w:t>
            </w:r>
            <w:r>
              <w:rPr>
                <w:rFonts w:cs="Arial"/>
                <w:b/>
                <w:bCs/>
              </w:rPr>
              <w:t>.</w:t>
            </w:r>
          </w:p>
          <w:p w14:paraId="2F120223" w14:textId="77777777" w:rsidR="007A13EC" w:rsidRDefault="007A13EC" w:rsidP="007A13EC">
            <w:pPr>
              <w:rPr>
                <w:rFonts w:cs="Arial"/>
                <w:b/>
                <w:bCs/>
              </w:rPr>
            </w:pPr>
          </w:p>
          <w:p w14:paraId="59D01F7B" w14:textId="77777777" w:rsidR="007A13EC" w:rsidRPr="00011A1C" w:rsidRDefault="007A13EC" w:rsidP="007A13EC">
            <w:pPr>
              <w:rPr>
                <w:rFonts w:cs="Arial"/>
              </w:rPr>
            </w:pPr>
            <w:r w:rsidRPr="00011A1C">
              <w:rPr>
                <w:rFonts w:cs="Arial"/>
              </w:rPr>
              <w:t>Follow up with one or more of the resources listed:</w:t>
            </w:r>
          </w:p>
          <w:p w14:paraId="20549617" w14:textId="77777777" w:rsidR="007A13EC" w:rsidRPr="00011A1C" w:rsidRDefault="007A13EC" w:rsidP="007A13EC">
            <w:pPr>
              <w:rPr>
                <w:rFonts w:cs="Arial"/>
              </w:rPr>
            </w:pPr>
          </w:p>
          <w:p w14:paraId="680EB31D" w14:textId="77777777" w:rsidR="007A13EC" w:rsidRDefault="007A13EC" w:rsidP="007A13EC">
            <w:pPr>
              <w:rPr>
                <w:rFonts w:cs="Arial"/>
              </w:rPr>
            </w:pPr>
            <w:r>
              <w:rPr>
                <w:rFonts w:cs="Arial"/>
              </w:rPr>
              <w:t xml:space="preserve">“The Best Beak in </w:t>
            </w:r>
            <w:proofErr w:type="spellStart"/>
            <w:r>
              <w:rPr>
                <w:rFonts w:cs="Arial"/>
              </w:rPr>
              <w:t>Boonaroo</w:t>
            </w:r>
            <w:proofErr w:type="spellEnd"/>
            <w:r>
              <w:rPr>
                <w:rFonts w:cs="Arial"/>
              </w:rPr>
              <w:t xml:space="preserve"> Bay” is an Australian Picture Book by Narelle Oliver. Using narrative and information language features, various shore and sea birds are described catching food. Their beaks determine the food they are best suited to catching. </w:t>
            </w:r>
          </w:p>
          <w:p w14:paraId="16FA59AC" w14:textId="77777777" w:rsidR="007A13EC" w:rsidRDefault="007A13EC" w:rsidP="007A13EC">
            <w:pPr>
              <w:rPr>
                <w:rFonts w:cs="Arial"/>
              </w:rPr>
            </w:pPr>
          </w:p>
          <w:p w14:paraId="2D97E2F3" w14:textId="5A4249FA" w:rsidR="00494DCB" w:rsidRPr="007A13EC" w:rsidRDefault="007A13EC" w:rsidP="00494DCB">
            <w:pPr>
              <w:rPr>
                <w:rFonts w:cs="Arial"/>
              </w:rPr>
            </w:pPr>
            <w:r>
              <w:rPr>
                <w:rFonts w:cs="Arial"/>
              </w:rPr>
              <w:t>The YouTube videos are listed in best order of viewing.</w:t>
            </w:r>
          </w:p>
        </w:tc>
        <w:tc>
          <w:tcPr>
            <w:tcW w:w="4394" w:type="dxa"/>
          </w:tcPr>
          <w:p w14:paraId="5E2B22B3" w14:textId="77777777" w:rsidR="00494DCB" w:rsidRDefault="00494DCB" w:rsidP="00494DCB"/>
          <w:p w14:paraId="029B7E60" w14:textId="77777777" w:rsidR="007A13EC" w:rsidRDefault="007A13EC" w:rsidP="00494DCB"/>
          <w:p w14:paraId="53963744" w14:textId="77777777" w:rsidR="007A13EC" w:rsidRDefault="007A13EC" w:rsidP="00494DCB"/>
          <w:p w14:paraId="6E96D685" w14:textId="77777777" w:rsidR="007A13EC" w:rsidRDefault="007A13EC" w:rsidP="00494DCB"/>
          <w:p w14:paraId="30AF807B" w14:textId="77777777" w:rsidR="007A13EC" w:rsidRDefault="007A13EC" w:rsidP="00494DCB"/>
          <w:p w14:paraId="62D04D00" w14:textId="77777777" w:rsidR="007A13EC" w:rsidRDefault="007A13EC" w:rsidP="00494DCB"/>
          <w:p w14:paraId="2B05962A" w14:textId="77777777" w:rsidR="007A13EC" w:rsidRDefault="007A13EC" w:rsidP="00494DCB"/>
          <w:p w14:paraId="1622F01B" w14:textId="77777777" w:rsidR="007A13EC" w:rsidRDefault="007A13EC" w:rsidP="00494DCB"/>
          <w:p w14:paraId="2C0B33D4" w14:textId="77777777" w:rsidR="007A13EC" w:rsidRDefault="007A13EC" w:rsidP="00494DCB"/>
          <w:p w14:paraId="7C1BC456" w14:textId="77777777" w:rsidR="007A13EC" w:rsidRDefault="007A13EC" w:rsidP="00494DCB"/>
          <w:p w14:paraId="786D8585" w14:textId="77777777" w:rsidR="007A13EC" w:rsidRDefault="007A13EC" w:rsidP="00494DCB"/>
          <w:p w14:paraId="7D630571" w14:textId="77777777" w:rsidR="007A13EC" w:rsidRDefault="007A13EC" w:rsidP="00494DCB"/>
          <w:p w14:paraId="2F0B6D7F" w14:textId="77777777" w:rsidR="007A13EC" w:rsidRDefault="007A13EC" w:rsidP="00494DCB"/>
          <w:p w14:paraId="62204BB1" w14:textId="77777777" w:rsidR="007A13EC" w:rsidRDefault="007A13EC" w:rsidP="00494DCB"/>
          <w:p w14:paraId="29EF4784" w14:textId="77777777" w:rsidR="007A13EC" w:rsidRDefault="007A13EC" w:rsidP="00494DCB"/>
          <w:p w14:paraId="5A4CA3E4" w14:textId="77777777" w:rsidR="007A13EC" w:rsidRDefault="007A13EC" w:rsidP="00494DCB"/>
          <w:p w14:paraId="114C9325" w14:textId="77777777" w:rsidR="007A13EC" w:rsidRDefault="007A13EC" w:rsidP="00494DCB"/>
          <w:p w14:paraId="710F9584" w14:textId="77777777" w:rsidR="007A13EC" w:rsidRDefault="007A13EC" w:rsidP="00494DCB"/>
          <w:p w14:paraId="4079084A" w14:textId="77777777" w:rsidR="007A13EC" w:rsidRDefault="007A13EC" w:rsidP="00494DCB"/>
          <w:p w14:paraId="6692DBA4" w14:textId="77777777" w:rsidR="007A13EC" w:rsidRDefault="007A13EC" w:rsidP="007A13EC">
            <w:pPr>
              <w:tabs>
                <w:tab w:val="left" w:pos="1067"/>
              </w:tabs>
              <w:rPr>
                <w:b/>
                <w:bCs/>
              </w:rPr>
            </w:pPr>
            <w:r w:rsidRPr="00064F9F">
              <w:rPr>
                <w:b/>
                <w:bCs/>
              </w:rPr>
              <w:t>Resources</w:t>
            </w:r>
            <w:r>
              <w:rPr>
                <w:b/>
                <w:bCs/>
              </w:rPr>
              <w:t xml:space="preserve"> for Adaptations</w:t>
            </w:r>
            <w:r w:rsidRPr="00064F9F">
              <w:rPr>
                <w:b/>
                <w:bCs/>
              </w:rPr>
              <w:t>:</w:t>
            </w:r>
          </w:p>
          <w:p w14:paraId="2B010303" w14:textId="77777777" w:rsidR="007A13EC" w:rsidRDefault="007A13EC" w:rsidP="007A13EC">
            <w:pPr>
              <w:tabs>
                <w:tab w:val="left" w:pos="1067"/>
              </w:tabs>
            </w:pPr>
          </w:p>
          <w:p w14:paraId="60DD5B29" w14:textId="77777777" w:rsidR="007A13EC" w:rsidRDefault="007A13EC" w:rsidP="007A13EC">
            <w:pPr>
              <w:tabs>
                <w:tab w:val="left" w:pos="1067"/>
              </w:tabs>
            </w:pPr>
            <w:r w:rsidRPr="00011A1C">
              <w:t>“</w:t>
            </w:r>
            <w:r w:rsidRPr="00011A1C">
              <w:rPr>
                <w:i/>
                <w:iCs/>
              </w:rPr>
              <w:t xml:space="preserve">The Best Beak in </w:t>
            </w:r>
            <w:proofErr w:type="spellStart"/>
            <w:r w:rsidRPr="00011A1C">
              <w:rPr>
                <w:i/>
                <w:iCs/>
              </w:rPr>
              <w:t>Boonaroo</w:t>
            </w:r>
            <w:proofErr w:type="spellEnd"/>
            <w:r w:rsidRPr="00011A1C">
              <w:rPr>
                <w:i/>
                <w:iCs/>
              </w:rPr>
              <w:t xml:space="preserve"> Bay</w:t>
            </w:r>
            <w:r w:rsidRPr="00011A1C">
              <w:t>” by Narelle Oliver</w:t>
            </w:r>
          </w:p>
          <w:p w14:paraId="26FF2244" w14:textId="77777777" w:rsidR="007A13EC" w:rsidRDefault="007A13EC" w:rsidP="007A13EC">
            <w:pPr>
              <w:tabs>
                <w:tab w:val="left" w:pos="1067"/>
              </w:tabs>
            </w:pPr>
            <w:hyperlink r:id="rId23" w:history="1">
              <w:r w:rsidRPr="00674E4F">
                <w:rPr>
                  <w:rStyle w:val="Hyperlink"/>
                </w:rPr>
                <w:t>https://www.youtube.com/watch?v=JWRy6MeWuVs</w:t>
              </w:r>
            </w:hyperlink>
          </w:p>
          <w:p w14:paraId="24D25389" w14:textId="77777777" w:rsidR="007A13EC" w:rsidRPr="00011A1C" w:rsidRDefault="007A13EC" w:rsidP="007A13EC">
            <w:pPr>
              <w:tabs>
                <w:tab w:val="left" w:pos="1067"/>
              </w:tabs>
            </w:pPr>
            <w:r>
              <w:t>Online reading of the book if you don’t have a copy.</w:t>
            </w:r>
          </w:p>
          <w:p w14:paraId="33DB7787" w14:textId="77777777" w:rsidR="007A13EC" w:rsidRDefault="007A13EC" w:rsidP="007A13EC"/>
          <w:p w14:paraId="058537D5" w14:textId="77777777" w:rsidR="007A13EC" w:rsidRDefault="007A13EC" w:rsidP="007A13EC">
            <w:hyperlink r:id="rId24" w:history="1">
              <w:r w:rsidRPr="00674E4F">
                <w:rPr>
                  <w:rStyle w:val="Hyperlink"/>
                </w:rPr>
                <w:t>https://www.youtube.com/watch?v=dI9U7zmyjSI</w:t>
              </w:r>
            </w:hyperlink>
          </w:p>
          <w:p w14:paraId="62BBAC49" w14:textId="77777777" w:rsidR="007A13EC" w:rsidRDefault="007A13EC" w:rsidP="007A13EC">
            <w:r>
              <w:t>Animal Adaptation: How to survive. Science Trek</w:t>
            </w:r>
          </w:p>
          <w:p w14:paraId="54CD586A" w14:textId="77777777" w:rsidR="007A13EC" w:rsidRDefault="007A13EC" w:rsidP="007A13EC">
            <w:r>
              <w:t>5m 39s</w:t>
            </w:r>
          </w:p>
          <w:p w14:paraId="64C5C9ED" w14:textId="77777777" w:rsidR="007A13EC" w:rsidRDefault="007A13EC" w:rsidP="007A13EC"/>
          <w:p w14:paraId="12E066C3" w14:textId="77777777" w:rsidR="007A13EC" w:rsidRDefault="007A13EC" w:rsidP="007A13EC">
            <w:hyperlink r:id="rId25" w:history="1">
              <w:r w:rsidRPr="00674E4F">
                <w:rPr>
                  <w:rStyle w:val="Hyperlink"/>
                </w:rPr>
                <w:t>https://www.youtube.com/watch?v=cDTD3VWiXN0</w:t>
              </w:r>
            </w:hyperlink>
          </w:p>
          <w:p w14:paraId="45D2FC44" w14:textId="77777777" w:rsidR="007A13EC" w:rsidRDefault="007A13EC" w:rsidP="007A13EC">
            <w:r>
              <w:t>Weird Animals of Australia. Why Downunder is so Unique. Behind the News</w:t>
            </w:r>
          </w:p>
          <w:p w14:paraId="4A2483BC" w14:textId="77777777" w:rsidR="007A13EC" w:rsidRDefault="007A13EC" w:rsidP="007A13EC">
            <w:r>
              <w:lastRenderedPageBreak/>
              <w:t>4m 32s</w:t>
            </w:r>
          </w:p>
          <w:p w14:paraId="75DEA4A0" w14:textId="77777777" w:rsidR="007A13EC" w:rsidRDefault="007A13EC" w:rsidP="007A13EC"/>
          <w:p w14:paraId="795E8C73" w14:textId="77777777" w:rsidR="007A13EC" w:rsidRDefault="007A13EC" w:rsidP="007A13EC">
            <w:hyperlink r:id="rId26" w:history="1">
              <w:r w:rsidRPr="00674E4F">
                <w:rPr>
                  <w:rStyle w:val="Hyperlink"/>
                </w:rPr>
                <w:t>https://www.youtube.com/watch?v=6eOTZGSd1U0</w:t>
              </w:r>
            </w:hyperlink>
          </w:p>
          <w:p w14:paraId="3B3F2192" w14:textId="77777777" w:rsidR="007A13EC" w:rsidRDefault="007A13EC" w:rsidP="007A13EC">
            <w:r>
              <w:t>How do Native Animals Survive Australia’s Harsh Environment? Ask an Expert</w:t>
            </w:r>
          </w:p>
          <w:p w14:paraId="7FF7B960" w14:textId="77777777" w:rsidR="007A13EC" w:rsidRDefault="007A13EC" w:rsidP="007A13EC">
            <w:r>
              <w:t>3m 13s</w:t>
            </w:r>
          </w:p>
          <w:p w14:paraId="5D8F81D2" w14:textId="77777777" w:rsidR="007A13EC" w:rsidRDefault="007A13EC" w:rsidP="007A13EC"/>
          <w:p w14:paraId="65744F7F" w14:textId="77777777" w:rsidR="007A13EC" w:rsidRDefault="007A13EC" w:rsidP="007A13EC">
            <w:hyperlink r:id="rId27" w:history="1">
              <w:r w:rsidRPr="00674E4F">
                <w:rPr>
                  <w:rStyle w:val="Hyperlink"/>
                </w:rPr>
                <w:t>https://www.youtube.com/watch?v=p0HDEXjOvt4</w:t>
              </w:r>
            </w:hyperlink>
          </w:p>
          <w:p w14:paraId="3A1A9ECB" w14:textId="77777777" w:rsidR="007A13EC" w:rsidRDefault="007A13EC" w:rsidP="007A13EC">
            <w:r>
              <w:t>The 4 Most Bizarre Animal Survival Skills</w:t>
            </w:r>
          </w:p>
          <w:p w14:paraId="2A4A9B8D" w14:textId="77777777" w:rsidR="007A13EC" w:rsidRDefault="007A13EC" w:rsidP="007A13EC">
            <w:r>
              <w:t>3m 57s</w:t>
            </w:r>
          </w:p>
          <w:p w14:paraId="4ACBC903" w14:textId="77777777" w:rsidR="007A13EC" w:rsidRDefault="007A13EC" w:rsidP="007A13EC"/>
          <w:p w14:paraId="5DA87747" w14:textId="7679737F" w:rsidR="007A13EC" w:rsidRPr="0091618E" w:rsidRDefault="007A13EC" w:rsidP="007A13EC">
            <w:pPr>
              <w:tabs>
                <w:tab w:val="left" w:pos="1067"/>
              </w:tabs>
              <w:rPr>
                <w:color w:val="000000" w:themeColor="text1"/>
                <w:sz w:val="20"/>
                <w:szCs w:val="20"/>
              </w:rPr>
            </w:pPr>
            <w:r>
              <w:rPr>
                <w:noProof/>
              </w:rPr>
              <w:drawing>
                <wp:anchor distT="0" distB="0" distL="114300" distR="114300" simplePos="0" relativeHeight="251720704" behindDoc="0" locked="0" layoutInCell="1" allowOverlap="1" wp14:anchorId="2E2D98AF" wp14:editId="1276EBCC">
                  <wp:simplePos x="0" y="0"/>
                  <wp:positionH relativeFrom="column">
                    <wp:posOffset>2648989</wp:posOffset>
                  </wp:positionH>
                  <wp:positionV relativeFrom="paragraph">
                    <wp:posOffset>363624</wp:posOffset>
                  </wp:positionV>
                  <wp:extent cx="1763395" cy="1727200"/>
                  <wp:effectExtent l="0" t="0" r="825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3395" cy="1727200"/>
                          </a:xfrm>
                          <a:prstGeom prst="rect">
                            <a:avLst/>
                          </a:prstGeom>
                        </pic:spPr>
                      </pic:pic>
                    </a:graphicData>
                  </a:graphic>
                  <wp14:sizeRelH relativeFrom="page">
                    <wp14:pctWidth>0</wp14:pctWidth>
                  </wp14:sizeRelH>
                  <wp14:sizeRelV relativeFrom="page">
                    <wp14:pctHeight>0</wp14:pctHeight>
                  </wp14:sizeRelV>
                </wp:anchor>
              </w:drawing>
            </w:r>
            <w:r w:rsidRPr="0091618E">
              <w:rPr>
                <w:b/>
                <w:bCs/>
                <w:color w:val="000000" w:themeColor="text1"/>
                <w:sz w:val="20"/>
                <w:szCs w:val="20"/>
              </w:rPr>
              <w:t>“Plague</w:t>
            </w:r>
            <w:r w:rsidRPr="0091618E">
              <w:rPr>
                <w:color w:val="000000" w:themeColor="text1"/>
                <w:sz w:val="20"/>
                <w:szCs w:val="20"/>
              </w:rPr>
              <w:t xml:space="preserve">” a new picture book by Jackie French Is a great example of reasons for locust plagues. </w:t>
            </w:r>
          </w:p>
          <w:p w14:paraId="22F4BC3B" w14:textId="09D61F3F" w:rsidR="007A13EC" w:rsidRPr="0091618E" w:rsidRDefault="007A13EC" w:rsidP="007A13EC">
            <w:pPr>
              <w:tabs>
                <w:tab w:val="left" w:pos="1067"/>
              </w:tabs>
              <w:rPr>
                <w:color w:val="000000" w:themeColor="text1"/>
                <w:sz w:val="20"/>
                <w:szCs w:val="20"/>
              </w:rPr>
            </w:pPr>
            <w:r w:rsidRPr="0091618E">
              <w:rPr>
                <w:color w:val="000000" w:themeColor="text1"/>
                <w:sz w:val="20"/>
                <w:szCs w:val="20"/>
              </w:rPr>
              <w:t xml:space="preserve">Locusts were hunted by Ibis until human development drained ibis swamps and caused them to inhabit urban areas, adapt and become bin chickens. </w:t>
            </w:r>
          </w:p>
          <w:p w14:paraId="52980CBD" w14:textId="799B6A19" w:rsidR="007A13EC" w:rsidRDefault="007A13EC" w:rsidP="007A13EC">
            <w:pPr>
              <w:tabs>
                <w:tab w:val="left" w:pos="1067"/>
              </w:tabs>
              <w:rPr>
                <w:b/>
                <w:bCs/>
              </w:rPr>
            </w:pPr>
            <w:r w:rsidRPr="0091618E">
              <w:rPr>
                <w:color w:val="000000" w:themeColor="text1"/>
                <w:sz w:val="20"/>
                <w:szCs w:val="20"/>
              </w:rPr>
              <w:t>Without population control by ibis they could rage across the land. The millions of locusts had to adapt to find enough food - eating wheat and other crops and even washing on clothes lines. Mass poisoning checks their numbers but also kills native birds and animals. The story includes different solutions for locust management.</w:t>
            </w:r>
          </w:p>
          <w:p w14:paraId="36EA586C" w14:textId="7E3FC28A" w:rsidR="007A13EC" w:rsidRPr="00494DCB" w:rsidRDefault="007A13EC" w:rsidP="00494DCB"/>
        </w:tc>
        <w:tc>
          <w:tcPr>
            <w:tcW w:w="2627" w:type="dxa"/>
          </w:tcPr>
          <w:p w14:paraId="574F0066" w14:textId="77777777" w:rsidR="00494DCB" w:rsidRPr="00494DCB" w:rsidRDefault="00494DCB" w:rsidP="00494DCB"/>
        </w:tc>
      </w:tr>
      <w:tr w:rsidR="007A13EC" w14:paraId="0FF93A67" w14:textId="77777777" w:rsidTr="0038519D">
        <w:tc>
          <w:tcPr>
            <w:tcW w:w="2370" w:type="dxa"/>
          </w:tcPr>
          <w:p w14:paraId="34F77FE1" w14:textId="77777777" w:rsidR="007A13EC" w:rsidRDefault="007A13EC" w:rsidP="007A13EC">
            <w:pPr>
              <w:rPr>
                <w:b/>
                <w:bCs/>
                <w:i/>
                <w:iCs/>
              </w:rPr>
            </w:pPr>
          </w:p>
          <w:p w14:paraId="72E337DE" w14:textId="77777777" w:rsidR="007A13EC" w:rsidRDefault="007A13EC" w:rsidP="007A13EC">
            <w:pPr>
              <w:rPr>
                <w:b/>
                <w:bCs/>
                <w:i/>
                <w:iCs/>
              </w:rPr>
            </w:pPr>
          </w:p>
          <w:p w14:paraId="55DBE287" w14:textId="77777777" w:rsidR="007A13EC" w:rsidRDefault="007A13EC" w:rsidP="007A13EC">
            <w:pPr>
              <w:rPr>
                <w:b/>
                <w:bCs/>
                <w:i/>
                <w:iCs/>
              </w:rPr>
            </w:pPr>
          </w:p>
          <w:p w14:paraId="3E7DF0B2" w14:textId="77777777" w:rsidR="007A13EC" w:rsidRDefault="007A13EC" w:rsidP="007A13EC">
            <w:pPr>
              <w:rPr>
                <w:b/>
                <w:bCs/>
                <w:i/>
                <w:iCs/>
              </w:rPr>
            </w:pPr>
          </w:p>
          <w:p w14:paraId="6E74A6EF" w14:textId="77777777" w:rsidR="007A13EC" w:rsidRDefault="007A13EC" w:rsidP="007A13EC">
            <w:pPr>
              <w:rPr>
                <w:b/>
                <w:bCs/>
                <w:i/>
                <w:iCs/>
              </w:rPr>
            </w:pPr>
          </w:p>
          <w:p w14:paraId="0C350E3F" w14:textId="77777777" w:rsidR="007A13EC" w:rsidRPr="00011A1C" w:rsidRDefault="007A13EC" w:rsidP="007A13EC">
            <w:pPr>
              <w:rPr>
                <w:b/>
                <w:bCs/>
                <w:i/>
                <w:iCs/>
              </w:rPr>
            </w:pPr>
            <w:r w:rsidRPr="00011A1C">
              <w:rPr>
                <w:b/>
                <w:bCs/>
                <w:i/>
                <w:iCs/>
              </w:rPr>
              <w:t>Biological Sciences</w:t>
            </w:r>
          </w:p>
          <w:p w14:paraId="6A7049CC" w14:textId="77777777" w:rsidR="007A13EC" w:rsidRDefault="007A13EC" w:rsidP="007A13EC">
            <w:r w:rsidRPr="00011A1C">
              <w:t>Students examine how particular structural features and behaviours of living things enable their survival in specific habitats</w:t>
            </w:r>
            <w:r>
              <w:t>.</w:t>
            </w:r>
          </w:p>
          <w:p w14:paraId="70CBF8D0" w14:textId="77777777" w:rsidR="007A13EC" w:rsidRDefault="007A13EC" w:rsidP="007A13EC">
            <w:hyperlink r:id="rId29" w:history="1">
              <w:r w:rsidRPr="006E3B11">
                <w:rPr>
                  <w:rStyle w:val="Hyperlink"/>
                </w:rPr>
                <w:t>AC9S5U01</w:t>
              </w:r>
            </w:hyperlink>
            <w:r>
              <w:t xml:space="preserve"> (Cont.)</w:t>
            </w:r>
          </w:p>
          <w:p w14:paraId="2EA81F5F" w14:textId="77777777" w:rsidR="00BE26E6" w:rsidRDefault="00BE26E6" w:rsidP="007A13EC"/>
          <w:p w14:paraId="56DA1440" w14:textId="77777777" w:rsidR="00BE26E6" w:rsidRDefault="00BE26E6" w:rsidP="007A13EC"/>
          <w:p w14:paraId="6864F4B7" w14:textId="77777777" w:rsidR="00BE26E6" w:rsidRDefault="00BE26E6" w:rsidP="007A13EC"/>
          <w:p w14:paraId="7F12F71F" w14:textId="77777777" w:rsidR="00BE26E6" w:rsidRDefault="00BE26E6" w:rsidP="007A13EC"/>
          <w:p w14:paraId="1CAF394A" w14:textId="77777777" w:rsidR="00BE26E6" w:rsidRDefault="00BE26E6" w:rsidP="007A13EC"/>
          <w:p w14:paraId="6740BD1D" w14:textId="77777777" w:rsidR="00BE26E6" w:rsidRDefault="00BE26E6" w:rsidP="007A13EC"/>
          <w:p w14:paraId="61907C1A" w14:textId="77777777" w:rsidR="00BE26E6" w:rsidRDefault="00BE26E6" w:rsidP="007A13EC"/>
          <w:p w14:paraId="37CF1252" w14:textId="77777777" w:rsidR="00BE26E6" w:rsidRDefault="00BE26E6" w:rsidP="007A13EC"/>
          <w:p w14:paraId="4C412337" w14:textId="77777777" w:rsidR="00BE26E6" w:rsidRDefault="00BE26E6" w:rsidP="007A13EC"/>
          <w:p w14:paraId="260D2208" w14:textId="77777777" w:rsidR="00BE26E6" w:rsidRDefault="00BE26E6" w:rsidP="007A13EC"/>
          <w:p w14:paraId="73CC1232" w14:textId="77777777" w:rsidR="00BE26E6" w:rsidRDefault="00BE26E6" w:rsidP="007A13EC"/>
          <w:p w14:paraId="7E1E1765" w14:textId="77777777" w:rsidR="00BE26E6" w:rsidRDefault="00BE26E6" w:rsidP="007A13EC"/>
          <w:p w14:paraId="039EF384" w14:textId="77777777" w:rsidR="00BE26E6" w:rsidRDefault="00BE26E6" w:rsidP="007A13EC"/>
          <w:p w14:paraId="469C24EB" w14:textId="77777777" w:rsidR="00BE26E6" w:rsidRDefault="00BE26E6" w:rsidP="007A13EC"/>
          <w:p w14:paraId="2FB38C02" w14:textId="77777777" w:rsidR="00BE26E6" w:rsidRDefault="00BE26E6" w:rsidP="007A13EC"/>
          <w:p w14:paraId="573319BF" w14:textId="77777777" w:rsidR="00BE26E6" w:rsidRDefault="00BE26E6" w:rsidP="007A13EC"/>
          <w:p w14:paraId="79459204" w14:textId="77777777" w:rsidR="00BE26E6" w:rsidRDefault="00BE26E6" w:rsidP="007A13EC"/>
          <w:p w14:paraId="72C69D59" w14:textId="77777777" w:rsidR="00BE26E6" w:rsidRDefault="00BE26E6" w:rsidP="007A13EC"/>
          <w:p w14:paraId="3F9019AC" w14:textId="77777777" w:rsidR="00BE26E6" w:rsidRDefault="00BE26E6" w:rsidP="007A13EC"/>
          <w:p w14:paraId="245D6FA1" w14:textId="77777777" w:rsidR="00BE26E6" w:rsidRDefault="00BE26E6" w:rsidP="007A13EC"/>
          <w:p w14:paraId="4BC89A26" w14:textId="77777777" w:rsidR="00BE26E6" w:rsidRDefault="00BE26E6" w:rsidP="007A13EC"/>
          <w:p w14:paraId="301BE71C" w14:textId="77777777" w:rsidR="00BE26E6" w:rsidRDefault="00BE26E6" w:rsidP="007A13EC"/>
          <w:p w14:paraId="2CBCCAD4" w14:textId="77777777" w:rsidR="00BE26E6" w:rsidRDefault="00BE26E6" w:rsidP="007A13EC"/>
          <w:p w14:paraId="4FD21323" w14:textId="77777777" w:rsidR="00BE26E6" w:rsidRDefault="00BE26E6" w:rsidP="007A13EC"/>
          <w:p w14:paraId="4063A41B" w14:textId="77777777" w:rsidR="00BE26E6" w:rsidRPr="00011A1C" w:rsidRDefault="00BE26E6" w:rsidP="00BE26E6">
            <w:pPr>
              <w:rPr>
                <w:b/>
                <w:bCs/>
                <w:i/>
                <w:iCs/>
              </w:rPr>
            </w:pPr>
            <w:r w:rsidRPr="00011A1C">
              <w:rPr>
                <w:b/>
                <w:bCs/>
                <w:i/>
                <w:iCs/>
              </w:rPr>
              <w:t>Biological Sciences</w:t>
            </w:r>
          </w:p>
          <w:p w14:paraId="499B6E42" w14:textId="77777777" w:rsidR="00BE26E6" w:rsidRDefault="00BE26E6" w:rsidP="00BE26E6">
            <w:r w:rsidRPr="00011A1C">
              <w:t>Students examine how particular structural features and behaviours of living things enable their survival in specific habitats</w:t>
            </w:r>
            <w:r>
              <w:t>.</w:t>
            </w:r>
          </w:p>
          <w:p w14:paraId="6AE1BAA2" w14:textId="77777777" w:rsidR="00BE26E6" w:rsidRDefault="00BE26E6" w:rsidP="00BE26E6">
            <w:hyperlink r:id="rId30" w:history="1">
              <w:r w:rsidRPr="006E3B11">
                <w:rPr>
                  <w:rStyle w:val="Hyperlink"/>
                </w:rPr>
                <w:t>AC9S5U01</w:t>
              </w:r>
            </w:hyperlink>
            <w:r>
              <w:t xml:space="preserve"> (Cont.)</w:t>
            </w:r>
          </w:p>
          <w:p w14:paraId="126BCCBB" w14:textId="77777777" w:rsidR="00BE26E6" w:rsidRDefault="00BE26E6" w:rsidP="00BE26E6"/>
          <w:p w14:paraId="46323C95" w14:textId="77777777" w:rsidR="00BE26E6" w:rsidRDefault="00BE26E6" w:rsidP="00BE26E6"/>
          <w:p w14:paraId="267B9B3E" w14:textId="77777777" w:rsidR="00BE26E6" w:rsidRDefault="00BE26E6" w:rsidP="00BE26E6"/>
          <w:p w14:paraId="57307D05" w14:textId="77777777" w:rsidR="00BE26E6" w:rsidRDefault="00BE26E6" w:rsidP="00BE26E6"/>
          <w:p w14:paraId="788F340B" w14:textId="77777777" w:rsidR="00BE26E6" w:rsidRDefault="00BE26E6" w:rsidP="00BE26E6"/>
          <w:p w14:paraId="4A968FFF" w14:textId="77777777" w:rsidR="00BE26E6" w:rsidRDefault="00BE26E6" w:rsidP="00BE26E6"/>
          <w:p w14:paraId="7B873D76" w14:textId="77777777" w:rsidR="00BE26E6" w:rsidRDefault="00BE26E6" w:rsidP="00BE26E6"/>
          <w:p w14:paraId="5A10EB99" w14:textId="77777777" w:rsidR="00BE26E6" w:rsidRDefault="00BE26E6" w:rsidP="00BE26E6"/>
          <w:p w14:paraId="54DD3BD2" w14:textId="77777777" w:rsidR="00BE26E6" w:rsidRDefault="00BE26E6" w:rsidP="00BE26E6"/>
          <w:p w14:paraId="0CCD1BCE" w14:textId="77777777" w:rsidR="00BE26E6" w:rsidRDefault="00BE26E6" w:rsidP="00BE26E6"/>
          <w:p w14:paraId="12B71309" w14:textId="77777777" w:rsidR="00BE26E6" w:rsidRDefault="00BE26E6" w:rsidP="00BE26E6"/>
          <w:p w14:paraId="0F8578E5" w14:textId="77777777" w:rsidR="00BE26E6" w:rsidRDefault="00BE26E6" w:rsidP="00BE26E6"/>
          <w:p w14:paraId="37C8B733" w14:textId="77777777" w:rsidR="00BE26E6" w:rsidRDefault="00BE26E6" w:rsidP="00BE26E6"/>
          <w:p w14:paraId="7E21DD47" w14:textId="77777777" w:rsidR="00BE26E6" w:rsidRDefault="00BE26E6" w:rsidP="00BE26E6"/>
          <w:p w14:paraId="6072E7B1" w14:textId="77777777" w:rsidR="00BE26E6" w:rsidRDefault="00BE26E6" w:rsidP="00BE26E6"/>
          <w:p w14:paraId="389BF32A" w14:textId="77777777" w:rsidR="00BE26E6" w:rsidRDefault="00BE26E6" w:rsidP="00BE26E6"/>
          <w:p w14:paraId="2970175C" w14:textId="77777777" w:rsidR="00BE26E6" w:rsidRDefault="00BE26E6" w:rsidP="00BE26E6"/>
          <w:p w14:paraId="59C82F76" w14:textId="77777777" w:rsidR="00BE26E6" w:rsidRDefault="00BE26E6" w:rsidP="00BE26E6"/>
          <w:p w14:paraId="583AF5D2" w14:textId="77777777" w:rsidR="00BE26E6" w:rsidRDefault="00BE26E6" w:rsidP="00BE26E6"/>
          <w:p w14:paraId="278B5EC4" w14:textId="77777777" w:rsidR="00BE26E6" w:rsidRDefault="00BE26E6" w:rsidP="00BE26E6"/>
          <w:p w14:paraId="737CD996" w14:textId="77777777" w:rsidR="00BE26E6" w:rsidRPr="00011A1C" w:rsidRDefault="00BE26E6" w:rsidP="00BE26E6">
            <w:pPr>
              <w:rPr>
                <w:b/>
                <w:bCs/>
                <w:i/>
                <w:iCs/>
              </w:rPr>
            </w:pPr>
            <w:r w:rsidRPr="00011A1C">
              <w:rPr>
                <w:b/>
                <w:bCs/>
                <w:i/>
                <w:iCs/>
              </w:rPr>
              <w:t>Biological Sciences</w:t>
            </w:r>
          </w:p>
          <w:p w14:paraId="17B431F3" w14:textId="77777777" w:rsidR="00BE26E6" w:rsidRDefault="00BE26E6" w:rsidP="00BE26E6">
            <w:r w:rsidRPr="00011A1C">
              <w:t>Students examine how particular structural features and behaviours of living things enable their survival in specific habitats</w:t>
            </w:r>
            <w:r>
              <w:t>.</w:t>
            </w:r>
          </w:p>
          <w:p w14:paraId="76ED04D3" w14:textId="77777777" w:rsidR="00BE26E6" w:rsidRDefault="00BE26E6" w:rsidP="00BE26E6">
            <w:hyperlink r:id="rId31" w:history="1">
              <w:r w:rsidRPr="006E3B11">
                <w:rPr>
                  <w:rStyle w:val="Hyperlink"/>
                </w:rPr>
                <w:t>AC9S5U01</w:t>
              </w:r>
            </w:hyperlink>
            <w:r>
              <w:t xml:space="preserve"> (Cont.)</w:t>
            </w:r>
          </w:p>
          <w:p w14:paraId="4B8975E6" w14:textId="77777777" w:rsidR="00BE26E6" w:rsidRDefault="00BE26E6" w:rsidP="00BE26E6"/>
          <w:p w14:paraId="418F1D97" w14:textId="77777777" w:rsidR="00BE26E6" w:rsidRDefault="00BE26E6" w:rsidP="00BE26E6"/>
          <w:p w14:paraId="7DEDEC5A" w14:textId="77777777" w:rsidR="00BE26E6" w:rsidRDefault="00BE26E6" w:rsidP="00BE26E6"/>
          <w:p w14:paraId="7DE19A0E" w14:textId="77777777" w:rsidR="00BE26E6" w:rsidRDefault="00BE26E6" w:rsidP="00BE26E6"/>
          <w:p w14:paraId="7900FD7C" w14:textId="77777777" w:rsidR="00BE26E6" w:rsidRDefault="00BE26E6" w:rsidP="00BE26E6"/>
          <w:p w14:paraId="2476D7FF" w14:textId="77777777" w:rsidR="00BE26E6" w:rsidRDefault="00BE26E6" w:rsidP="00BE26E6"/>
          <w:p w14:paraId="56B9E8A4" w14:textId="77777777" w:rsidR="00BE26E6" w:rsidRDefault="00BE26E6" w:rsidP="00BE26E6"/>
          <w:p w14:paraId="76115C51" w14:textId="77777777" w:rsidR="00BE26E6" w:rsidRDefault="00BE26E6" w:rsidP="00BE26E6"/>
          <w:p w14:paraId="54E97D8C" w14:textId="77777777" w:rsidR="00BE26E6" w:rsidRDefault="00BE26E6" w:rsidP="00BE26E6"/>
          <w:p w14:paraId="4D9F5584" w14:textId="77777777" w:rsidR="00BE26E6" w:rsidRDefault="00BE26E6" w:rsidP="00BE26E6"/>
          <w:p w14:paraId="4C33DE03" w14:textId="77777777" w:rsidR="00BE26E6" w:rsidRDefault="00BE26E6" w:rsidP="00BE26E6"/>
          <w:p w14:paraId="2C9E4719" w14:textId="77777777" w:rsidR="00BE26E6" w:rsidRDefault="00BE26E6" w:rsidP="00BE26E6"/>
          <w:p w14:paraId="3DEEDAA8" w14:textId="77777777" w:rsidR="00BE26E6" w:rsidRDefault="00BE26E6" w:rsidP="00BE26E6"/>
          <w:p w14:paraId="36D6FD4B" w14:textId="77777777" w:rsidR="00BE26E6" w:rsidRDefault="00BE26E6" w:rsidP="00BE26E6"/>
          <w:p w14:paraId="0F32304A" w14:textId="77777777" w:rsidR="00BE26E6" w:rsidRDefault="00BE26E6" w:rsidP="00BE26E6"/>
          <w:p w14:paraId="49390E93" w14:textId="77777777" w:rsidR="00BE26E6" w:rsidRDefault="00BE26E6" w:rsidP="00BE26E6"/>
          <w:p w14:paraId="31332F40" w14:textId="77777777" w:rsidR="00BE26E6" w:rsidRDefault="00BE26E6" w:rsidP="00BE26E6"/>
          <w:p w14:paraId="42B23A19" w14:textId="77777777" w:rsidR="00BE26E6" w:rsidRDefault="00BE26E6" w:rsidP="00BE26E6"/>
          <w:p w14:paraId="1DD9C4CF" w14:textId="77777777" w:rsidR="00BE26E6" w:rsidRDefault="00BE26E6" w:rsidP="00BE26E6"/>
          <w:p w14:paraId="699CF3CB" w14:textId="77777777" w:rsidR="00BE26E6" w:rsidRDefault="00BE26E6" w:rsidP="00BE26E6"/>
          <w:p w14:paraId="6121A86D" w14:textId="77777777" w:rsidR="00BE26E6" w:rsidRPr="00011A1C" w:rsidRDefault="00BE26E6" w:rsidP="00BE26E6">
            <w:pPr>
              <w:rPr>
                <w:b/>
                <w:bCs/>
                <w:i/>
                <w:iCs/>
              </w:rPr>
            </w:pPr>
            <w:r w:rsidRPr="00011A1C">
              <w:rPr>
                <w:b/>
                <w:bCs/>
                <w:i/>
                <w:iCs/>
              </w:rPr>
              <w:lastRenderedPageBreak/>
              <w:t>Biological Sciences</w:t>
            </w:r>
          </w:p>
          <w:p w14:paraId="634744EC" w14:textId="77777777" w:rsidR="00BE26E6" w:rsidRDefault="00BE26E6" w:rsidP="00BE26E6">
            <w:r w:rsidRPr="00011A1C">
              <w:t>Students examine how particular structural features and behaviours of living things enable their survival in specific habitats</w:t>
            </w:r>
            <w:r>
              <w:t>.</w:t>
            </w:r>
          </w:p>
          <w:p w14:paraId="402BFE15" w14:textId="77777777" w:rsidR="00BE26E6" w:rsidRDefault="00BE26E6" w:rsidP="00BE26E6">
            <w:hyperlink r:id="rId32" w:history="1">
              <w:r w:rsidRPr="006E3B11">
                <w:rPr>
                  <w:rStyle w:val="Hyperlink"/>
                </w:rPr>
                <w:t>AC9S5U01</w:t>
              </w:r>
            </w:hyperlink>
            <w:r>
              <w:t xml:space="preserve"> (Cont.)</w:t>
            </w:r>
          </w:p>
          <w:p w14:paraId="6E703156" w14:textId="77777777" w:rsidR="00BE26E6" w:rsidRDefault="00BE26E6" w:rsidP="00BE26E6"/>
          <w:p w14:paraId="1264CEF1" w14:textId="77777777" w:rsidR="00BE26E6" w:rsidRDefault="00BE26E6" w:rsidP="007A13EC"/>
          <w:p w14:paraId="5648E4C0" w14:textId="0087A294" w:rsidR="007A13EC" w:rsidRPr="00011A1C" w:rsidRDefault="007A13EC" w:rsidP="007A13EC">
            <w:pPr>
              <w:rPr>
                <w:b/>
                <w:bCs/>
                <w:i/>
                <w:iCs/>
              </w:rPr>
            </w:pPr>
          </w:p>
        </w:tc>
        <w:tc>
          <w:tcPr>
            <w:tcW w:w="5979" w:type="dxa"/>
          </w:tcPr>
          <w:p w14:paraId="53FB882C" w14:textId="77777777" w:rsidR="007A13EC" w:rsidRPr="00011A1C" w:rsidRDefault="007A13EC" w:rsidP="007A13EC">
            <w:pPr>
              <w:rPr>
                <w:b/>
                <w:bCs/>
                <w:i/>
                <w:iCs/>
              </w:rPr>
            </w:pPr>
            <w:r w:rsidRPr="00011A1C">
              <w:rPr>
                <w:b/>
                <w:bCs/>
                <w:i/>
                <w:iCs/>
              </w:rPr>
              <w:lastRenderedPageBreak/>
              <w:t xml:space="preserve">Learning Focus </w:t>
            </w:r>
            <w:r>
              <w:rPr>
                <w:b/>
                <w:bCs/>
                <w:i/>
                <w:iCs/>
              </w:rPr>
              <w:t>2</w:t>
            </w:r>
          </w:p>
          <w:p w14:paraId="73A3E2F6" w14:textId="77777777" w:rsidR="007A13EC" w:rsidRDefault="007A13EC" w:rsidP="007A13EC">
            <w:pPr>
              <w:rPr>
                <w:i/>
                <w:iCs/>
              </w:rPr>
            </w:pPr>
            <w:r w:rsidRPr="00011A1C">
              <w:rPr>
                <w:i/>
                <w:iCs/>
              </w:rPr>
              <w:t xml:space="preserve">We </w:t>
            </w:r>
            <w:r>
              <w:rPr>
                <w:i/>
                <w:iCs/>
              </w:rPr>
              <w:t xml:space="preserve">explore </w:t>
            </w:r>
            <w:r w:rsidRPr="00011A1C">
              <w:rPr>
                <w:i/>
                <w:iCs/>
              </w:rPr>
              <w:t xml:space="preserve">physical features and behaviours of living things that enable them to survive in </w:t>
            </w:r>
            <w:r>
              <w:rPr>
                <w:i/>
                <w:iCs/>
              </w:rPr>
              <w:t xml:space="preserve">Queensland’s </w:t>
            </w:r>
            <w:r>
              <w:rPr>
                <w:i/>
                <w:iCs/>
              </w:rPr>
              <w:lastRenderedPageBreak/>
              <w:t>Granite Belt environment. We also explore the challenges of endangered species who do not have time to adapt to new conditions.</w:t>
            </w:r>
          </w:p>
          <w:p w14:paraId="7146F58B" w14:textId="77777777" w:rsidR="007A13EC" w:rsidRDefault="007A13EC" w:rsidP="007A13EC">
            <w:pPr>
              <w:rPr>
                <w:rFonts w:cs="Arial"/>
                <w:b/>
                <w:bCs/>
                <w:color w:val="202124"/>
                <w:shd w:val="clear" w:color="auto" w:fill="FFFFFF"/>
              </w:rPr>
            </w:pPr>
          </w:p>
          <w:p w14:paraId="4A46D134" w14:textId="77777777" w:rsidR="007A13EC" w:rsidRDefault="007A13EC" w:rsidP="007A13EC">
            <w:pPr>
              <w:rPr>
                <w:rFonts w:cs="Arial"/>
                <w:color w:val="202124"/>
                <w:shd w:val="clear" w:color="auto" w:fill="FFFFFF"/>
              </w:rPr>
            </w:pPr>
            <w:r w:rsidRPr="00BA4565">
              <w:rPr>
                <w:rFonts w:cs="Arial"/>
                <w:b/>
                <w:bCs/>
                <w:color w:val="202124"/>
                <w:shd w:val="clear" w:color="auto" w:fill="FFFFFF"/>
              </w:rPr>
              <w:t>Watch</w:t>
            </w:r>
            <w:r w:rsidRPr="00BA4565">
              <w:rPr>
                <w:rFonts w:cs="Arial"/>
                <w:color w:val="202124"/>
                <w:shd w:val="clear" w:color="auto" w:fill="FFFFFF"/>
              </w:rPr>
              <w:t xml:space="preserve"> the David Attenborough video on biodiversity</w:t>
            </w:r>
            <w:r>
              <w:rPr>
                <w:rFonts w:cs="Arial"/>
                <w:color w:val="202124"/>
                <w:shd w:val="clear" w:color="auto" w:fill="FFFFFF"/>
              </w:rPr>
              <w:t>.</w:t>
            </w:r>
          </w:p>
          <w:p w14:paraId="19D48D89" w14:textId="77777777" w:rsidR="007A13EC" w:rsidRDefault="007A13EC" w:rsidP="007A13EC">
            <w:pPr>
              <w:rPr>
                <w:rFonts w:cs="Arial"/>
                <w:color w:val="202124"/>
                <w:shd w:val="clear" w:color="auto" w:fill="FFFFFF"/>
              </w:rPr>
            </w:pPr>
            <w:r>
              <w:rPr>
                <w:rFonts w:cs="Arial"/>
                <w:color w:val="202124"/>
                <w:shd w:val="clear" w:color="auto" w:fill="FFFFFF"/>
              </w:rPr>
              <w:t>Discuss the video then focus:</w:t>
            </w:r>
          </w:p>
          <w:p w14:paraId="0A468BDA" w14:textId="77777777" w:rsidR="007A13EC" w:rsidRDefault="007A13EC" w:rsidP="007A13EC">
            <w:pPr>
              <w:rPr>
                <w:rFonts w:cs="Arial"/>
                <w:color w:val="202124"/>
                <w:shd w:val="clear" w:color="auto" w:fill="FFFFFF"/>
              </w:rPr>
            </w:pPr>
            <w:r>
              <w:rPr>
                <w:rFonts w:cs="Arial"/>
                <w:color w:val="202124"/>
                <w:shd w:val="clear" w:color="auto" w:fill="FFFFFF"/>
              </w:rPr>
              <w:t>The importance of biodiversity what are the challenges today?</w:t>
            </w:r>
          </w:p>
          <w:p w14:paraId="4F6FDDD2" w14:textId="77777777" w:rsidR="007A13EC" w:rsidRDefault="007A13EC" w:rsidP="007A13EC">
            <w:pPr>
              <w:rPr>
                <w:rFonts w:cs="Arial"/>
                <w:i/>
                <w:iCs/>
                <w:color w:val="202124"/>
                <w:shd w:val="clear" w:color="auto" w:fill="FFFFFF"/>
              </w:rPr>
            </w:pPr>
            <w:r w:rsidRPr="00BA4565">
              <w:rPr>
                <w:rFonts w:cs="Arial"/>
                <w:i/>
                <w:iCs/>
                <w:color w:val="202124"/>
                <w:shd w:val="clear" w:color="auto" w:fill="FFFFFF"/>
              </w:rPr>
              <w:t xml:space="preserve">Loss of habitat; climate change; natural disasters, human impact. </w:t>
            </w:r>
          </w:p>
          <w:p w14:paraId="119DA0E7" w14:textId="77777777" w:rsidR="007A13EC" w:rsidRDefault="007A13EC" w:rsidP="007A13EC">
            <w:pPr>
              <w:rPr>
                <w:rFonts w:cs="Arial"/>
                <w:color w:val="202124"/>
                <w:shd w:val="clear" w:color="auto" w:fill="FFFFFF"/>
              </w:rPr>
            </w:pPr>
            <w:r>
              <w:rPr>
                <w:rFonts w:cs="Arial"/>
                <w:color w:val="202124"/>
                <w:shd w:val="clear" w:color="auto" w:fill="FFFFFF"/>
              </w:rPr>
              <w:t xml:space="preserve"> What can we do now for our Granite Belt animals and plants?</w:t>
            </w:r>
          </w:p>
          <w:p w14:paraId="673268B3" w14:textId="77777777" w:rsidR="007A13EC" w:rsidRDefault="007A13EC" w:rsidP="007A13EC">
            <w:pPr>
              <w:pStyle w:val="ListParagraph"/>
              <w:numPr>
                <w:ilvl w:val="0"/>
                <w:numId w:val="16"/>
              </w:numPr>
              <w:rPr>
                <w:rFonts w:cs="Arial"/>
                <w:color w:val="202124"/>
                <w:shd w:val="clear" w:color="auto" w:fill="FFFFFF"/>
              </w:rPr>
            </w:pPr>
            <w:r>
              <w:rPr>
                <w:rFonts w:cs="Arial"/>
                <w:color w:val="202124"/>
                <w:shd w:val="clear" w:color="auto" w:fill="FFFFFF"/>
              </w:rPr>
              <w:t>Learn about them so that we can care for them.</w:t>
            </w:r>
          </w:p>
          <w:p w14:paraId="13E7905E" w14:textId="77777777" w:rsidR="007A13EC" w:rsidRDefault="007A13EC" w:rsidP="007A13EC">
            <w:pPr>
              <w:pStyle w:val="ListParagraph"/>
              <w:numPr>
                <w:ilvl w:val="0"/>
                <w:numId w:val="16"/>
              </w:numPr>
              <w:rPr>
                <w:rFonts w:cs="Arial"/>
                <w:color w:val="202124"/>
                <w:shd w:val="clear" w:color="auto" w:fill="FFFFFF"/>
              </w:rPr>
            </w:pPr>
            <w:r>
              <w:rPr>
                <w:rFonts w:cs="Arial"/>
                <w:color w:val="202124"/>
                <w:shd w:val="clear" w:color="auto" w:fill="FFFFFF"/>
              </w:rPr>
              <w:t>Understand their needs.</w:t>
            </w:r>
          </w:p>
          <w:p w14:paraId="2DA24CDA" w14:textId="39DD8156" w:rsidR="00BE26E6" w:rsidRDefault="007A13EC" w:rsidP="00BE26E6">
            <w:pPr>
              <w:pStyle w:val="ListParagraph"/>
              <w:numPr>
                <w:ilvl w:val="0"/>
                <w:numId w:val="16"/>
              </w:numPr>
              <w:rPr>
                <w:rFonts w:cs="Arial"/>
                <w:color w:val="202124"/>
                <w:shd w:val="clear" w:color="auto" w:fill="FFFFFF"/>
              </w:rPr>
            </w:pPr>
            <w:r>
              <w:rPr>
                <w:rFonts w:cs="Arial"/>
                <w:color w:val="202124"/>
                <w:shd w:val="clear" w:color="auto" w:fill="FFFFFF"/>
              </w:rPr>
              <w:t>Know which are endangered and in special need of care.</w:t>
            </w:r>
            <w:r w:rsidR="00BE26E6">
              <w:rPr>
                <w:rFonts w:cs="Arial"/>
                <w:color w:val="202124"/>
                <w:shd w:val="clear" w:color="auto" w:fill="FFFFFF"/>
              </w:rPr>
              <w:t xml:space="preserve"> </w:t>
            </w:r>
            <w:r w:rsidR="00BE26E6">
              <w:rPr>
                <w:rFonts w:cs="Arial"/>
                <w:color w:val="202124"/>
                <w:shd w:val="clear" w:color="auto" w:fill="FFFFFF"/>
              </w:rPr>
              <w:t>Find out what we need to do to protect habitats.</w:t>
            </w:r>
          </w:p>
          <w:p w14:paraId="466B1BDD" w14:textId="77777777" w:rsidR="00BE26E6" w:rsidRPr="00BA4565" w:rsidRDefault="00BE26E6" w:rsidP="00BE26E6">
            <w:pPr>
              <w:pStyle w:val="ListParagraph"/>
              <w:numPr>
                <w:ilvl w:val="0"/>
                <w:numId w:val="16"/>
              </w:numPr>
              <w:rPr>
                <w:rFonts w:cs="Arial"/>
                <w:color w:val="202124"/>
                <w:shd w:val="clear" w:color="auto" w:fill="FFFFFF"/>
              </w:rPr>
            </w:pPr>
            <w:r>
              <w:rPr>
                <w:rFonts w:cs="Arial"/>
                <w:color w:val="202124"/>
                <w:shd w:val="clear" w:color="auto" w:fill="FFFFFF"/>
              </w:rPr>
              <w:t>Basically, get to know our Granite Belt ecosystems.</w:t>
            </w:r>
          </w:p>
          <w:p w14:paraId="1618D0DE" w14:textId="77777777" w:rsidR="00BE26E6" w:rsidRPr="00BA4565" w:rsidRDefault="00BE26E6" w:rsidP="00BE26E6">
            <w:pPr>
              <w:rPr>
                <w:rFonts w:cs="Arial"/>
                <w:color w:val="202124"/>
                <w:shd w:val="clear" w:color="auto" w:fill="FFFFFF"/>
              </w:rPr>
            </w:pPr>
          </w:p>
          <w:p w14:paraId="5111977C" w14:textId="77777777" w:rsidR="00BE26E6" w:rsidRPr="00BA4565" w:rsidRDefault="00BE26E6" w:rsidP="00BE26E6">
            <w:pPr>
              <w:rPr>
                <w:rFonts w:cs="Arial"/>
                <w:i/>
                <w:iCs/>
                <w:color w:val="202124"/>
                <w:shd w:val="clear" w:color="auto" w:fill="FFFFFF"/>
              </w:rPr>
            </w:pPr>
            <w:r w:rsidRPr="00BA4565">
              <w:rPr>
                <w:rFonts w:cs="Arial"/>
                <w:b/>
                <w:bCs/>
                <w:color w:val="202124"/>
                <w:shd w:val="clear" w:color="auto" w:fill="FFFFFF"/>
              </w:rPr>
              <w:t>Discuss</w:t>
            </w:r>
            <w:r>
              <w:rPr>
                <w:rFonts w:cs="Arial"/>
                <w:b/>
                <w:bCs/>
                <w:i/>
                <w:iCs/>
                <w:color w:val="202124"/>
                <w:shd w:val="clear" w:color="auto" w:fill="FFFFFF"/>
              </w:rPr>
              <w:t xml:space="preserve"> </w:t>
            </w:r>
            <w:r w:rsidRPr="00BA4565">
              <w:rPr>
                <w:rFonts w:cs="Arial"/>
                <w:color w:val="202124"/>
                <w:shd w:val="clear" w:color="auto" w:fill="FFFFFF"/>
              </w:rPr>
              <w:t>this quote by Charles Darwin, a scientist who studied how animals evolve over time</w:t>
            </w:r>
            <w:r w:rsidRPr="00BA4565">
              <w:rPr>
                <w:rFonts w:cs="Arial"/>
                <w:i/>
                <w:iCs/>
                <w:color w:val="202124"/>
                <w:shd w:val="clear" w:color="auto" w:fill="FFFFFF"/>
              </w:rPr>
              <w:t>.</w:t>
            </w:r>
          </w:p>
          <w:p w14:paraId="2AED4AC9" w14:textId="77777777" w:rsidR="00BE26E6" w:rsidRDefault="00BE26E6" w:rsidP="00BE26E6">
            <w:pPr>
              <w:rPr>
                <w:rFonts w:cs="Arial"/>
                <w:b/>
                <w:bCs/>
                <w:i/>
                <w:iCs/>
                <w:color w:val="202124"/>
                <w:shd w:val="clear" w:color="auto" w:fill="FFFFFF"/>
              </w:rPr>
            </w:pPr>
          </w:p>
          <w:p w14:paraId="745A1DCA" w14:textId="2A26C14F" w:rsidR="00BE26E6" w:rsidRDefault="00BE26E6" w:rsidP="00BE26E6">
            <w:pPr>
              <w:rPr>
                <w:rFonts w:cs="Arial"/>
                <w:i/>
                <w:iCs/>
                <w:color w:val="202124"/>
                <w:shd w:val="clear" w:color="auto" w:fill="FFFFFF"/>
              </w:rPr>
            </w:pPr>
            <w:r w:rsidRPr="00BA4565">
              <w:rPr>
                <w:rFonts w:cs="Arial"/>
                <w:b/>
                <w:bCs/>
                <w:i/>
                <w:iCs/>
                <w:color w:val="202124"/>
                <w:shd w:val="clear" w:color="auto" w:fill="FFFFFF"/>
              </w:rPr>
              <w:t>Charles Darwin:</w:t>
            </w:r>
            <w:r>
              <w:rPr>
                <w:rFonts w:cs="Arial"/>
                <w:b/>
                <w:bCs/>
                <w:i/>
                <w:iCs/>
                <w:color w:val="202124"/>
                <w:shd w:val="clear" w:color="auto" w:fill="FFFFFF"/>
              </w:rPr>
              <w:t>”</w:t>
            </w:r>
            <w:r w:rsidRPr="00BA4565">
              <w:rPr>
                <w:rFonts w:cs="Arial"/>
                <w:i/>
                <w:iCs/>
                <w:color w:val="202124"/>
                <w:shd w:val="clear" w:color="auto" w:fill="FFFFFF"/>
              </w:rPr>
              <w:t xml:space="preserve"> It is not the most intellectual of the species that survives; it is not the strongest that survives; but the species that survives is the one that is able best to adapt and adjust to the changing environment in which it finds itself.</w:t>
            </w:r>
            <w:r>
              <w:rPr>
                <w:rFonts w:cs="Arial"/>
                <w:i/>
                <w:iCs/>
                <w:color w:val="202124"/>
                <w:shd w:val="clear" w:color="auto" w:fill="FFFFFF"/>
              </w:rPr>
              <w:t>”</w:t>
            </w:r>
          </w:p>
          <w:p w14:paraId="4EA5D584" w14:textId="77777777" w:rsidR="00BE26E6" w:rsidRDefault="00BE26E6" w:rsidP="00BE26E6">
            <w:pPr>
              <w:rPr>
                <w:rFonts w:cs="Arial"/>
                <w:i/>
                <w:iCs/>
                <w:color w:val="202124"/>
                <w:shd w:val="clear" w:color="auto" w:fill="FFFFFF"/>
              </w:rPr>
            </w:pPr>
          </w:p>
          <w:p w14:paraId="4035C78B" w14:textId="77777777" w:rsidR="00BE26E6" w:rsidRDefault="00BE26E6" w:rsidP="00BE26E6">
            <w:pPr>
              <w:rPr>
                <w:rFonts w:cs="Arial"/>
                <w:color w:val="202124"/>
                <w:shd w:val="clear" w:color="auto" w:fill="FFFFFF"/>
              </w:rPr>
            </w:pPr>
            <w:r w:rsidRPr="00BA4565">
              <w:rPr>
                <w:rFonts w:cs="Arial"/>
                <w:b/>
                <w:bCs/>
                <w:color w:val="202124"/>
                <w:shd w:val="clear" w:color="auto" w:fill="FFFFFF"/>
              </w:rPr>
              <w:lastRenderedPageBreak/>
              <w:t>Ask:</w:t>
            </w:r>
            <w:r>
              <w:rPr>
                <w:rFonts w:cs="Arial"/>
                <w:b/>
                <w:bCs/>
                <w:color w:val="202124"/>
                <w:shd w:val="clear" w:color="auto" w:fill="FFFFFF"/>
              </w:rPr>
              <w:t xml:space="preserve"> </w:t>
            </w:r>
            <w:r w:rsidRPr="00BA4565">
              <w:rPr>
                <w:rFonts w:cs="Arial"/>
                <w:color w:val="202124"/>
                <w:shd w:val="clear" w:color="auto" w:fill="FFFFFF"/>
              </w:rPr>
              <w:t xml:space="preserve">What are some of the </w:t>
            </w:r>
            <w:r>
              <w:rPr>
                <w:rFonts w:cs="Arial"/>
                <w:color w:val="202124"/>
                <w:shd w:val="clear" w:color="auto" w:fill="FFFFFF"/>
              </w:rPr>
              <w:t>challenges</w:t>
            </w:r>
            <w:r w:rsidRPr="00BA4565">
              <w:rPr>
                <w:rFonts w:cs="Arial"/>
                <w:color w:val="202124"/>
                <w:shd w:val="clear" w:color="auto" w:fill="FFFFFF"/>
              </w:rPr>
              <w:t xml:space="preserve"> of the granite belt that our animals, birds, plants would have to adapt to survive.</w:t>
            </w:r>
            <w:r>
              <w:rPr>
                <w:rFonts w:cs="Arial"/>
                <w:color w:val="202124"/>
                <w:shd w:val="clear" w:color="auto" w:fill="FFFFFF"/>
              </w:rPr>
              <w:t xml:space="preserve"> Examples:</w:t>
            </w:r>
          </w:p>
          <w:p w14:paraId="6A34EE65" w14:textId="77777777" w:rsidR="00BE26E6" w:rsidRPr="00BA4565" w:rsidRDefault="00BE26E6" w:rsidP="00BE26E6">
            <w:pPr>
              <w:pStyle w:val="ListParagraph"/>
              <w:numPr>
                <w:ilvl w:val="0"/>
                <w:numId w:val="16"/>
              </w:numPr>
            </w:pPr>
            <w:r>
              <w:t>c</w:t>
            </w:r>
            <w:r w:rsidRPr="00BA4565">
              <w:t>older temperatures, especially in winter</w:t>
            </w:r>
          </w:p>
          <w:p w14:paraId="0BAA7CCD" w14:textId="77777777" w:rsidR="00BE26E6" w:rsidRPr="00BA4565" w:rsidRDefault="00BE26E6" w:rsidP="00BE26E6">
            <w:pPr>
              <w:pStyle w:val="ListParagraph"/>
              <w:numPr>
                <w:ilvl w:val="0"/>
                <w:numId w:val="16"/>
              </w:numPr>
            </w:pPr>
            <w:r w:rsidRPr="00BA4565">
              <w:t>higher altitude</w:t>
            </w:r>
          </w:p>
          <w:p w14:paraId="26826B5D" w14:textId="77777777" w:rsidR="00BE26E6" w:rsidRDefault="00BE26E6" w:rsidP="00BE26E6">
            <w:pPr>
              <w:pStyle w:val="ListParagraph"/>
              <w:numPr>
                <w:ilvl w:val="0"/>
                <w:numId w:val="16"/>
              </w:numPr>
            </w:pPr>
            <w:r w:rsidRPr="00BA4565">
              <w:t>rocky environments</w:t>
            </w:r>
          </w:p>
          <w:p w14:paraId="745D8CAC" w14:textId="77777777" w:rsidR="00BE26E6" w:rsidRDefault="00BE26E6" w:rsidP="00BE26E6">
            <w:pPr>
              <w:pStyle w:val="ListParagraph"/>
              <w:numPr>
                <w:ilvl w:val="0"/>
                <w:numId w:val="16"/>
              </w:numPr>
            </w:pPr>
            <w:r>
              <w:t>drought</w:t>
            </w:r>
          </w:p>
          <w:p w14:paraId="43EAA409" w14:textId="77777777" w:rsidR="00BE26E6" w:rsidRDefault="00BE26E6" w:rsidP="00BE26E6">
            <w:pPr>
              <w:pStyle w:val="ListParagraph"/>
              <w:numPr>
                <w:ilvl w:val="0"/>
                <w:numId w:val="16"/>
              </w:numPr>
            </w:pPr>
            <w:r>
              <w:t>flood</w:t>
            </w:r>
          </w:p>
          <w:p w14:paraId="1BA3C95C" w14:textId="77777777" w:rsidR="00BE26E6" w:rsidRDefault="00BE26E6" w:rsidP="00BE26E6">
            <w:pPr>
              <w:pStyle w:val="ListParagraph"/>
              <w:numPr>
                <w:ilvl w:val="0"/>
                <w:numId w:val="16"/>
              </w:numPr>
            </w:pPr>
            <w:r>
              <w:t>fire</w:t>
            </w:r>
          </w:p>
          <w:p w14:paraId="75708AF6" w14:textId="77777777" w:rsidR="00BE26E6" w:rsidRDefault="00BE26E6" w:rsidP="00BE26E6">
            <w:pPr>
              <w:pStyle w:val="ListParagraph"/>
              <w:numPr>
                <w:ilvl w:val="0"/>
                <w:numId w:val="16"/>
              </w:numPr>
            </w:pPr>
            <w:r>
              <w:t>introduced and feral species</w:t>
            </w:r>
          </w:p>
          <w:p w14:paraId="798FF693" w14:textId="77777777" w:rsidR="00BE26E6" w:rsidRDefault="00BE26E6" w:rsidP="00BE26E6">
            <w:pPr>
              <w:pStyle w:val="ListParagraph"/>
              <w:numPr>
                <w:ilvl w:val="0"/>
                <w:numId w:val="16"/>
              </w:numPr>
            </w:pPr>
            <w:r>
              <w:t>agriculture</w:t>
            </w:r>
          </w:p>
          <w:p w14:paraId="22F3654F" w14:textId="77777777" w:rsidR="00BE26E6" w:rsidRDefault="00BE26E6" w:rsidP="00BE26E6">
            <w:pPr>
              <w:pStyle w:val="ListParagraph"/>
              <w:numPr>
                <w:ilvl w:val="0"/>
                <w:numId w:val="16"/>
              </w:numPr>
            </w:pPr>
            <w:r>
              <w:t>roads</w:t>
            </w:r>
          </w:p>
          <w:p w14:paraId="6E823D92" w14:textId="77777777" w:rsidR="00BE26E6" w:rsidRDefault="00BE26E6" w:rsidP="00BE26E6">
            <w:pPr>
              <w:pStyle w:val="ListParagraph"/>
              <w:numPr>
                <w:ilvl w:val="0"/>
                <w:numId w:val="16"/>
              </w:numPr>
            </w:pPr>
            <w:r>
              <w:t xml:space="preserve">humans </w:t>
            </w:r>
          </w:p>
          <w:p w14:paraId="1580FAE2" w14:textId="77777777" w:rsidR="00BE26E6" w:rsidRDefault="00BE26E6" w:rsidP="00BE26E6">
            <w:r>
              <w:t xml:space="preserve">Discuss with examples from </w:t>
            </w:r>
            <w:proofErr w:type="gramStart"/>
            <w:r>
              <w:t>students</w:t>
            </w:r>
            <w:proofErr w:type="gramEnd"/>
            <w:r>
              <w:t xml:space="preserve"> own experiences.</w:t>
            </w:r>
          </w:p>
          <w:p w14:paraId="102578DC" w14:textId="77777777" w:rsidR="00BE26E6" w:rsidRDefault="00BE26E6" w:rsidP="00BE26E6"/>
          <w:p w14:paraId="089A51B6" w14:textId="77777777" w:rsidR="00BE26E6" w:rsidRDefault="00BE26E6" w:rsidP="00BE26E6">
            <w:r>
              <w:t xml:space="preserve">Use the example of </w:t>
            </w:r>
            <w:r>
              <w:rPr>
                <w:b/>
                <w:bCs/>
              </w:rPr>
              <w:t>natural changes - fire, drought, flood</w:t>
            </w:r>
            <w:r>
              <w:t xml:space="preserve"> to study some of the local wildlife’s ability to adapt.</w:t>
            </w:r>
          </w:p>
          <w:p w14:paraId="3D20740C" w14:textId="77777777" w:rsidR="00BE26E6" w:rsidRDefault="00BE26E6" w:rsidP="00BE26E6"/>
          <w:p w14:paraId="233D7907" w14:textId="77777777" w:rsidR="00BE26E6" w:rsidRDefault="00BE26E6" w:rsidP="00BE26E6">
            <w:pPr>
              <w:rPr>
                <w:b/>
                <w:bCs/>
              </w:rPr>
            </w:pPr>
            <w:r w:rsidRPr="00BA4565">
              <w:rPr>
                <w:b/>
                <w:bCs/>
              </w:rPr>
              <w:t>Echidnas</w:t>
            </w:r>
            <w:r>
              <w:rPr>
                <w:b/>
                <w:bCs/>
              </w:rPr>
              <w:t>:</w:t>
            </w:r>
          </w:p>
          <w:p w14:paraId="2786ED0B" w14:textId="77777777" w:rsidR="00BE26E6" w:rsidRDefault="00BE26E6" w:rsidP="00BE26E6">
            <w:pPr>
              <w:pStyle w:val="ListParagraph"/>
              <w:numPr>
                <w:ilvl w:val="0"/>
                <w:numId w:val="18"/>
              </w:numPr>
            </w:pPr>
            <w:r w:rsidRPr="00BA4565">
              <w:t>will burrow to escape danger but also in times of extreme temperatures</w:t>
            </w:r>
            <w:r>
              <w:t xml:space="preserve"> such as during a bushfire or in times of drought.</w:t>
            </w:r>
          </w:p>
          <w:p w14:paraId="7E407B76" w14:textId="77777777" w:rsidR="00BE26E6" w:rsidRDefault="00BE26E6" w:rsidP="00BE26E6">
            <w:pPr>
              <w:pStyle w:val="ListParagraph"/>
              <w:numPr>
                <w:ilvl w:val="0"/>
                <w:numId w:val="18"/>
              </w:numPr>
            </w:pPr>
            <w:r>
              <w:t>slow their heart rate and breathing when in burrows so that they don’t need as much oxygen and can stay there for longer.</w:t>
            </w:r>
          </w:p>
          <w:p w14:paraId="0ACD4E1D" w14:textId="77777777" w:rsidR="00BE26E6" w:rsidRDefault="00BE26E6" w:rsidP="00BE26E6">
            <w:pPr>
              <w:pStyle w:val="ListParagraph"/>
              <w:numPr>
                <w:ilvl w:val="0"/>
                <w:numId w:val="18"/>
              </w:numPr>
            </w:pPr>
            <w:r>
              <w:t>are good swimmers, holding their snouts up as snorkels (flood)</w:t>
            </w:r>
          </w:p>
          <w:p w14:paraId="013A65E9" w14:textId="77777777" w:rsidR="00BE26E6" w:rsidRDefault="00BE26E6" w:rsidP="00BE26E6">
            <w:pPr>
              <w:pStyle w:val="ListParagraph"/>
              <w:numPr>
                <w:ilvl w:val="0"/>
                <w:numId w:val="18"/>
              </w:numPr>
            </w:pPr>
            <w:r>
              <w:t xml:space="preserve">its spines and colouring provide excellent </w:t>
            </w:r>
            <w:proofErr w:type="gramStart"/>
            <w:r>
              <w:t>camouflage</w:t>
            </w:r>
            <w:proofErr w:type="gramEnd"/>
          </w:p>
          <w:p w14:paraId="3864580A" w14:textId="77777777" w:rsidR="00BE26E6" w:rsidRDefault="00BE26E6" w:rsidP="00BE26E6">
            <w:pPr>
              <w:pStyle w:val="ListParagraph"/>
              <w:numPr>
                <w:ilvl w:val="0"/>
                <w:numId w:val="18"/>
              </w:numPr>
            </w:pPr>
            <w:r>
              <w:lastRenderedPageBreak/>
              <w:t xml:space="preserve">has a strong snout which will break open logs and termite </w:t>
            </w:r>
            <w:proofErr w:type="gramStart"/>
            <w:r>
              <w:t>mounds</w:t>
            </w:r>
            <w:proofErr w:type="gramEnd"/>
          </w:p>
          <w:p w14:paraId="7C923A8B" w14:textId="77777777" w:rsidR="00BE26E6" w:rsidRDefault="00BE26E6" w:rsidP="00BE26E6">
            <w:pPr>
              <w:pStyle w:val="ListParagraph"/>
              <w:numPr>
                <w:ilvl w:val="0"/>
                <w:numId w:val="18"/>
              </w:numPr>
            </w:pPr>
            <w:r>
              <w:t xml:space="preserve">Will roll into a spiky ball when threatened or quickly did a shallow hole so only their spikes are </w:t>
            </w:r>
            <w:proofErr w:type="gramStart"/>
            <w:r>
              <w:t>exposed</w:t>
            </w:r>
            <w:proofErr w:type="gramEnd"/>
          </w:p>
          <w:p w14:paraId="10DCD3AB" w14:textId="77777777" w:rsidR="00BE26E6" w:rsidRDefault="00BE26E6" w:rsidP="00BE26E6">
            <w:pPr>
              <w:pStyle w:val="ListParagraph"/>
              <w:numPr>
                <w:ilvl w:val="0"/>
                <w:numId w:val="18"/>
              </w:numPr>
            </w:pPr>
            <w:r>
              <w:t>can go without food and water, sometimes for weeks. (</w:t>
            </w:r>
            <w:proofErr w:type="gramStart"/>
            <w:r>
              <w:t>fire</w:t>
            </w:r>
            <w:proofErr w:type="gramEnd"/>
            <w:r>
              <w:t>, drought, flood)</w:t>
            </w:r>
          </w:p>
          <w:p w14:paraId="02B113A0" w14:textId="77777777" w:rsidR="00BE26E6" w:rsidRDefault="00BE26E6" w:rsidP="00BE26E6">
            <w:pPr>
              <w:pStyle w:val="ListParagraph"/>
              <w:numPr>
                <w:ilvl w:val="0"/>
                <w:numId w:val="18"/>
              </w:numPr>
            </w:pPr>
            <w:r>
              <w:t xml:space="preserve">eat ants and termites with a sticky </w:t>
            </w:r>
            <w:proofErr w:type="gramStart"/>
            <w:r>
              <w:t>tongue</w:t>
            </w:r>
            <w:proofErr w:type="gramEnd"/>
          </w:p>
          <w:p w14:paraId="5E4AA60F" w14:textId="77777777" w:rsidR="00BE26E6" w:rsidRDefault="00BE26E6" w:rsidP="00BE26E6">
            <w:r>
              <w:t>Therefore, in the case of a bushfire they burrow, slow down their systems and can last for a long time without food or water.</w:t>
            </w:r>
          </w:p>
          <w:p w14:paraId="70D16B7C" w14:textId="77777777" w:rsidR="00BE26E6" w:rsidRDefault="00BE26E6" w:rsidP="00BE26E6">
            <w:r>
              <w:t xml:space="preserve">Also, because of their unique adaptations, they exist in almost any kind of environment and have very few predators. </w:t>
            </w:r>
          </w:p>
          <w:p w14:paraId="2D156351" w14:textId="77777777" w:rsidR="00BE26E6" w:rsidRDefault="00BE26E6" w:rsidP="00BE26E6">
            <w:pPr>
              <w:rPr>
                <w:b/>
                <w:bCs/>
              </w:rPr>
            </w:pPr>
            <w:r w:rsidRPr="00BB4AA6">
              <w:rPr>
                <w:b/>
                <w:bCs/>
              </w:rPr>
              <w:t>In fact the echidna is Australia’s most widespread native animal.</w:t>
            </w:r>
          </w:p>
          <w:p w14:paraId="16D9EDE4" w14:textId="77777777" w:rsidR="00BE26E6" w:rsidRDefault="00BE26E6" w:rsidP="00BE26E6">
            <w:pPr>
              <w:rPr>
                <w:b/>
                <w:bCs/>
              </w:rPr>
            </w:pPr>
          </w:p>
          <w:p w14:paraId="32756B0E" w14:textId="77777777" w:rsidR="00BE26E6" w:rsidRPr="00BB4AA6" w:rsidRDefault="00BE26E6" w:rsidP="00BE26E6">
            <w:pPr>
              <w:rPr>
                <w:b/>
                <w:bCs/>
                <w:i/>
                <w:iCs/>
              </w:rPr>
            </w:pPr>
            <w:r w:rsidRPr="00BB4AA6">
              <w:rPr>
                <w:b/>
                <w:bCs/>
                <w:i/>
                <w:iCs/>
              </w:rPr>
              <w:t>Activity:</w:t>
            </w:r>
          </w:p>
          <w:p w14:paraId="5D98B8D3" w14:textId="77777777" w:rsidR="00BE26E6" w:rsidRDefault="00BE26E6" w:rsidP="00BE26E6">
            <w:r>
              <w:t xml:space="preserve">From the list of local native species that are not vulnerable or endangered, students choose one to research.  Refer to the full lists in </w:t>
            </w:r>
            <w:r w:rsidRPr="00BB4AA6">
              <w:rPr>
                <w:b/>
                <w:bCs/>
              </w:rPr>
              <w:t>Resources</w:t>
            </w:r>
            <w:r>
              <w:t xml:space="preserve"> for other examples.</w:t>
            </w:r>
          </w:p>
          <w:p w14:paraId="46F74E18" w14:textId="77777777" w:rsidR="00BE26E6" w:rsidRDefault="00BE26E6" w:rsidP="00BE26E6">
            <w:r>
              <w:t xml:space="preserve">They will research the adaptive features and behaviours of that species that deal with challenges - as modelled in the example of the echidna. Their final product may be in note form or as paragraphs - teacher choice. </w:t>
            </w:r>
          </w:p>
          <w:p w14:paraId="187BC796" w14:textId="77777777" w:rsidR="00BE26E6" w:rsidRDefault="00BE26E6" w:rsidP="00BE26E6"/>
          <w:p w14:paraId="5FA4894D" w14:textId="77777777" w:rsidR="00BE26E6" w:rsidRPr="00BA4565" w:rsidRDefault="00BE26E6" w:rsidP="00BE26E6">
            <w:pPr>
              <w:rPr>
                <w:b/>
                <w:bCs/>
                <w:i/>
                <w:iCs/>
              </w:rPr>
            </w:pPr>
            <w:r w:rsidRPr="00BA4565">
              <w:rPr>
                <w:b/>
                <w:bCs/>
                <w:i/>
                <w:iCs/>
              </w:rPr>
              <w:t>Dingo</w:t>
            </w:r>
            <w:r>
              <w:rPr>
                <w:b/>
                <w:bCs/>
                <w:i/>
                <w:iCs/>
              </w:rPr>
              <w:t xml:space="preserve">                        Eastern grey kangaroo</w:t>
            </w:r>
          </w:p>
          <w:p w14:paraId="46343793" w14:textId="77777777" w:rsidR="00BE26E6" w:rsidRPr="00BA4565" w:rsidRDefault="00BE26E6" w:rsidP="00BE26E6">
            <w:pPr>
              <w:rPr>
                <w:b/>
                <w:bCs/>
                <w:i/>
                <w:iCs/>
              </w:rPr>
            </w:pPr>
            <w:r w:rsidRPr="00BA4565">
              <w:rPr>
                <w:b/>
                <w:bCs/>
                <w:i/>
                <w:iCs/>
              </w:rPr>
              <w:t>Feather tail glider</w:t>
            </w:r>
            <w:r>
              <w:rPr>
                <w:b/>
                <w:bCs/>
                <w:i/>
                <w:iCs/>
              </w:rPr>
              <w:t xml:space="preserve">    Red necked wallaby</w:t>
            </w:r>
          </w:p>
          <w:p w14:paraId="5C44CBC1" w14:textId="77777777" w:rsidR="00BE26E6" w:rsidRPr="00BA4565" w:rsidRDefault="00BE26E6" w:rsidP="00BE26E6">
            <w:pPr>
              <w:rPr>
                <w:b/>
                <w:bCs/>
                <w:i/>
                <w:iCs/>
              </w:rPr>
            </w:pPr>
            <w:r w:rsidRPr="00BA4565">
              <w:rPr>
                <w:b/>
                <w:bCs/>
                <w:i/>
                <w:iCs/>
              </w:rPr>
              <w:t>Platypus</w:t>
            </w:r>
            <w:r>
              <w:rPr>
                <w:b/>
                <w:bCs/>
                <w:i/>
                <w:iCs/>
              </w:rPr>
              <w:t xml:space="preserve">                   Koala</w:t>
            </w:r>
          </w:p>
          <w:p w14:paraId="5649A4A5" w14:textId="77777777" w:rsidR="00BE26E6" w:rsidRPr="00BA4565" w:rsidRDefault="00BE26E6" w:rsidP="00BE26E6">
            <w:pPr>
              <w:rPr>
                <w:b/>
                <w:bCs/>
                <w:i/>
                <w:iCs/>
              </w:rPr>
            </w:pPr>
            <w:r w:rsidRPr="00BA4565">
              <w:rPr>
                <w:b/>
                <w:bCs/>
                <w:i/>
                <w:iCs/>
              </w:rPr>
              <w:lastRenderedPageBreak/>
              <w:t>Australian magpie</w:t>
            </w:r>
          </w:p>
          <w:p w14:paraId="623E3F9B" w14:textId="77777777" w:rsidR="00BE26E6" w:rsidRPr="00BA4565" w:rsidRDefault="00BE26E6" w:rsidP="00BE26E6">
            <w:pPr>
              <w:rPr>
                <w:b/>
                <w:bCs/>
                <w:i/>
                <w:iCs/>
              </w:rPr>
            </w:pPr>
            <w:r w:rsidRPr="00BA4565">
              <w:rPr>
                <w:b/>
                <w:bCs/>
                <w:i/>
                <w:iCs/>
              </w:rPr>
              <w:t>Tawny frogmouth pied currawong.</w:t>
            </w:r>
          </w:p>
          <w:p w14:paraId="091B0C35" w14:textId="77777777" w:rsidR="00BE26E6" w:rsidRPr="00BA4565" w:rsidRDefault="00BE26E6" w:rsidP="00BE26E6">
            <w:pPr>
              <w:rPr>
                <w:b/>
                <w:bCs/>
                <w:i/>
                <w:iCs/>
              </w:rPr>
            </w:pPr>
            <w:r w:rsidRPr="00BA4565">
              <w:rPr>
                <w:b/>
                <w:bCs/>
                <w:i/>
                <w:iCs/>
              </w:rPr>
              <w:t>Ibis</w:t>
            </w:r>
          </w:p>
          <w:p w14:paraId="6DAFFA22" w14:textId="77777777" w:rsidR="00BE26E6" w:rsidRPr="00BA4565" w:rsidRDefault="00BE26E6" w:rsidP="00BE26E6">
            <w:pPr>
              <w:rPr>
                <w:b/>
                <w:bCs/>
                <w:i/>
                <w:iCs/>
              </w:rPr>
            </w:pPr>
            <w:r w:rsidRPr="00BA4565">
              <w:rPr>
                <w:b/>
                <w:bCs/>
                <w:i/>
                <w:iCs/>
              </w:rPr>
              <w:t>Eastern blue tongue</w:t>
            </w:r>
          </w:p>
          <w:p w14:paraId="131BE2FD" w14:textId="77777777" w:rsidR="00BE26E6" w:rsidRDefault="00BE26E6" w:rsidP="00BE26E6">
            <w:pPr>
              <w:rPr>
                <w:b/>
                <w:bCs/>
                <w:i/>
                <w:iCs/>
              </w:rPr>
            </w:pPr>
            <w:r w:rsidRPr="00BA4565">
              <w:rPr>
                <w:b/>
                <w:bCs/>
                <w:i/>
                <w:iCs/>
              </w:rPr>
              <w:t>Red-bellied black snake</w:t>
            </w:r>
          </w:p>
          <w:p w14:paraId="2FDFC879" w14:textId="77777777" w:rsidR="00BE26E6" w:rsidRPr="00BA4565" w:rsidRDefault="00BE26E6" w:rsidP="00BE26E6">
            <w:pPr>
              <w:rPr>
                <w:b/>
                <w:bCs/>
                <w:i/>
                <w:iCs/>
              </w:rPr>
            </w:pPr>
            <w:r>
              <w:rPr>
                <w:b/>
                <w:bCs/>
                <w:i/>
                <w:iCs/>
              </w:rPr>
              <w:t>Crimson rosella</w:t>
            </w:r>
          </w:p>
          <w:p w14:paraId="371A8527" w14:textId="77777777" w:rsidR="00BE26E6" w:rsidRDefault="00BE26E6" w:rsidP="00BE26E6"/>
          <w:p w14:paraId="0F72EFAE" w14:textId="77777777" w:rsidR="00BE26E6" w:rsidRDefault="00BE26E6" w:rsidP="00BE26E6">
            <w:r w:rsidRPr="00BA4565">
              <w:rPr>
                <w:b/>
                <w:bCs/>
              </w:rPr>
              <w:t>Explain:</w:t>
            </w:r>
            <w:r>
              <w:t xml:space="preserve"> Our endangered species are in this position because they haven’t had time to adapt. Some conditions - especially those that involve humans - change too quickly for a species to adapt to the changes. e.g.  habitat loss because of housing and development.</w:t>
            </w:r>
          </w:p>
          <w:p w14:paraId="17BFC1AB" w14:textId="77777777" w:rsidR="00BE26E6" w:rsidRDefault="00BE26E6" w:rsidP="00BE26E6">
            <w:pPr>
              <w:rPr>
                <w:b/>
                <w:bCs/>
              </w:rPr>
            </w:pPr>
          </w:p>
          <w:p w14:paraId="63DAE407" w14:textId="77777777" w:rsidR="00BE26E6" w:rsidRDefault="00BE26E6" w:rsidP="00BE26E6">
            <w:pPr>
              <w:rPr>
                <w:b/>
                <w:bCs/>
              </w:rPr>
            </w:pPr>
          </w:p>
          <w:p w14:paraId="217679FC" w14:textId="5F55804F" w:rsidR="00BE26E6" w:rsidRDefault="00BE26E6" w:rsidP="00BE26E6">
            <w:r w:rsidRPr="00BB4AA6">
              <w:rPr>
                <w:b/>
                <w:bCs/>
              </w:rPr>
              <w:t>Model:</w:t>
            </w:r>
            <w:r>
              <w:t xml:space="preserve">  As a class, investigate the situation of the </w:t>
            </w:r>
            <w:r w:rsidRPr="00BE26E6">
              <w:rPr>
                <w:b/>
                <w:bCs/>
              </w:rPr>
              <w:t>Regent Honeyeater</w:t>
            </w:r>
            <w:r w:rsidRPr="00BA4565">
              <w:t xml:space="preserve"> which is a </w:t>
            </w:r>
            <w:r w:rsidRPr="00BA4565">
              <w:rPr>
                <w:b/>
                <w:bCs/>
              </w:rPr>
              <w:t>critically endangered</w:t>
            </w:r>
            <w:r w:rsidRPr="00BA4565">
              <w:t xml:space="preserve"> bird</w:t>
            </w:r>
            <w:r>
              <w:rPr>
                <w:b/>
                <w:bCs/>
              </w:rPr>
              <w:t xml:space="preserve"> </w:t>
            </w:r>
            <w:r w:rsidRPr="00BA4565">
              <w:t>of our region.</w:t>
            </w:r>
          </w:p>
          <w:p w14:paraId="1BC8D708" w14:textId="77777777" w:rsidR="00BE26E6" w:rsidRDefault="00BE26E6" w:rsidP="00BE26E6"/>
          <w:p w14:paraId="4D03323E" w14:textId="77777777" w:rsidR="00BE26E6" w:rsidRDefault="00BE26E6" w:rsidP="00BE26E6">
            <w:pPr>
              <w:shd w:val="clear" w:color="auto" w:fill="E7E6E6" w:themeFill="background2"/>
              <w:rPr>
                <w:i/>
                <w:iCs/>
              </w:rPr>
            </w:pPr>
            <w:r w:rsidRPr="0033110A">
              <w:rPr>
                <w:i/>
                <w:iCs/>
              </w:rPr>
              <w:t xml:space="preserve">Loss of habitat </w:t>
            </w:r>
            <w:r>
              <w:rPr>
                <w:i/>
                <w:iCs/>
              </w:rPr>
              <w:t xml:space="preserve">has </w:t>
            </w:r>
            <w:r w:rsidRPr="0033110A">
              <w:rPr>
                <w:i/>
                <w:iCs/>
              </w:rPr>
              <w:t xml:space="preserve">decreased the number of regent honeyeaters to the point that they are losing their song. Males do not know the song, </w:t>
            </w:r>
            <w:r>
              <w:rPr>
                <w:i/>
                <w:iCs/>
              </w:rPr>
              <w:t xml:space="preserve">because they have not heard it, </w:t>
            </w:r>
            <w:r w:rsidRPr="0033110A">
              <w:rPr>
                <w:i/>
                <w:iCs/>
              </w:rPr>
              <w:t xml:space="preserve">but they try to </w:t>
            </w:r>
            <w:r w:rsidRPr="0033110A">
              <w:rPr>
                <w:b/>
                <w:bCs/>
                <w:i/>
                <w:iCs/>
              </w:rPr>
              <w:t>adapt</w:t>
            </w:r>
            <w:r w:rsidRPr="0033110A">
              <w:rPr>
                <w:i/>
                <w:iCs/>
              </w:rPr>
              <w:t xml:space="preserve"> by copying the songs of other birds. However, the females will not mate with them because it is not the right song.  </w:t>
            </w:r>
          </w:p>
          <w:p w14:paraId="0EAB5FE4" w14:textId="77777777" w:rsidR="00BE26E6" w:rsidRPr="0033110A" w:rsidRDefault="00BE26E6" w:rsidP="00BE26E6">
            <w:pPr>
              <w:shd w:val="clear" w:color="auto" w:fill="E7E6E6" w:themeFill="background2"/>
              <w:rPr>
                <w:b/>
                <w:bCs/>
                <w:i/>
                <w:iCs/>
              </w:rPr>
            </w:pPr>
            <w:r>
              <w:rPr>
                <w:i/>
                <w:iCs/>
              </w:rPr>
              <w:t xml:space="preserve">A great example of an endangered species that is trying to adapt but needs help from us. The video shows how. </w:t>
            </w:r>
          </w:p>
          <w:p w14:paraId="0480672F" w14:textId="77777777" w:rsidR="00BE26E6" w:rsidRPr="00BB4AA6" w:rsidRDefault="00BE26E6" w:rsidP="00BE26E6">
            <w:pPr>
              <w:rPr>
                <w:b/>
                <w:bCs/>
              </w:rPr>
            </w:pPr>
          </w:p>
          <w:p w14:paraId="52F576B1" w14:textId="77777777" w:rsidR="007A13EC" w:rsidRDefault="007A13EC" w:rsidP="007A13EC">
            <w:pPr>
              <w:rPr>
                <w:b/>
                <w:bCs/>
                <w:i/>
                <w:iCs/>
              </w:rPr>
            </w:pPr>
          </w:p>
          <w:p w14:paraId="35BF9985" w14:textId="77777777" w:rsidR="00BE26E6" w:rsidRDefault="00BE26E6" w:rsidP="007A13EC">
            <w:pPr>
              <w:rPr>
                <w:b/>
                <w:bCs/>
                <w:i/>
                <w:iCs/>
              </w:rPr>
            </w:pPr>
          </w:p>
          <w:p w14:paraId="1E0D6760" w14:textId="77777777" w:rsidR="00BE26E6" w:rsidRDefault="00BE26E6" w:rsidP="007A13EC">
            <w:pPr>
              <w:rPr>
                <w:b/>
                <w:bCs/>
                <w:i/>
                <w:iCs/>
              </w:rPr>
            </w:pPr>
          </w:p>
          <w:p w14:paraId="51B774FE" w14:textId="77777777" w:rsidR="00BE26E6" w:rsidRDefault="00BE26E6" w:rsidP="007A13EC">
            <w:pPr>
              <w:rPr>
                <w:b/>
                <w:bCs/>
                <w:i/>
                <w:iCs/>
              </w:rPr>
            </w:pPr>
          </w:p>
          <w:p w14:paraId="334D5C71" w14:textId="77777777" w:rsidR="00BE26E6" w:rsidRDefault="00BE26E6" w:rsidP="007A13EC">
            <w:pPr>
              <w:rPr>
                <w:b/>
                <w:bCs/>
                <w:i/>
                <w:iCs/>
              </w:rPr>
            </w:pPr>
          </w:p>
          <w:p w14:paraId="66910092" w14:textId="77777777" w:rsidR="00BE26E6" w:rsidRDefault="00BE26E6" w:rsidP="007A13EC">
            <w:pPr>
              <w:rPr>
                <w:b/>
                <w:bCs/>
                <w:i/>
                <w:iCs/>
              </w:rPr>
            </w:pPr>
          </w:p>
          <w:p w14:paraId="63CFD301" w14:textId="77777777" w:rsidR="00BE26E6" w:rsidRDefault="00BE26E6" w:rsidP="00BE26E6">
            <w:pPr>
              <w:rPr>
                <w:b/>
                <w:bCs/>
                <w:i/>
                <w:iCs/>
              </w:rPr>
            </w:pPr>
            <w:r w:rsidRPr="00011A1C">
              <w:rPr>
                <w:b/>
                <w:bCs/>
                <w:i/>
                <w:iCs/>
              </w:rPr>
              <w:t>Possible Follow up activities:</w:t>
            </w:r>
            <w:r>
              <w:rPr>
                <w:b/>
                <w:bCs/>
                <w:i/>
                <w:iCs/>
              </w:rPr>
              <w:t xml:space="preserve"> </w:t>
            </w:r>
          </w:p>
          <w:p w14:paraId="36DEB1C5" w14:textId="77777777" w:rsidR="00BE26E6" w:rsidRDefault="00BE26E6" w:rsidP="00BE26E6">
            <w:r w:rsidRPr="005866C8">
              <w:t xml:space="preserve">A great way for the students to become involved in collecting data </w:t>
            </w:r>
            <w:r>
              <w:t>about our local wildlife can be found at the following:</w:t>
            </w:r>
          </w:p>
          <w:p w14:paraId="18569555" w14:textId="77777777" w:rsidR="00BE26E6" w:rsidRDefault="00BE26E6" w:rsidP="00BE26E6"/>
          <w:p w14:paraId="4CAB8B49" w14:textId="77777777" w:rsidR="00BE26E6" w:rsidRPr="005866C8" w:rsidRDefault="00BE26E6" w:rsidP="00BE26E6">
            <w:pPr>
              <w:rPr>
                <w:b/>
                <w:bCs/>
              </w:rPr>
            </w:pPr>
            <w:r w:rsidRPr="005866C8">
              <w:rPr>
                <w:b/>
                <w:bCs/>
              </w:rPr>
              <w:t>Citizen Science</w:t>
            </w:r>
          </w:p>
          <w:p w14:paraId="6C0B4C34" w14:textId="77777777" w:rsidR="00BE26E6" w:rsidRDefault="00BE26E6" w:rsidP="00BE26E6">
            <w:pPr>
              <w:numPr>
                <w:ilvl w:val="0"/>
                <w:numId w:val="20"/>
              </w:numPr>
              <w:spacing w:before="100" w:beforeAutospacing="1" w:after="100" w:afterAutospacing="1"/>
            </w:pPr>
            <w:r>
              <w:t>Aussie Bird Count has school resources </w:t>
            </w:r>
            <w:hyperlink r:id="rId33" w:history="1">
              <w:r>
                <w:rPr>
                  <w:rStyle w:val="Hyperlink"/>
                </w:rPr>
                <w:t>https://aussiebirdcount.org.au/</w:t>
              </w:r>
            </w:hyperlink>
          </w:p>
          <w:p w14:paraId="457C6F78" w14:textId="7815F6F1" w:rsidR="00BE26E6" w:rsidRPr="00BE26E6" w:rsidRDefault="00BE26E6" w:rsidP="007A13EC">
            <w:pPr>
              <w:numPr>
                <w:ilvl w:val="0"/>
                <w:numId w:val="20"/>
              </w:numPr>
              <w:spacing w:before="100" w:beforeAutospacing="1" w:after="100" w:afterAutospacing="1"/>
            </w:pPr>
            <w:r>
              <w:t>Frog ID count also has teacher resources </w:t>
            </w:r>
            <w:hyperlink r:id="rId34" w:history="1">
              <w:r w:rsidRPr="00AB07AB">
                <w:rPr>
                  <w:rStyle w:val="Hyperlink"/>
                </w:rPr>
                <w:t>https://www.frogid.net.au/schools</w:t>
              </w:r>
            </w:hyperlink>
          </w:p>
        </w:tc>
        <w:tc>
          <w:tcPr>
            <w:tcW w:w="4394" w:type="dxa"/>
          </w:tcPr>
          <w:p w14:paraId="7E62FDDA" w14:textId="77777777" w:rsidR="007A13EC" w:rsidRDefault="007A13EC" w:rsidP="007A13EC">
            <w:pPr>
              <w:tabs>
                <w:tab w:val="left" w:pos="1067"/>
              </w:tabs>
              <w:rPr>
                <w:b/>
                <w:bCs/>
              </w:rPr>
            </w:pPr>
            <w:r w:rsidRPr="00E04962">
              <w:rPr>
                <w:b/>
                <w:bCs/>
              </w:rPr>
              <w:lastRenderedPageBreak/>
              <w:t>Resources:</w:t>
            </w:r>
          </w:p>
          <w:p w14:paraId="36B19FCA" w14:textId="77777777" w:rsidR="007A13EC" w:rsidRDefault="007A13EC" w:rsidP="007A13EC">
            <w:hyperlink r:id="rId35" w:history="1">
              <w:r w:rsidRPr="00260FA1">
                <w:rPr>
                  <w:rStyle w:val="Hyperlink"/>
                </w:rPr>
                <w:t>https://www.youtube.com/watch?v=b6Ua_zWDH6U</w:t>
              </w:r>
            </w:hyperlink>
          </w:p>
          <w:p w14:paraId="574BCB25" w14:textId="77777777" w:rsidR="007A13EC" w:rsidRDefault="007A13EC" w:rsidP="007A13EC">
            <w:r>
              <w:lastRenderedPageBreak/>
              <w:t>What is Biodiversity - David Attenborough</w:t>
            </w:r>
          </w:p>
          <w:p w14:paraId="11BD1E37" w14:textId="77777777" w:rsidR="007A13EC" w:rsidRDefault="007A13EC" w:rsidP="007A13EC">
            <w:r>
              <w:t>3m 04s</w:t>
            </w:r>
          </w:p>
          <w:p w14:paraId="1F3CDA4E" w14:textId="77777777" w:rsidR="007A13EC" w:rsidRDefault="007A13EC" w:rsidP="007A13EC">
            <w:r>
              <w:t>Good intro to the concept</w:t>
            </w:r>
          </w:p>
          <w:p w14:paraId="4A69592A" w14:textId="77777777" w:rsidR="007A13EC" w:rsidRDefault="007A13EC" w:rsidP="007A13EC"/>
          <w:p w14:paraId="6305E1B8" w14:textId="77777777" w:rsidR="007A13EC" w:rsidRDefault="007A13EC" w:rsidP="007A13EC"/>
          <w:p w14:paraId="6A6CC70F" w14:textId="77777777" w:rsidR="007A13EC" w:rsidRDefault="007A13EC" w:rsidP="007A13EC">
            <w:pPr>
              <w:tabs>
                <w:tab w:val="left" w:pos="1067"/>
              </w:tabs>
            </w:pPr>
            <w:r w:rsidRPr="00E04962">
              <w:t xml:space="preserve">Refer to the </w:t>
            </w:r>
            <w:r w:rsidRPr="00E04962">
              <w:rPr>
                <w:b/>
                <w:bCs/>
              </w:rPr>
              <w:t>Granite Belt Fact Sheet which</w:t>
            </w:r>
            <w:r w:rsidRPr="00E04962">
              <w:t xml:space="preserve"> gives an overall picture of climate, habitats and importance of biodiversity in the </w:t>
            </w:r>
            <w:proofErr w:type="gramStart"/>
            <w:r w:rsidRPr="00E04962">
              <w:t>region</w:t>
            </w:r>
            <w:proofErr w:type="gramEnd"/>
          </w:p>
          <w:p w14:paraId="0F0592D3" w14:textId="77777777" w:rsidR="00BE26E6" w:rsidRDefault="00BE26E6" w:rsidP="007A13EC">
            <w:pPr>
              <w:tabs>
                <w:tab w:val="left" w:pos="1067"/>
              </w:tabs>
            </w:pPr>
          </w:p>
          <w:p w14:paraId="678F0C7B" w14:textId="77777777" w:rsidR="00BE26E6" w:rsidRDefault="00BE26E6" w:rsidP="007A13EC">
            <w:pPr>
              <w:tabs>
                <w:tab w:val="left" w:pos="1067"/>
              </w:tabs>
            </w:pPr>
          </w:p>
          <w:p w14:paraId="7DC70765" w14:textId="77777777" w:rsidR="00BE26E6" w:rsidRDefault="00BE26E6" w:rsidP="007A13EC">
            <w:pPr>
              <w:tabs>
                <w:tab w:val="left" w:pos="1067"/>
              </w:tabs>
            </w:pPr>
          </w:p>
          <w:p w14:paraId="09F49230" w14:textId="77777777" w:rsidR="00BE26E6" w:rsidRDefault="00BE26E6" w:rsidP="007A13EC">
            <w:pPr>
              <w:tabs>
                <w:tab w:val="left" w:pos="1067"/>
              </w:tabs>
            </w:pPr>
          </w:p>
          <w:p w14:paraId="320A1017" w14:textId="77777777" w:rsidR="00BE26E6" w:rsidRDefault="00BE26E6" w:rsidP="007A13EC">
            <w:pPr>
              <w:tabs>
                <w:tab w:val="left" w:pos="1067"/>
              </w:tabs>
            </w:pPr>
          </w:p>
          <w:p w14:paraId="7FBA0177" w14:textId="77777777" w:rsidR="00BE26E6" w:rsidRDefault="00BE26E6" w:rsidP="007A13EC">
            <w:pPr>
              <w:tabs>
                <w:tab w:val="left" w:pos="1067"/>
              </w:tabs>
            </w:pPr>
          </w:p>
          <w:p w14:paraId="6523ADB8" w14:textId="77777777" w:rsidR="00BE26E6" w:rsidRDefault="00BE26E6" w:rsidP="007A13EC">
            <w:pPr>
              <w:tabs>
                <w:tab w:val="left" w:pos="1067"/>
              </w:tabs>
            </w:pPr>
          </w:p>
          <w:p w14:paraId="4FAD8D4D" w14:textId="77777777" w:rsidR="00BE26E6" w:rsidRDefault="00BE26E6" w:rsidP="007A13EC">
            <w:pPr>
              <w:tabs>
                <w:tab w:val="left" w:pos="1067"/>
              </w:tabs>
            </w:pPr>
          </w:p>
          <w:p w14:paraId="750E099F" w14:textId="77777777" w:rsidR="00BE26E6" w:rsidRDefault="00BE26E6" w:rsidP="007A13EC">
            <w:pPr>
              <w:tabs>
                <w:tab w:val="left" w:pos="1067"/>
              </w:tabs>
            </w:pPr>
          </w:p>
          <w:p w14:paraId="6697DB34" w14:textId="77777777" w:rsidR="00BE26E6" w:rsidRDefault="00BE26E6" w:rsidP="007A13EC">
            <w:pPr>
              <w:tabs>
                <w:tab w:val="left" w:pos="1067"/>
              </w:tabs>
            </w:pPr>
          </w:p>
          <w:p w14:paraId="1279ECA2" w14:textId="77777777" w:rsidR="00BE26E6" w:rsidRDefault="00BE26E6" w:rsidP="007A13EC">
            <w:pPr>
              <w:tabs>
                <w:tab w:val="left" w:pos="1067"/>
              </w:tabs>
            </w:pPr>
          </w:p>
          <w:p w14:paraId="0DEDE271" w14:textId="77777777" w:rsidR="00BE26E6" w:rsidRDefault="00BE26E6" w:rsidP="007A13EC">
            <w:pPr>
              <w:tabs>
                <w:tab w:val="left" w:pos="1067"/>
              </w:tabs>
            </w:pPr>
          </w:p>
          <w:p w14:paraId="07D68120" w14:textId="77777777" w:rsidR="00BE26E6" w:rsidRDefault="00BE26E6" w:rsidP="007A13EC">
            <w:pPr>
              <w:tabs>
                <w:tab w:val="left" w:pos="1067"/>
              </w:tabs>
            </w:pPr>
          </w:p>
          <w:p w14:paraId="4CC5E4ED" w14:textId="77777777" w:rsidR="00BE26E6" w:rsidRDefault="00BE26E6" w:rsidP="007A13EC">
            <w:pPr>
              <w:tabs>
                <w:tab w:val="left" w:pos="1067"/>
              </w:tabs>
            </w:pPr>
          </w:p>
          <w:p w14:paraId="2918F545" w14:textId="77777777" w:rsidR="00BE26E6" w:rsidRDefault="00BE26E6" w:rsidP="007A13EC">
            <w:pPr>
              <w:tabs>
                <w:tab w:val="left" w:pos="1067"/>
              </w:tabs>
            </w:pPr>
          </w:p>
          <w:p w14:paraId="5FBCA862" w14:textId="77777777" w:rsidR="00BE26E6" w:rsidRDefault="00BE26E6" w:rsidP="007A13EC">
            <w:pPr>
              <w:tabs>
                <w:tab w:val="left" w:pos="1067"/>
              </w:tabs>
            </w:pPr>
          </w:p>
          <w:p w14:paraId="587C4C9D" w14:textId="77777777" w:rsidR="00BE26E6" w:rsidRDefault="00BE26E6" w:rsidP="007A13EC">
            <w:pPr>
              <w:tabs>
                <w:tab w:val="left" w:pos="1067"/>
              </w:tabs>
            </w:pPr>
          </w:p>
          <w:p w14:paraId="52278EB7" w14:textId="77777777" w:rsidR="00BE26E6" w:rsidRDefault="00BE26E6" w:rsidP="007A13EC">
            <w:pPr>
              <w:tabs>
                <w:tab w:val="left" w:pos="1067"/>
              </w:tabs>
            </w:pPr>
          </w:p>
          <w:p w14:paraId="1AC67EAB" w14:textId="77777777" w:rsidR="00BE26E6" w:rsidRDefault="00BE26E6" w:rsidP="007A13EC">
            <w:pPr>
              <w:tabs>
                <w:tab w:val="left" w:pos="1067"/>
              </w:tabs>
            </w:pPr>
          </w:p>
          <w:p w14:paraId="3F2EE6FD" w14:textId="77777777" w:rsidR="00BE26E6" w:rsidRDefault="00BE26E6" w:rsidP="007A13EC">
            <w:pPr>
              <w:tabs>
                <w:tab w:val="left" w:pos="1067"/>
              </w:tabs>
            </w:pPr>
          </w:p>
          <w:p w14:paraId="5D6BEA8E" w14:textId="77777777" w:rsidR="00BE26E6" w:rsidRDefault="00BE26E6" w:rsidP="007A13EC">
            <w:pPr>
              <w:tabs>
                <w:tab w:val="left" w:pos="1067"/>
              </w:tabs>
            </w:pPr>
          </w:p>
          <w:p w14:paraId="25CB7CE8" w14:textId="77777777" w:rsidR="00BE26E6" w:rsidRDefault="00BE26E6" w:rsidP="007A13EC">
            <w:pPr>
              <w:tabs>
                <w:tab w:val="left" w:pos="1067"/>
              </w:tabs>
            </w:pPr>
          </w:p>
          <w:p w14:paraId="73F4E90A" w14:textId="77777777" w:rsidR="00BE26E6" w:rsidRDefault="00BE26E6" w:rsidP="007A13EC">
            <w:pPr>
              <w:tabs>
                <w:tab w:val="left" w:pos="1067"/>
              </w:tabs>
            </w:pPr>
          </w:p>
          <w:p w14:paraId="48503ADA" w14:textId="77777777" w:rsidR="00BE26E6" w:rsidRDefault="00BE26E6" w:rsidP="007A13EC">
            <w:pPr>
              <w:tabs>
                <w:tab w:val="left" w:pos="1067"/>
              </w:tabs>
            </w:pPr>
          </w:p>
          <w:p w14:paraId="03EE6867" w14:textId="77777777" w:rsidR="00BE26E6" w:rsidRDefault="00BE26E6" w:rsidP="007A13EC">
            <w:pPr>
              <w:tabs>
                <w:tab w:val="left" w:pos="1067"/>
              </w:tabs>
            </w:pPr>
          </w:p>
          <w:p w14:paraId="529642EC" w14:textId="77777777" w:rsidR="00BE26E6" w:rsidRDefault="00BE26E6" w:rsidP="007A13EC">
            <w:pPr>
              <w:tabs>
                <w:tab w:val="left" w:pos="1067"/>
              </w:tabs>
            </w:pPr>
          </w:p>
          <w:p w14:paraId="2AB24CFD" w14:textId="77777777" w:rsidR="00BE26E6" w:rsidRDefault="00BE26E6" w:rsidP="007A13EC">
            <w:pPr>
              <w:tabs>
                <w:tab w:val="left" w:pos="1067"/>
              </w:tabs>
            </w:pPr>
          </w:p>
          <w:p w14:paraId="5CC0D2CE" w14:textId="77777777" w:rsidR="00BE26E6" w:rsidRDefault="00BE26E6" w:rsidP="007A13EC">
            <w:pPr>
              <w:tabs>
                <w:tab w:val="left" w:pos="1067"/>
              </w:tabs>
            </w:pPr>
          </w:p>
          <w:p w14:paraId="588481F1" w14:textId="77777777" w:rsidR="00BE26E6" w:rsidRDefault="00BE26E6" w:rsidP="007A13EC">
            <w:pPr>
              <w:tabs>
                <w:tab w:val="left" w:pos="1067"/>
              </w:tabs>
            </w:pPr>
          </w:p>
          <w:p w14:paraId="569BA68C" w14:textId="77777777" w:rsidR="00BE26E6" w:rsidRDefault="00BE26E6" w:rsidP="007A13EC">
            <w:pPr>
              <w:tabs>
                <w:tab w:val="left" w:pos="1067"/>
              </w:tabs>
            </w:pPr>
          </w:p>
          <w:p w14:paraId="3F17856D" w14:textId="77777777" w:rsidR="00BE26E6" w:rsidRDefault="00BE26E6" w:rsidP="007A13EC">
            <w:pPr>
              <w:tabs>
                <w:tab w:val="left" w:pos="1067"/>
              </w:tabs>
            </w:pPr>
          </w:p>
          <w:p w14:paraId="68E7768D" w14:textId="77777777" w:rsidR="00BE26E6" w:rsidRDefault="00BE26E6" w:rsidP="007A13EC">
            <w:pPr>
              <w:tabs>
                <w:tab w:val="left" w:pos="1067"/>
              </w:tabs>
            </w:pPr>
          </w:p>
          <w:p w14:paraId="4DD8F196" w14:textId="77777777" w:rsidR="00BE26E6" w:rsidRDefault="00BE26E6" w:rsidP="007A13EC">
            <w:pPr>
              <w:tabs>
                <w:tab w:val="left" w:pos="1067"/>
              </w:tabs>
            </w:pPr>
          </w:p>
          <w:p w14:paraId="4B9E2316" w14:textId="77777777" w:rsidR="00BE26E6" w:rsidRDefault="00BE26E6" w:rsidP="007A13EC">
            <w:pPr>
              <w:tabs>
                <w:tab w:val="left" w:pos="1067"/>
              </w:tabs>
            </w:pPr>
          </w:p>
          <w:p w14:paraId="14A2055C" w14:textId="77777777" w:rsidR="00BE26E6" w:rsidRDefault="00BE26E6" w:rsidP="007A13EC">
            <w:pPr>
              <w:tabs>
                <w:tab w:val="left" w:pos="1067"/>
              </w:tabs>
            </w:pPr>
          </w:p>
          <w:p w14:paraId="70116BB9" w14:textId="77777777" w:rsidR="00BE26E6" w:rsidRDefault="00BE26E6" w:rsidP="007A13EC">
            <w:pPr>
              <w:tabs>
                <w:tab w:val="left" w:pos="1067"/>
              </w:tabs>
            </w:pPr>
          </w:p>
          <w:p w14:paraId="2EFEF473" w14:textId="77777777" w:rsidR="00BE26E6" w:rsidRDefault="00BE26E6" w:rsidP="007A13EC">
            <w:pPr>
              <w:tabs>
                <w:tab w:val="left" w:pos="1067"/>
              </w:tabs>
            </w:pPr>
          </w:p>
          <w:p w14:paraId="1798DE8C" w14:textId="77777777" w:rsidR="00BE26E6" w:rsidRDefault="00BE26E6" w:rsidP="007A13EC">
            <w:pPr>
              <w:tabs>
                <w:tab w:val="left" w:pos="1067"/>
              </w:tabs>
            </w:pPr>
          </w:p>
          <w:p w14:paraId="7F0CEB42" w14:textId="77777777" w:rsidR="00BE26E6" w:rsidRDefault="00BE26E6" w:rsidP="007A13EC">
            <w:pPr>
              <w:tabs>
                <w:tab w:val="left" w:pos="1067"/>
              </w:tabs>
            </w:pPr>
          </w:p>
          <w:p w14:paraId="7844A901" w14:textId="77777777" w:rsidR="00BE26E6" w:rsidRDefault="00BE26E6" w:rsidP="007A13EC">
            <w:pPr>
              <w:tabs>
                <w:tab w:val="left" w:pos="1067"/>
              </w:tabs>
            </w:pPr>
          </w:p>
          <w:p w14:paraId="24B87B64" w14:textId="77777777" w:rsidR="00BE26E6" w:rsidRDefault="00BE26E6" w:rsidP="00BE26E6">
            <w:hyperlink r:id="rId36" w:history="1">
              <w:r w:rsidRPr="007A5A6A">
                <w:rPr>
                  <w:rStyle w:val="Hyperlink"/>
                </w:rPr>
                <w:t>https://www.bushheritage.org.au/species/echidna?gclid=CjwKCAiAr4GgBhBFEiwAgwORrVbRawbAWRr4fMzE17cEX1cDWy4QsMTQPfSkZTw1D5rYxJl9FEKHOBoChY0QAvD_BwE</w:t>
              </w:r>
            </w:hyperlink>
          </w:p>
          <w:p w14:paraId="546276B4" w14:textId="77777777" w:rsidR="00BE26E6" w:rsidRDefault="00BE26E6" w:rsidP="00BE26E6">
            <w:r>
              <w:t>Information on echidnas</w:t>
            </w:r>
          </w:p>
          <w:p w14:paraId="6070CD40" w14:textId="77777777" w:rsidR="00BE26E6" w:rsidRDefault="00BE26E6" w:rsidP="00BE26E6">
            <w:r w:rsidRPr="00222C8C">
              <w:rPr>
                <w:b/>
                <w:bCs/>
              </w:rPr>
              <w:t>Note:</w:t>
            </w:r>
            <w:r>
              <w:t xml:space="preserve"> the following link - plant species in the Granite Belt are that are of concern and endangered.</w:t>
            </w:r>
          </w:p>
          <w:p w14:paraId="627F05BC" w14:textId="77777777" w:rsidR="00BE26E6" w:rsidRPr="00222C8C" w:rsidRDefault="00BE26E6" w:rsidP="00BE26E6">
            <w:hyperlink r:id="rId37" w:history="1">
              <w:r w:rsidRPr="00A628D8">
                <w:rPr>
                  <w:rStyle w:val="Hyperlink"/>
                </w:rPr>
                <w:t>https://apps.des.qld.gov.au/regional-ecosystems/list/?bioregion=13&amp;landzone=12</w:t>
              </w:r>
            </w:hyperlink>
          </w:p>
          <w:p w14:paraId="3E0BF64E" w14:textId="77777777" w:rsidR="00BE26E6" w:rsidRDefault="00BE26E6" w:rsidP="00BE26E6"/>
          <w:p w14:paraId="6BF4F596" w14:textId="77777777" w:rsidR="00BE26E6" w:rsidRPr="006E3B11" w:rsidRDefault="00BE26E6" w:rsidP="00BE26E6">
            <w:pPr>
              <w:rPr>
                <w:b/>
                <w:bCs/>
                <w:sz w:val="20"/>
                <w:szCs w:val="20"/>
              </w:rPr>
            </w:pPr>
            <w:r w:rsidRPr="006E3B11">
              <w:rPr>
                <w:b/>
                <w:bCs/>
                <w:sz w:val="20"/>
                <w:szCs w:val="20"/>
              </w:rPr>
              <w:t>Resources</w:t>
            </w:r>
          </w:p>
          <w:p w14:paraId="2F7E60DF" w14:textId="77777777" w:rsidR="00BE26E6" w:rsidRPr="006E3B11" w:rsidRDefault="00BE26E6" w:rsidP="00BE26E6">
            <w:pPr>
              <w:rPr>
                <w:sz w:val="20"/>
                <w:szCs w:val="20"/>
              </w:rPr>
            </w:pPr>
          </w:p>
          <w:p w14:paraId="1E571BB6" w14:textId="77777777" w:rsidR="00BE26E6" w:rsidRPr="006E3B11" w:rsidRDefault="00BE26E6" w:rsidP="00BE26E6">
            <w:pPr>
              <w:rPr>
                <w:b/>
                <w:bCs/>
                <w:sz w:val="20"/>
                <w:szCs w:val="20"/>
              </w:rPr>
            </w:pPr>
            <w:hyperlink r:id="rId38" w:history="1">
              <w:r w:rsidRPr="006E3B11">
                <w:rPr>
                  <w:rStyle w:val="Hyperlink"/>
                  <w:b/>
                  <w:bCs/>
                  <w:sz w:val="20"/>
                  <w:szCs w:val="20"/>
                </w:rPr>
                <w:t>https://wetlandinfo.des.qld.gov.au/wetlands/facts-maps/wildlife/?AreaID=tile-100k-</w:t>
              </w:r>
              <w:r w:rsidRPr="006E3B11">
                <w:rPr>
                  <w:rStyle w:val="Hyperlink"/>
                  <w:sz w:val="20"/>
                  <w:szCs w:val="20"/>
                </w:rPr>
                <w:t>stanthorpe&amp;Kingdom=animals&amp;SpeciesFilter=Native</w:t>
              </w:r>
            </w:hyperlink>
          </w:p>
          <w:p w14:paraId="0ECEE0A6" w14:textId="77777777" w:rsidR="00BE26E6" w:rsidRPr="006E3B11" w:rsidRDefault="00BE26E6" w:rsidP="00BE26E6">
            <w:pPr>
              <w:rPr>
                <w:b/>
                <w:bCs/>
                <w:sz w:val="20"/>
                <w:szCs w:val="20"/>
              </w:rPr>
            </w:pPr>
            <w:r w:rsidRPr="006E3B11">
              <w:rPr>
                <w:b/>
                <w:bCs/>
                <w:sz w:val="20"/>
                <w:szCs w:val="20"/>
              </w:rPr>
              <w:t>Native wildlife of the Granite Belt -animals, birds, reptiles, insects, fish</w:t>
            </w:r>
          </w:p>
          <w:p w14:paraId="318CF761" w14:textId="77777777" w:rsidR="00BE26E6" w:rsidRPr="006E3B11" w:rsidRDefault="00BE26E6" w:rsidP="00BE26E6">
            <w:pPr>
              <w:tabs>
                <w:tab w:val="left" w:pos="1067"/>
              </w:tabs>
              <w:rPr>
                <w:i/>
                <w:iCs/>
                <w:sz w:val="20"/>
                <w:szCs w:val="20"/>
              </w:rPr>
            </w:pPr>
            <w:r w:rsidRPr="006E3B11">
              <w:rPr>
                <w:i/>
                <w:iCs/>
                <w:sz w:val="20"/>
                <w:szCs w:val="20"/>
              </w:rPr>
              <w:t>Queensland Government: Dept of Environment and Science</w:t>
            </w:r>
          </w:p>
          <w:p w14:paraId="07FB0B20" w14:textId="77777777" w:rsidR="00BE26E6" w:rsidRPr="006E3B11" w:rsidRDefault="00BE26E6" w:rsidP="00BE26E6">
            <w:pPr>
              <w:tabs>
                <w:tab w:val="left" w:pos="1067"/>
              </w:tabs>
              <w:rPr>
                <w:i/>
                <w:iCs/>
                <w:sz w:val="20"/>
                <w:szCs w:val="20"/>
              </w:rPr>
            </w:pPr>
          </w:p>
          <w:p w14:paraId="44E677A8" w14:textId="77777777" w:rsidR="00BE26E6" w:rsidRPr="006E3B11" w:rsidRDefault="00BE26E6" w:rsidP="00BE26E6">
            <w:pPr>
              <w:tabs>
                <w:tab w:val="left" w:pos="1067"/>
              </w:tabs>
              <w:rPr>
                <w:rStyle w:val="Hyperlink"/>
                <w:sz w:val="20"/>
                <w:szCs w:val="20"/>
                <w:u w:val="none"/>
              </w:rPr>
            </w:pPr>
            <w:hyperlink r:id="rId39" w:history="1">
              <w:r w:rsidRPr="006E3B11">
                <w:rPr>
                  <w:rStyle w:val="Hyperlink"/>
                  <w:sz w:val="20"/>
                  <w:szCs w:val="20"/>
                  <w:u w:val="none"/>
                </w:rPr>
                <w:t>https://wetlandinfo.des.qld.gov.au/wetlands/facts-maps/wildlife/?AreaID=ibra-subregion-stanthorpe-plateau&amp;Kingdom=plants&amp;SpeciesFilter=Native</w:t>
              </w:r>
            </w:hyperlink>
          </w:p>
          <w:p w14:paraId="5889483D" w14:textId="77777777" w:rsidR="00BE26E6" w:rsidRPr="006E3B11" w:rsidRDefault="00BE26E6" w:rsidP="00BE26E6">
            <w:pPr>
              <w:tabs>
                <w:tab w:val="left" w:pos="1067"/>
              </w:tabs>
              <w:rPr>
                <w:color w:val="0563C1" w:themeColor="hyperlink"/>
                <w:sz w:val="20"/>
                <w:szCs w:val="20"/>
              </w:rPr>
            </w:pPr>
          </w:p>
          <w:p w14:paraId="25A52EB1" w14:textId="77777777" w:rsidR="00BE26E6" w:rsidRPr="006E3B11" w:rsidRDefault="00BE26E6" w:rsidP="00BE26E6">
            <w:pPr>
              <w:rPr>
                <w:b/>
                <w:bCs/>
                <w:sz w:val="20"/>
                <w:szCs w:val="20"/>
              </w:rPr>
            </w:pPr>
            <w:r w:rsidRPr="006E3B11">
              <w:rPr>
                <w:b/>
                <w:bCs/>
                <w:sz w:val="20"/>
                <w:szCs w:val="20"/>
              </w:rPr>
              <w:t>Native plants of the Granite Belt -</w:t>
            </w:r>
          </w:p>
          <w:p w14:paraId="4CFD10AB" w14:textId="77777777" w:rsidR="00BE26E6" w:rsidRPr="006E3B11" w:rsidRDefault="00BE26E6" w:rsidP="00BE26E6">
            <w:pPr>
              <w:tabs>
                <w:tab w:val="left" w:pos="1067"/>
              </w:tabs>
              <w:rPr>
                <w:i/>
                <w:iCs/>
                <w:sz w:val="20"/>
                <w:szCs w:val="20"/>
              </w:rPr>
            </w:pPr>
            <w:r w:rsidRPr="006E3B11">
              <w:rPr>
                <w:i/>
                <w:iCs/>
                <w:sz w:val="20"/>
                <w:szCs w:val="20"/>
              </w:rPr>
              <w:t>Queensland Government: Dept of Environment and Science</w:t>
            </w:r>
          </w:p>
          <w:p w14:paraId="23755E31" w14:textId="77777777" w:rsidR="00BE26E6" w:rsidRPr="006E3B11" w:rsidRDefault="00BE26E6" w:rsidP="00BE26E6">
            <w:pPr>
              <w:tabs>
                <w:tab w:val="left" w:pos="1067"/>
              </w:tabs>
              <w:rPr>
                <w:i/>
                <w:iCs/>
                <w:sz w:val="20"/>
                <w:szCs w:val="20"/>
              </w:rPr>
            </w:pPr>
          </w:p>
          <w:p w14:paraId="68AB511E" w14:textId="77777777" w:rsidR="00BE26E6" w:rsidRPr="006E3B11" w:rsidRDefault="00BE26E6" w:rsidP="00BE26E6">
            <w:pPr>
              <w:rPr>
                <w:sz w:val="20"/>
                <w:szCs w:val="20"/>
              </w:rPr>
            </w:pPr>
            <w:hyperlink r:id="rId40" w:history="1">
              <w:r w:rsidRPr="006E3B11">
                <w:rPr>
                  <w:rStyle w:val="Hyperlink"/>
                  <w:sz w:val="20"/>
                  <w:szCs w:val="20"/>
                </w:rPr>
                <w:t>https://www.gbwildlifecarers.org.au/gb_wildlife.html</w:t>
              </w:r>
            </w:hyperlink>
          </w:p>
          <w:p w14:paraId="0F53EB81" w14:textId="77777777" w:rsidR="00BE26E6" w:rsidRPr="006E3B11" w:rsidRDefault="00BE26E6" w:rsidP="00BE26E6">
            <w:pPr>
              <w:rPr>
                <w:sz w:val="20"/>
                <w:szCs w:val="20"/>
              </w:rPr>
            </w:pPr>
            <w:r w:rsidRPr="006E3B11">
              <w:rPr>
                <w:sz w:val="20"/>
                <w:szCs w:val="20"/>
              </w:rPr>
              <w:t>Granite Belt Wildlife Carers</w:t>
            </w:r>
          </w:p>
          <w:p w14:paraId="217E7427" w14:textId="77777777" w:rsidR="00BE26E6" w:rsidRPr="006E3B11" w:rsidRDefault="00BE26E6" w:rsidP="00BE26E6">
            <w:pPr>
              <w:rPr>
                <w:i/>
                <w:iCs/>
                <w:sz w:val="20"/>
                <w:szCs w:val="20"/>
              </w:rPr>
            </w:pPr>
            <w:r w:rsidRPr="006E3B11">
              <w:rPr>
                <w:sz w:val="20"/>
                <w:szCs w:val="20"/>
              </w:rPr>
              <w:t xml:space="preserve">Wildlife of the Granite Belt List, </w:t>
            </w:r>
            <w:r w:rsidRPr="006E3B11">
              <w:rPr>
                <w:i/>
                <w:iCs/>
                <w:sz w:val="20"/>
                <w:szCs w:val="20"/>
              </w:rPr>
              <w:t>as well as others on previous page.</w:t>
            </w:r>
          </w:p>
          <w:p w14:paraId="0B3AD02B" w14:textId="77777777" w:rsidR="00BE26E6" w:rsidRPr="006E3B11" w:rsidRDefault="00BE26E6" w:rsidP="00BE26E6">
            <w:pPr>
              <w:tabs>
                <w:tab w:val="left" w:pos="1067"/>
              </w:tabs>
              <w:rPr>
                <w:i/>
                <w:iCs/>
                <w:sz w:val="20"/>
                <w:szCs w:val="20"/>
              </w:rPr>
            </w:pPr>
          </w:p>
          <w:p w14:paraId="6A50A67C" w14:textId="77777777" w:rsidR="00BE26E6" w:rsidRPr="006E3B11" w:rsidRDefault="00BE26E6" w:rsidP="00BE26E6">
            <w:pPr>
              <w:tabs>
                <w:tab w:val="left" w:pos="1067"/>
              </w:tabs>
              <w:rPr>
                <w:b/>
                <w:bCs/>
                <w:sz w:val="20"/>
                <w:szCs w:val="20"/>
              </w:rPr>
            </w:pPr>
            <w:proofErr w:type="gramStart"/>
            <w:r w:rsidRPr="006E3B11">
              <w:rPr>
                <w:b/>
                <w:bCs/>
                <w:sz w:val="20"/>
                <w:szCs w:val="20"/>
              </w:rPr>
              <w:t>Other  Resources</w:t>
            </w:r>
            <w:proofErr w:type="gramEnd"/>
          </w:p>
          <w:p w14:paraId="330FCAF9" w14:textId="77777777" w:rsidR="00BE26E6" w:rsidRPr="006E3B11" w:rsidRDefault="00BE26E6" w:rsidP="00BE26E6">
            <w:pPr>
              <w:tabs>
                <w:tab w:val="left" w:pos="1067"/>
              </w:tabs>
              <w:rPr>
                <w:sz w:val="20"/>
                <w:szCs w:val="20"/>
              </w:rPr>
            </w:pPr>
            <w:r w:rsidRPr="006E3B11">
              <w:rPr>
                <w:sz w:val="20"/>
                <w:szCs w:val="20"/>
              </w:rPr>
              <w:t>Australian National Botanic Gardens</w:t>
            </w:r>
          </w:p>
          <w:p w14:paraId="7FEA89D2" w14:textId="77777777" w:rsidR="00BE26E6" w:rsidRPr="006E3B11" w:rsidRDefault="00BE26E6" w:rsidP="00BE26E6">
            <w:pPr>
              <w:tabs>
                <w:tab w:val="left" w:pos="1067"/>
              </w:tabs>
              <w:rPr>
                <w:sz w:val="20"/>
                <w:szCs w:val="20"/>
              </w:rPr>
            </w:pPr>
            <w:hyperlink r:id="rId41" w:history="1">
              <w:r w:rsidRPr="006E3B11">
                <w:rPr>
                  <w:rStyle w:val="Hyperlink"/>
                  <w:sz w:val="20"/>
                  <w:szCs w:val="20"/>
                </w:rPr>
                <w:t>anbg.gov.au</w:t>
              </w:r>
            </w:hyperlink>
          </w:p>
          <w:p w14:paraId="63B6358C" w14:textId="77777777" w:rsidR="00BE26E6" w:rsidRPr="006E3B11" w:rsidRDefault="00BE26E6" w:rsidP="00BE26E6">
            <w:pPr>
              <w:tabs>
                <w:tab w:val="left" w:pos="1067"/>
              </w:tabs>
              <w:rPr>
                <w:sz w:val="20"/>
                <w:szCs w:val="20"/>
              </w:rPr>
            </w:pPr>
          </w:p>
          <w:p w14:paraId="60312A3A" w14:textId="77777777" w:rsidR="00BE26E6" w:rsidRPr="006E3B11" w:rsidRDefault="00BE26E6" w:rsidP="00BE26E6">
            <w:pPr>
              <w:tabs>
                <w:tab w:val="left" w:pos="1067"/>
              </w:tabs>
              <w:rPr>
                <w:sz w:val="20"/>
                <w:szCs w:val="20"/>
              </w:rPr>
            </w:pPr>
            <w:r w:rsidRPr="006E3B11">
              <w:rPr>
                <w:sz w:val="20"/>
                <w:szCs w:val="20"/>
              </w:rPr>
              <w:t>Australian Plants Online</w:t>
            </w:r>
          </w:p>
          <w:p w14:paraId="592DE243" w14:textId="77777777" w:rsidR="00BE26E6" w:rsidRPr="006E3B11" w:rsidRDefault="00BE26E6" w:rsidP="00BE26E6">
            <w:pPr>
              <w:tabs>
                <w:tab w:val="left" w:pos="1067"/>
              </w:tabs>
              <w:rPr>
                <w:sz w:val="20"/>
                <w:szCs w:val="20"/>
              </w:rPr>
            </w:pPr>
            <w:hyperlink r:id="rId42" w:history="1">
              <w:r w:rsidRPr="006E3B11">
                <w:rPr>
                  <w:rStyle w:val="Hyperlink"/>
                  <w:sz w:val="20"/>
                  <w:szCs w:val="20"/>
                </w:rPr>
                <w:t>http://australianplantsonline.com.au/</w:t>
              </w:r>
            </w:hyperlink>
          </w:p>
          <w:p w14:paraId="504E1375" w14:textId="77777777" w:rsidR="00BE26E6" w:rsidRPr="006E3B11" w:rsidRDefault="00BE26E6" w:rsidP="00BE26E6">
            <w:pPr>
              <w:tabs>
                <w:tab w:val="left" w:pos="1067"/>
              </w:tabs>
              <w:rPr>
                <w:sz w:val="20"/>
                <w:szCs w:val="20"/>
              </w:rPr>
            </w:pPr>
            <w:r w:rsidRPr="006E3B11">
              <w:rPr>
                <w:sz w:val="20"/>
                <w:szCs w:val="20"/>
              </w:rPr>
              <w:t>(This is a commercial site, but good information on plants.)</w:t>
            </w:r>
          </w:p>
          <w:p w14:paraId="5E4D57A7" w14:textId="77777777" w:rsidR="00BE26E6" w:rsidRPr="006E3B11" w:rsidRDefault="00BE26E6" w:rsidP="00BE26E6">
            <w:pPr>
              <w:tabs>
                <w:tab w:val="left" w:pos="1067"/>
              </w:tabs>
              <w:rPr>
                <w:sz w:val="20"/>
                <w:szCs w:val="20"/>
              </w:rPr>
            </w:pPr>
          </w:p>
          <w:p w14:paraId="58288DF0" w14:textId="77777777" w:rsidR="00BE26E6" w:rsidRPr="006E3B11" w:rsidRDefault="00BE26E6" w:rsidP="00BE26E6">
            <w:pPr>
              <w:tabs>
                <w:tab w:val="left" w:pos="1067"/>
              </w:tabs>
              <w:rPr>
                <w:sz w:val="20"/>
                <w:szCs w:val="20"/>
              </w:rPr>
            </w:pPr>
            <w:r w:rsidRPr="006E3B11">
              <w:rPr>
                <w:sz w:val="20"/>
                <w:szCs w:val="20"/>
              </w:rPr>
              <w:t>Australian Plant Society N.S.W</w:t>
            </w:r>
          </w:p>
          <w:p w14:paraId="26DA1C16" w14:textId="77777777" w:rsidR="00BE26E6" w:rsidRPr="006E3B11" w:rsidRDefault="00BE26E6" w:rsidP="00BE26E6">
            <w:pPr>
              <w:tabs>
                <w:tab w:val="left" w:pos="1067"/>
              </w:tabs>
              <w:rPr>
                <w:sz w:val="20"/>
                <w:szCs w:val="20"/>
              </w:rPr>
            </w:pPr>
            <w:hyperlink r:id="rId43" w:history="1">
              <w:r w:rsidRPr="006E3B11">
                <w:rPr>
                  <w:rStyle w:val="Hyperlink"/>
                  <w:sz w:val="20"/>
                  <w:szCs w:val="20"/>
                </w:rPr>
                <w:t>https://austplants.com.au/</w:t>
              </w:r>
            </w:hyperlink>
          </w:p>
          <w:p w14:paraId="1874410D" w14:textId="77777777" w:rsidR="00BE26E6" w:rsidRPr="006E3B11" w:rsidRDefault="00BE26E6" w:rsidP="00BE26E6">
            <w:pPr>
              <w:tabs>
                <w:tab w:val="left" w:pos="1067"/>
              </w:tabs>
              <w:rPr>
                <w:sz w:val="20"/>
                <w:szCs w:val="20"/>
              </w:rPr>
            </w:pPr>
          </w:p>
          <w:p w14:paraId="3EF04705" w14:textId="77777777" w:rsidR="00BE26E6" w:rsidRPr="006E3B11" w:rsidRDefault="00BE26E6" w:rsidP="00BE26E6">
            <w:pPr>
              <w:tabs>
                <w:tab w:val="left" w:pos="1067"/>
              </w:tabs>
              <w:rPr>
                <w:sz w:val="20"/>
                <w:szCs w:val="20"/>
              </w:rPr>
            </w:pPr>
            <w:proofErr w:type="spellStart"/>
            <w:r w:rsidRPr="006E3B11">
              <w:rPr>
                <w:sz w:val="20"/>
                <w:szCs w:val="20"/>
              </w:rPr>
              <w:lastRenderedPageBreak/>
              <w:t>IndigiGrow</w:t>
            </w:r>
            <w:proofErr w:type="spellEnd"/>
          </w:p>
          <w:p w14:paraId="22E1669B" w14:textId="77777777" w:rsidR="00BE26E6" w:rsidRPr="006E3B11" w:rsidRDefault="00BE26E6" w:rsidP="00BE26E6">
            <w:pPr>
              <w:tabs>
                <w:tab w:val="left" w:pos="1067"/>
              </w:tabs>
              <w:rPr>
                <w:sz w:val="20"/>
                <w:szCs w:val="20"/>
              </w:rPr>
            </w:pPr>
            <w:hyperlink r:id="rId44" w:history="1">
              <w:r w:rsidRPr="006E3B11">
                <w:rPr>
                  <w:rStyle w:val="Hyperlink"/>
                  <w:sz w:val="20"/>
                  <w:szCs w:val="20"/>
                </w:rPr>
                <w:t>http://indigigrow.com.au/</w:t>
              </w:r>
            </w:hyperlink>
          </w:p>
          <w:p w14:paraId="3C2A0F57" w14:textId="77777777" w:rsidR="00BE26E6" w:rsidRPr="006E3B11" w:rsidRDefault="00BE26E6" w:rsidP="00BE26E6">
            <w:pPr>
              <w:tabs>
                <w:tab w:val="left" w:pos="1067"/>
              </w:tabs>
              <w:rPr>
                <w:sz w:val="20"/>
                <w:szCs w:val="20"/>
              </w:rPr>
            </w:pPr>
            <w:r w:rsidRPr="006E3B11">
              <w:rPr>
                <w:rFonts w:cs="Arial"/>
                <w:color w:val="000000" w:themeColor="text1"/>
                <w:sz w:val="20"/>
                <w:szCs w:val="20"/>
                <w:shd w:val="clear" w:color="auto" w:fill="F7F7F8"/>
              </w:rPr>
              <w:t>an area. This is the case of the Granite Belt region, which is defined by the presence of granite rock.</w:t>
            </w:r>
          </w:p>
          <w:p w14:paraId="349B5DF0" w14:textId="77777777" w:rsidR="00BE26E6" w:rsidRPr="006E3B11" w:rsidRDefault="00BE26E6" w:rsidP="00BE26E6">
            <w:pPr>
              <w:tabs>
                <w:tab w:val="left" w:pos="1067"/>
              </w:tabs>
              <w:rPr>
                <w:sz w:val="20"/>
                <w:szCs w:val="20"/>
              </w:rPr>
            </w:pPr>
          </w:p>
          <w:p w14:paraId="476F9827" w14:textId="77777777" w:rsidR="00BE26E6" w:rsidRPr="006E3B11" w:rsidRDefault="00BE26E6" w:rsidP="00BE26E6">
            <w:pPr>
              <w:tabs>
                <w:tab w:val="left" w:pos="1067"/>
              </w:tabs>
              <w:rPr>
                <w:b/>
                <w:bCs/>
                <w:sz w:val="20"/>
                <w:szCs w:val="20"/>
              </w:rPr>
            </w:pPr>
            <w:proofErr w:type="spellStart"/>
            <w:r w:rsidRPr="006E3B11">
              <w:rPr>
                <w:b/>
                <w:bCs/>
                <w:sz w:val="20"/>
                <w:szCs w:val="20"/>
              </w:rPr>
              <w:t>Bonzle</w:t>
            </w:r>
            <w:proofErr w:type="spellEnd"/>
            <w:r w:rsidRPr="006E3B11">
              <w:rPr>
                <w:b/>
                <w:bCs/>
                <w:sz w:val="20"/>
                <w:szCs w:val="20"/>
              </w:rPr>
              <w:t xml:space="preserve"> Digital Atlas of Australia</w:t>
            </w:r>
          </w:p>
          <w:p w14:paraId="1F2CF373" w14:textId="77777777" w:rsidR="00BE26E6" w:rsidRPr="006E3B11" w:rsidRDefault="00BE26E6" w:rsidP="00BE26E6">
            <w:pPr>
              <w:tabs>
                <w:tab w:val="left" w:pos="1067"/>
              </w:tabs>
              <w:rPr>
                <w:sz w:val="20"/>
                <w:szCs w:val="20"/>
              </w:rPr>
            </w:pPr>
            <w:hyperlink r:id="rId45" w:history="1">
              <w:r w:rsidRPr="006E3B11">
                <w:rPr>
                  <w:rStyle w:val="Hyperlink"/>
                  <w:sz w:val="20"/>
                  <w:szCs w:val="20"/>
                </w:rPr>
                <w:t>http://www.bonzle.com/c/a</w:t>
              </w:r>
            </w:hyperlink>
          </w:p>
          <w:p w14:paraId="1A84501B" w14:textId="77777777" w:rsidR="00BE26E6" w:rsidRPr="006E3B11" w:rsidRDefault="00BE26E6" w:rsidP="00BE26E6">
            <w:pPr>
              <w:tabs>
                <w:tab w:val="left" w:pos="1067"/>
              </w:tabs>
              <w:rPr>
                <w:sz w:val="20"/>
                <w:szCs w:val="20"/>
              </w:rPr>
            </w:pPr>
            <w:r w:rsidRPr="006E3B11">
              <w:rPr>
                <w:sz w:val="20"/>
                <w:szCs w:val="20"/>
              </w:rPr>
              <w:t xml:space="preserve">Many interesting Australian topics to browse. </w:t>
            </w:r>
          </w:p>
          <w:p w14:paraId="6101E0AA" w14:textId="77777777" w:rsidR="00BE26E6" w:rsidRPr="006E3B11" w:rsidRDefault="00BE26E6" w:rsidP="00BE26E6">
            <w:pPr>
              <w:tabs>
                <w:tab w:val="left" w:pos="1067"/>
              </w:tabs>
              <w:rPr>
                <w:sz w:val="20"/>
                <w:szCs w:val="20"/>
              </w:rPr>
            </w:pPr>
            <w:r w:rsidRPr="006E3B11">
              <w:rPr>
                <w:sz w:val="20"/>
                <w:szCs w:val="20"/>
              </w:rPr>
              <w:t xml:space="preserve">Below is the link to Quart Pot Creek and tributaries. Students can scroll down and click on links in the map to zoom into specific locations. </w:t>
            </w:r>
          </w:p>
          <w:p w14:paraId="2014D731" w14:textId="77777777" w:rsidR="00BE26E6" w:rsidRPr="006E3B11" w:rsidRDefault="00BE26E6" w:rsidP="00BE26E6">
            <w:pPr>
              <w:tabs>
                <w:tab w:val="left" w:pos="1067"/>
              </w:tabs>
              <w:rPr>
                <w:sz w:val="20"/>
                <w:szCs w:val="20"/>
              </w:rPr>
            </w:pPr>
            <w:hyperlink r:id="rId46" w:history="1">
              <w:r w:rsidRPr="006E3B11">
                <w:rPr>
                  <w:rStyle w:val="Hyperlink"/>
                  <w:sz w:val="20"/>
                  <w:szCs w:val="20"/>
                </w:rPr>
                <w:t>http://www.bonzle.com/c/a?a=p&amp;cmd=sp&amp;p=207914&amp;st=&amp;s=quart%20pot%20creek</w:t>
              </w:r>
            </w:hyperlink>
          </w:p>
          <w:p w14:paraId="5A9028D3" w14:textId="77777777" w:rsidR="00BE26E6" w:rsidRPr="006E3B11" w:rsidRDefault="00BE26E6" w:rsidP="00BE26E6">
            <w:pPr>
              <w:tabs>
                <w:tab w:val="left" w:pos="1067"/>
              </w:tabs>
              <w:rPr>
                <w:sz w:val="20"/>
                <w:szCs w:val="20"/>
              </w:rPr>
            </w:pPr>
            <w:r w:rsidRPr="006E3B11">
              <w:rPr>
                <w:sz w:val="20"/>
                <w:szCs w:val="20"/>
              </w:rPr>
              <w:t>This page also invites users to add to the information on the site with stories, facts, photographs etc. The students may like to contribute!</w:t>
            </w:r>
          </w:p>
          <w:p w14:paraId="15E24688" w14:textId="77777777" w:rsidR="00BE26E6" w:rsidRPr="00DC5CB0" w:rsidRDefault="00BE26E6" w:rsidP="007A13EC">
            <w:pPr>
              <w:tabs>
                <w:tab w:val="left" w:pos="1067"/>
              </w:tabs>
            </w:pPr>
          </w:p>
          <w:p w14:paraId="2C62D0AD" w14:textId="77777777" w:rsidR="00BE26E6" w:rsidRDefault="00BE26E6" w:rsidP="00BE26E6">
            <w:pPr>
              <w:tabs>
                <w:tab w:val="left" w:pos="1067"/>
              </w:tabs>
              <w:rPr>
                <w:b/>
                <w:bCs/>
              </w:rPr>
            </w:pPr>
            <w:r w:rsidRPr="00BA4565">
              <w:rPr>
                <w:b/>
                <w:bCs/>
              </w:rPr>
              <w:t>Regent Honeyeater resources</w:t>
            </w:r>
          </w:p>
          <w:p w14:paraId="65EC50FD" w14:textId="77777777" w:rsidR="00BE26E6" w:rsidRDefault="00BE26E6" w:rsidP="00BE26E6">
            <w:hyperlink r:id="rId47" w:history="1">
              <w:r w:rsidRPr="00674E4F">
                <w:rPr>
                  <w:rStyle w:val="Hyperlink"/>
                </w:rPr>
                <w:t>https://www.youtube.com/watch?v=tbuPnVp4MdY</w:t>
              </w:r>
            </w:hyperlink>
          </w:p>
          <w:p w14:paraId="35EBF970" w14:textId="77777777" w:rsidR="00BE26E6" w:rsidRDefault="00BE26E6" w:rsidP="00BE26E6">
            <w:r>
              <w:t>Saving the critically endangered honeyeater</w:t>
            </w:r>
          </w:p>
          <w:p w14:paraId="38CD1D5F" w14:textId="77777777" w:rsidR="00BE26E6" w:rsidRDefault="00BE26E6" w:rsidP="00BE26E6">
            <w:r>
              <w:t>4m 28s</w:t>
            </w:r>
          </w:p>
          <w:p w14:paraId="2FEC9DA1" w14:textId="77777777" w:rsidR="00BE26E6" w:rsidRDefault="00BE26E6" w:rsidP="00BE26E6"/>
          <w:p w14:paraId="2367F458" w14:textId="77777777" w:rsidR="00BE26E6" w:rsidRDefault="00BE26E6" w:rsidP="00BE26E6">
            <w:hyperlink r:id="rId48" w:history="1">
              <w:r w:rsidRPr="00674E4F">
                <w:rPr>
                  <w:rStyle w:val="Hyperlink"/>
                </w:rPr>
                <w:t>https://www.environment.nsw.gov.au/threatenedspeciesapp/profile.aspx?id=10841</w:t>
              </w:r>
            </w:hyperlink>
          </w:p>
          <w:p w14:paraId="6615990D" w14:textId="77777777" w:rsidR="00BE26E6" w:rsidRDefault="00BE26E6" w:rsidP="00BE26E6">
            <w:r>
              <w:t>Regent Honeyeater profile</w:t>
            </w:r>
          </w:p>
          <w:p w14:paraId="659D73B1" w14:textId="77777777" w:rsidR="00BE26E6" w:rsidRDefault="00BE26E6" w:rsidP="00BE26E6"/>
          <w:p w14:paraId="646C43B0" w14:textId="77777777" w:rsidR="00BE26E6" w:rsidRDefault="00BE26E6" w:rsidP="00BE26E6">
            <w:r>
              <w:rPr>
                <w:noProof/>
              </w:rPr>
              <mc:AlternateContent>
                <mc:Choice Requires="wps">
                  <w:drawing>
                    <wp:anchor distT="0" distB="0" distL="114300" distR="114300" simplePos="0" relativeHeight="251722752" behindDoc="0" locked="0" layoutInCell="1" allowOverlap="1" wp14:anchorId="544046AD" wp14:editId="40E434B0">
                      <wp:simplePos x="0" y="0"/>
                      <wp:positionH relativeFrom="column">
                        <wp:posOffset>1192439</wp:posOffset>
                      </wp:positionH>
                      <wp:positionV relativeFrom="paragraph">
                        <wp:posOffset>69850</wp:posOffset>
                      </wp:positionV>
                      <wp:extent cx="106135" cy="45719"/>
                      <wp:effectExtent l="0" t="12700" r="20955" b="31115"/>
                      <wp:wrapNone/>
                      <wp:docPr id="8" name="Right Arrow 8"/>
                      <wp:cNvGraphicFramePr/>
                      <a:graphic xmlns:a="http://schemas.openxmlformats.org/drawingml/2006/main">
                        <a:graphicData uri="http://schemas.microsoft.com/office/word/2010/wordprocessingShape">
                          <wps:wsp>
                            <wps:cNvSpPr/>
                            <wps:spPr>
                              <a:xfrm>
                                <a:off x="0" y="0"/>
                                <a:ext cx="10613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1EBA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93.9pt;margin-top:5.5pt;width:8.35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" adj="16948" fillcolor="#4472c4 [3204]" strokecolor="#1f3763 [1604]" strokeweight="1pt"/>
                  </w:pict>
                </mc:Fallback>
              </mc:AlternateContent>
            </w:r>
            <w:r>
              <w:t>Factsheet Folder     Endangered Birds Folder</w:t>
            </w:r>
          </w:p>
          <w:p w14:paraId="286D907B" w14:textId="77777777" w:rsidR="00BE26E6" w:rsidRDefault="00BE26E6" w:rsidP="00BE26E6"/>
          <w:p w14:paraId="0E4C747C" w14:textId="77777777" w:rsidR="00BE26E6" w:rsidRDefault="00BE26E6" w:rsidP="00BE26E6"/>
          <w:p w14:paraId="6F56A7B5" w14:textId="7D10A64F" w:rsidR="007A13EC" w:rsidRDefault="00BE26E6" w:rsidP="007A13EC">
            <w:hyperlink r:id="rId49" w:history="1">
              <w:r w:rsidRPr="00674E4F">
                <w:rPr>
                  <w:rStyle w:val="Hyperlink"/>
                </w:rPr>
                <w:t>https://taronga.org.au/animals/regent-honeyeater</w:t>
              </w:r>
            </w:hyperlink>
          </w:p>
          <w:p w14:paraId="18B4FDFF" w14:textId="77777777" w:rsidR="00BE26E6" w:rsidRDefault="00BE26E6" w:rsidP="00BE26E6">
            <w:pPr>
              <w:pStyle w:val="ListParagraph"/>
              <w:numPr>
                <w:ilvl w:val="0"/>
                <w:numId w:val="19"/>
              </w:numPr>
              <w:spacing w:before="100" w:beforeAutospacing="1" w:after="100" w:afterAutospacing="1"/>
            </w:pPr>
            <w:r>
              <w:t>Christmas beetle count </w:t>
            </w:r>
            <w:hyperlink r:id="rId50" w:history="1">
              <w:r>
                <w:rPr>
                  <w:rStyle w:val="Hyperlink"/>
                </w:rPr>
                <w:t>https://www.inaturalist.org/projects/christmas-beetle-count</w:t>
              </w:r>
            </w:hyperlink>
          </w:p>
          <w:p w14:paraId="7280EE15" w14:textId="77777777" w:rsidR="00BE26E6" w:rsidRDefault="00BE26E6" w:rsidP="00BE26E6">
            <w:pPr>
              <w:pStyle w:val="ListParagraph"/>
              <w:numPr>
                <w:ilvl w:val="0"/>
                <w:numId w:val="19"/>
              </w:numPr>
              <w:spacing w:before="100" w:beforeAutospacing="1" w:after="100" w:afterAutospacing="1"/>
            </w:pPr>
            <w:hyperlink r:id="rId51" w:history="1">
              <w:r>
                <w:rPr>
                  <w:rStyle w:val="Hyperlink"/>
                </w:rPr>
                <w:t>Echidnas</w:t>
              </w:r>
            </w:hyperlink>
            <w:r>
              <w:t> </w:t>
            </w:r>
          </w:p>
          <w:p w14:paraId="573AA2A6" w14:textId="77777777" w:rsidR="00BE26E6" w:rsidRPr="005866C8" w:rsidRDefault="00BE26E6" w:rsidP="00BE26E6">
            <w:pPr>
              <w:rPr>
                <w:rFonts w:ascii="Helvetica" w:hAnsi="Helvetica"/>
                <w:color w:val="000000"/>
              </w:rPr>
            </w:pPr>
            <w:r w:rsidRPr="005866C8">
              <w:rPr>
                <w:rFonts w:ascii="Helvetica" w:hAnsi="Helvetica"/>
                <w:color w:val="000000"/>
              </w:rPr>
              <w:t>They all have apps that can help ID the different species - and bird calls/ frog calls etc.</w:t>
            </w:r>
          </w:p>
          <w:p w14:paraId="79E9C845" w14:textId="77777777" w:rsidR="00BE26E6" w:rsidRDefault="00BE26E6" w:rsidP="007A13EC"/>
          <w:p w14:paraId="51CD20A4" w14:textId="77777777" w:rsidR="007A13EC" w:rsidRDefault="007A13EC" w:rsidP="00494DCB"/>
        </w:tc>
        <w:tc>
          <w:tcPr>
            <w:tcW w:w="2627" w:type="dxa"/>
          </w:tcPr>
          <w:p w14:paraId="5F387A4C" w14:textId="77777777" w:rsidR="007A13EC" w:rsidRDefault="007A13EC" w:rsidP="007A13EC">
            <w:pPr>
              <w:rPr>
                <w:b/>
                <w:bCs/>
              </w:rPr>
            </w:pPr>
            <w:r w:rsidRPr="00840359">
              <w:rPr>
                <w:rFonts w:ascii="Lato" w:eastAsia="Times New Roman" w:hAnsi="Lato" w:cs="Times New Roman"/>
                <w:i/>
                <w:iCs/>
                <w:color w:val="222222"/>
                <w:lang w:eastAsia="en-GB"/>
              </w:rPr>
              <w:lastRenderedPageBreak/>
              <w:t xml:space="preserve">“It is that range of biodiversity that we must care for - the </w:t>
            </w:r>
            <w:r w:rsidRPr="00840359">
              <w:rPr>
                <w:rFonts w:ascii="Lato" w:eastAsia="Times New Roman" w:hAnsi="Lato" w:cs="Times New Roman"/>
                <w:i/>
                <w:iCs/>
                <w:color w:val="222222"/>
                <w:lang w:eastAsia="en-GB"/>
              </w:rPr>
              <w:lastRenderedPageBreak/>
              <w:t>whole thing - rather than just one or two stars.”</w:t>
            </w:r>
            <w:r>
              <w:rPr>
                <w:rFonts w:ascii="Lato" w:eastAsia="Times New Roman" w:hAnsi="Lato" w:cs="Times New Roman"/>
                <w:i/>
                <w:iCs/>
                <w:color w:val="222222"/>
                <w:lang w:eastAsia="en-GB"/>
              </w:rPr>
              <w:t xml:space="preserve"> David Attenborough</w:t>
            </w:r>
          </w:p>
          <w:p w14:paraId="14B8AA93" w14:textId="77777777" w:rsidR="007A13EC" w:rsidRDefault="007A13EC" w:rsidP="007A13EC">
            <w:pPr>
              <w:rPr>
                <w:b/>
                <w:bCs/>
              </w:rPr>
            </w:pPr>
          </w:p>
          <w:p w14:paraId="1585C9A9" w14:textId="77777777" w:rsidR="007A13EC" w:rsidRDefault="007A13EC" w:rsidP="007A13EC">
            <w:r w:rsidRPr="007A13EC">
              <w:rPr>
                <w:b/>
                <w:bCs/>
              </w:rPr>
              <w:t>Adaptation</w:t>
            </w:r>
            <w:r>
              <w:t xml:space="preserve"> is the process by which an animal changes to better suit its environment. This happens over many generations, as animals that are better suited to their environment are more likely to survive and pass on their genes to their offspring.</w:t>
            </w:r>
          </w:p>
          <w:p w14:paraId="48961516" w14:textId="77777777" w:rsidR="007A13EC" w:rsidRDefault="007A13EC" w:rsidP="007A13EC">
            <w:r>
              <w:t xml:space="preserve">For example, there are two types of birds living in a forest: one type has short </w:t>
            </w:r>
            <w:proofErr w:type="gramStart"/>
            <w:r>
              <w:t>beaks</w:t>
            </w:r>
            <w:proofErr w:type="gramEnd"/>
            <w:r>
              <w:t xml:space="preserve"> and the other type has long beaks. If the forest has a lot of insects living in long flowers, the birds with long beaks will have an advantage because they can reach the insects more easily. Over </w:t>
            </w:r>
            <w:r>
              <w:lastRenderedPageBreak/>
              <w:t>time, the birds with short beaks may die out because they can't get enough food, while the birds with long beaks will thrive and have more offspring. This is called natural selection.</w:t>
            </w:r>
          </w:p>
          <w:p w14:paraId="48B8F8C4" w14:textId="77777777" w:rsidR="007A13EC" w:rsidRDefault="007A13EC" w:rsidP="007A13EC"/>
          <w:p w14:paraId="40B3CBC7" w14:textId="77777777" w:rsidR="007A13EC" w:rsidRDefault="007A13EC" w:rsidP="007A13EC">
            <w:r>
              <w:t xml:space="preserve">Another example of adaptation is camouflage. Some animals, such as chameleons, can change their </w:t>
            </w:r>
            <w:proofErr w:type="spellStart"/>
            <w:r>
              <w:t>color</w:t>
            </w:r>
            <w:proofErr w:type="spellEnd"/>
            <w:r>
              <w:t xml:space="preserve"> to blend in with their surroundings. This helps them hide from predators or sneak up on prey. </w:t>
            </w:r>
          </w:p>
          <w:p w14:paraId="44E4C037" w14:textId="77777777" w:rsidR="007A13EC" w:rsidRDefault="007A13EC" w:rsidP="007A13EC">
            <w:r>
              <w:t>Chat GPT</w:t>
            </w:r>
          </w:p>
          <w:p w14:paraId="4E7D4F3C" w14:textId="77777777" w:rsidR="00BE26E6" w:rsidRDefault="00BE26E6" w:rsidP="007A13EC"/>
          <w:p w14:paraId="445E24C4" w14:textId="77777777" w:rsidR="00BE26E6" w:rsidRDefault="00BE26E6" w:rsidP="007A13EC"/>
          <w:p w14:paraId="498FE2B3" w14:textId="77777777" w:rsidR="00BE26E6" w:rsidRDefault="00BE26E6" w:rsidP="007A13EC"/>
          <w:p w14:paraId="782B2AB6" w14:textId="77777777" w:rsidR="00BE26E6" w:rsidRDefault="00BE26E6" w:rsidP="007A13EC"/>
          <w:p w14:paraId="7F669628" w14:textId="77777777" w:rsidR="00BE26E6" w:rsidRDefault="00BE26E6" w:rsidP="007A13EC"/>
          <w:p w14:paraId="6EF9420B" w14:textId="77777777" w:rsidR="00BE26E6" w:rsidRDefault="00BE26E6" w:rsidP="007A13EC"/>
          <w:p w14:paraId="7D0469B0" w14:textId="77777777" w:rsidR="00BE26E6" w:rsidRDefault="00BE26E6" w:rsidP="007A13EC"/>
          <w:p w14:paraId="119B87D4" w14:textId="77777777" w:rsidR="00BE26E6" w:rsidRDefault="00BE26E6" w:rsidP="007A13EC"/>
          <w:p w14:paraId="73D95F31" w14:textId="77777777" w:rsidR="00BE26E6" w:rsidRDefault="00BE26E6" w:rsidP="007A13EC"/>
          <w:p w14:paraId="7525CD4A" w14:textId="77777777" w:rsidR="00BE26E6" w:rsidRPr="0084468B" w:rsidRDefault="00BE26E6" w:rsidP="00BE26E6">
            <w:pPr>
              <w:rPr>
                <w:rFonts w:ascii="Segoe UI" w:hAnsi="Segoe UI" w:cs="Segoe UI"/>
                <w:sz w:val="22"/>
                <w:szCs w:val="22"/>
                <w:shd w:val="clear" w:color="auto" w:fill="F7F7F8"/>
              </w:rPr>
            </w:pPr>
            <w:r w:rsidRPr="0084468B">
              <w:rPr>
                <w:b/>
                <w:bCs/>
                <w:sz w:val="22"/>
                <w:szCs w:val="22"/>
                <w:shd w:val="clear" w:color="auto" w:fill="F7F7F8"/>
              </w:rPr>
              <w:lastRenderedPageBreak/>
              <w:t>An ecosystem</w:t>
            </w:r>
            <w:r w:rsidRPr="0084468B">
              <w:rPr>
                <w:sz w:val="22"/>
                <w:szCs w:val="22"/>
                <w:shd w:val="clear" w:color="auto" w:fill="F7F7F8"/>
              </w:rPr>
              <w:t xml:space="preserve"> is a community of living things and their nonliving surroundings that interact with each other. It includes all the plants, animals, and microorganisms in a specific area, as well as the air, water, soil, and other physical factors that affect them.</w:t>
            </w:r>
            <w:r w:rsidRPr="0084468B">
              <w:rPr>
                <w:rFonts w:ascii="Segoe UI" w:hAnsi="Segoe UI" w:cs="Segoe UI"/>
                <w:sz w:val="22"/>
                <w:szCs w:val="22"/>
                <w:shd w:val="clear" w:color="auto" w:fill="F7F7F8"/>
              </w:rPr>
              <w:t xml:space="preserve"> </w:t>
            </w:r>
          </w:p>
          <w:p w14:paraId="46417EB4" w14:textId="77777777" w:rsidR="00BE26E6" w:rsidRPr="0084468B" w:rsidRDefault="00BE26E6" w:rsidP="00BE26E6">
            <w:pPr>
              <w:rPr>
                <w:rFonts w:ascii="Segoe UI" w:hAnsi="Segoe UI" w:cs="Segoe UI"/>
                <w:color w:val="000000" w:themeColor="text1"/>
                <w:sz w:val="22"/>
                <w:szCs w:val="22"/>
                <w:shd w:val="clear" w:color="auto" w:fill="F7F7F8"/>
              </w:rPr>
            </w:pPr>
          </w:p>
          <w:p w14:paraId="59A68BBE" w14:textId="77777777" w:rsidR="00BE26E6" w:rsidRPr="0084468B" w:rsidRDefault="00BE26E6" w:rsidP="00BE26E6">
            <w:pPr>
              <w:rPr>
                <w:rFonts w:cs="Arial"/>
                <w:color w:val="000000" w:themeColor="text1"/>
                <w:sz w:val="22"/>
                <w:szCs w:val="22"/>
                <w:shd w:val="clear" w:color="auto" w:fill="F7F7F8"/>
              </w:rPr>
            </w:pPr>
            <w:r w:rsidRPr="0084468B">
              <w:rPr>
                <w:rFonts w:cs="Arial"/>
                <w:color w:val="000000" w:themeColor="text1"/>
                <w:sz w:val="22"/>
                <w:szCs w:val="22"/>
                <w:shd w:val="clear" w:color="auto" w:fill="F7F7F8"/>
              </w:rPr>
              <w:t>Changes in one part of an ecosystem can affect many other parts,</w:t>
            </w:r>
          </w:p>
          <w:p w14:paraId="654BD562" w14:textId="77777777" w:rsidR="00BE26E6" w:rsidRPr="0084468B" w:rsidRDefault="00BE26E6" w:rsidP="00BE26E6">
            <w:pPr>
              <w:rPr>
                <w:rFonts w:cs="Arial"/>
                <w:color w:val="000000" w:themeColor="text1"/>
                <w:sz w:val="22"/>
                <w:szCs w:val="22"/>
                <w:shd w:val="clear" w:color="auto" w:fill="F7F7F8"/>
              </w:rPr>
            </w:pPr>
            <w:r w:rsidRPr="0084468B">
              <w:rPr>
                <w:rFonts w:cs="Arial"/>
                <w:color w:val="000000" w:themeColor="text1"/>
                <w:sz w:val="22"/>
                <w:szCs w:val="22"/>
                <w:shd w:val="clear" w:color="auto" w:fill="F7F7F8"/>
              </w:rPr>
              <w:t>so it's important to take care of our ecosystems to ensure the survival of all the species that live within them.</w:t>
            </w:r>
          </w:p>
          <w:p w14:paraId="2945F6E1" w14:textId="77777777" w:rsidR="00BE26E6" w:rsidRDefault="00BE26E6" w:rsidP="00BE26E6">
            <w:pPr>
              <w:rPr>
                <w:b/>
                <w:bCs/>
              </w:rPr>
            </w:pPr>
          </w:p>
          <w:p w14:paraId="7C1CED40" w14:textId="77777777" w:rsidR="00BE26E6" w:rsidRPr="0084468B" w:rsidRDefault="00BE26E6" w:rsidP="00BE26E6">
            <w:pPr>
              <w:pStyle w:val="ListParagraph"/>
              <w:rPr>
                <w:color w:val="000000" w:themeColor="text1"/>
                <w:sz w:val="22"/>
                <w:szCs w:val="22"/>
              </w:rPr>
            </w:pPr>
          </w:p>
          <w:p w14:paraId="7CC6B671" w14:textId="77777777" w:rsidR="00BE26E6" w:rsidRPr="0084468B" w:rsidRDefault="00BE26E6" w:rsidP="00BE26E6">
            <w:pPr>
              <w:rPr>
                <w:rFonts w:cs="Arial"/>
                <w:color w:val="000000" w:themeColor="text1"/>
                <w:sz w:val="22"/>
                <w:szCs w:val="22"/>
                <w:shd w:val="clear" w:color="auto" w:fill="F7F7F8"/>
              </w:rPr>
            </w:pPr>
            <w:r w:rsidRPr="0084468B">
              <w:rPr>
                <w:rFonts w:cs="Arial"/>
                <w:b/>
                <w:bCs/>
                <w:color w:val="000000" w:themeColor="text1"/>
                <w:sz w:val="22"/>
                <w:szCs w:val="22"/>
                <w:shd w:val="clear" w:color="auto" w:fill="F7F7F8"/>
              </w:rPr>
              <w:t>A habitat</w:t>
            </w:r>
            <w:r w:rsidRPr="0084468B">
              <w:rPr>
                <w:rFonts w:cs="Arial"/>
                <w:color w:val="000000" w:themeColor="text1"/>
                <w:sz w:val="22"/>
                <w:szCs w:val="22"/>
                <w:shd w:val="clear" w:color="auto" w:fill="F7F7F8"/>
              </w:rPr>
              <w:t xml:space="preserve"> refers to the specific place where a particular species lives and grows, providing the resources and conditions that the species needs to survive.</w:t>
            </w:r>
          </w:p>
          <w:p w14:paraId="6E52198A" w14:textId="77777777" w:rsidR="00BE26E6" w:rsidRPr="0084468B" w:rsidRDefault="00BE26E6" w:rsidP="00BE26E6">
            <w:pPr>
              <w:rPr>
                <w:rFonts w:ascii="Segoe UI" w:hAnsi="Segoe UI" w:cs="Segoe UI"/>
                <w:color w:val="000000" w:themeColor="text1"/>
                <w:sz w:val="22"/>
                <w:szCs w:val="22"/>
                <w:shd w:val="clear" w:color="auto" w:fill="F7F7F8"/>
              </w:rPr>
            </w:pPr>
          </w:p>
          <w:p w14:paraId="5EAAB326" w14:textId="77777777" w:rsidR="00BE26E6" w:rsidRPr="0084468B" w:rsidRDefault="00BE26E6" w:rsidP="00BE26E6">
            <w:pPr>
              <w:rPr>
                <w:color w:val="000000" w:themeColor="text1"/>
                <w:sz w:val="22"/>
                <w:szCs w:val="22"/>
              </w:rPr>
            </w:pPr>
            <w:r w:rsidRPr="0084468B">
              <w:rPr>
                <w:rFonts w:cs="Arial"/>
                <w:color w:val="000000" w:themeColor="text1"/>
                <w:sz w:val="22"/>
                <w:szCs w:val="22"/>
                <w:shd w:val="clear" w:color="auto" w:fill="F7F7F8"/>
              </w:rPr>
              <w:t xml:space="preserve">A habitat would be a waterhole at Girraween </w:t>
            </w:r>
            <w:r w:rsidRPr="0084468B">
              <w:rPr>
                <w:rFonts w:cs="Arial"/>
                <w:color w:val="000000" w:themeColor="text1"/>
                <w:sz w:val="22"/>
                <w:szCs w:val="22"/>
                <w:shd w:val="clear" w:color="auto" w:fill="F7F7F8"/>
              </w:rPr>
              <w:lastRenderedPageBreak/>
              <w:t>National Park. The ecosystem would be all the habitats in Girraween.</w:t>
            </w:r>
          </w:p>
          <w:p w14:paraId="2FABFA69" w14:textId="77777777" w:rsidR="00BE26E6" w:rsidRDefault="00BE26E6" w:rsidP="00BE26E6">
            <w:pPr>
              <w:rPr>
                <w:b/>
                <w:bCs/>
              </w:rPr>
            </w:pPr>
          </w:p>
          <w:p w14:paraId="73B25732" w14:textId="77777777" w:rsidR="00BE26E6" w:rsidRDefault="00BE26E6" w:rsidP="00BE26E6">
            <w:pPr>
              <w:rPr>
                <w:b/>
                <w:bCs/>
              </w:rPr>
            </w:pPr>
          </w:p>
          <w:p w14:paraId="1BC81D31" w14:textId="77777777" w:rsidR="00BE26E6" w:rsidRPr="0080793D" w:rsidRDefault="00BE26E6" w:rsidP="00BE26E6">
            <w:pPr>
              <w:rPr>
                <w:b/>
                <w:bCs/>
                <w:sz w:val="22"/>
                <w:szCs w:val="22"/>
              </w:rPr>
            </w:pPr>
            <w:r>
              <w:rPr>
                <w:rFonts w:cs="Arial"/>
                <w:color w:val="202124"/>
                <w:shd w:val="clear" w:color="auto" w:fill="FFFFFF"/>
              </w:rPr>
              <w:t xml:space="preserve">A species is </w:t>
            </w:r>
            <w:r w:rsidRPr="0080793D">
              <w:rPr>
                <w:rFonts w:cs="Arial"/>
                <w:color w:val="202124"/>
                <w:sz w:val="22"/>
                <w:szCs w:val="22"/>
                <w:shd w:val="clear" w:color="auto" w:fill="FFFFFF"/>
              </w:rPr>
              <w:t>“</w:t>
            </w:r>
            <w:r w:rsidRPr="0080793D">
              <w:rPr>
                <w:rFonts w:cs="Arial"/>
                <w:b/>
                <w:bCs/>
                <w:color w:val="202124"/>
                <w:sz w:val="22"/>
                <w:szCs w:val="22"/>
                <w:shd w:val="clear" w:color="auto" w:fill="FFFFFF"/>
              </w:rPr>
              <w:t xml:space="preserve">vulnerable” </w:t>
            </w:r>
            <w:r w:rsidRPr="0080793D">
              <w:rPr>
                <w:rFonts w:cs="Arial"/>
                <w:color w:val="202124"/>
                <w:sz w:val="22"/>
                <w:szCs w:val="22"/>
                <w:shd w:val="clear" w:color="auto" w:fill="FFFFFF"/>
              </w:rPr>
              <w:t>if</w:t>
            </w:r>
            <w:r w:rsidRPr="0080793D">
              <w:rPr>
                <w:rFonts w:cs="Arial"/>
                <w:b/>
                <w:bCs/>
                <w:color w:val="202124"/>
                <w:sz w:val="22"/>
                <w:szCs w:val="22"/>
                <w:shd w:val="clear" w:color="auto" w:fill="FFFFFF"/>
              </w:rPr>
              <w:t xml:space="preserve"> </w:t>
            </w:r>
            <w:r w:rsidRPr="0080793D">
              <w:rPr>
                <w:rFonts w:cs="Arial"/>
                <w:color w:val="202124"/>
                <w:sz w:val="22"/>
                <w:szCs w:val="22"/>
                <w:shd w:val="clear" w:color="auto" w:fill="FFFFFF"/>
              </w:rPr>
              <w:t xml:space="preserve">its population has declined at least 50 percent and the cause of the decline is known. </w:t>
            </w:r>
            <w:r w:rsidRPr="0080793D">
              <w:rPr>
                <w:rFonts w:cs="Arial"/>
                <w:b/>
                <w:bCs/>
                <w:color w:val="202124"/>
                <w:sz w:val="22"/>
                <w:szCs w:val="22"/>
                <w:shd w:val="clear" w:color="auto" w:fill="FFFFFF"/>
              </w:rPr>
              <w:t>Habitat loss</w:t>
            </w:r>
            <w:r w:rsidRPr="0080793D">
              <w:rPr>
                <w:rFonts w:cs="Arial"/>
                <w:color w:val="202124"/>
                <w:sz w:val="22"/>
                <w:szCs w:val="22"/>
                <w:shd w:val="clear" w:color="auto" w:fill="FFFFFF"/>
              </w:rPr>
              <w:t xml:space="preserve"> is the leading known cause of population decline. </w:t>
            </w:r>
            <w:r w:rsidRPr="0080793D">
              <w:rPr>
                <w:rFonts w:cs="Arial"/>
                <w:i/>
                <w:iCs/>
                <w:color w:val="121212"/>
                <w:sz w:val="22"/>
                <w:szCs w:val="22"/>
                <w:shd w:val="clear" w:color="auto" w:fill="FFFFFF"/>
              </w:rPr>
              <w:t>Nat.</w:t>
            </w:r>
            <w:r w:rsidRPr="0080793D">
              <w:rPr>
                <w:rStyle w:val="hgkelc"/>
                <w:rFonts w:cs="Arial"/>
                <w:i/>
                <w:iCs/>
                <w:color w:val="202124"/>
                <w:shd w:val="clear" w:color="auto" w:fill="FFFFFF"/>
                <w:lang w:val="en"/>
              </w:rPr>
              <w:t>Geog. Society</w:t>
            </w:r>
            <w:r w:rsidRPr="0080793D">
              <w:rPr>
                <w:rStyle w:val="kx21rb"/>
                <w:rFonts w:cs="Arial"/>
                <w:i/>
                <w:iCs/>
                <w:color w:val="70757A"/>
                <w:sz w:val="22"/>
                <w:szCs w:val="22"/>
                <w:shd w:val="clear" w:color="auto" w:fill="FFFFFF"/>
              </w:rPr>
              <w:t xml:space="preserve"> 2023</w:t>
            </w:r>
          </w:p>
          <w:p w14:paraId="1BD9B5D9" w14:textId="77777777" w:rsidR="00BE26E6" w:rsidRPr="0080793D" w:rsidRDefault="00BE26E6" w:rsidP="00BE26E6">
            <w:pPr>
              <w:rPr>
                <w:b/>
                <w:bCs/>
                <w:sz w:val="22"/>
                <w:szCs w:val="22"/>
              </w:rPr>
            </w:pPr>
          </w:p>
          <w:p w14:paraId="0A21F890" w14:textId="77777777" w:rsidR="00BE26E6" w:rsidRPr="0080793D" w:rsidRDefault="00BE26E6" w:rsidP="00BE26E6">
            <w:pPr>
              <w:rPr>
                <w:b/>
                <w:bCs/>
                <w:sz w:val="22"/>
                <w:szCs w:val="22"/>
              </w:rPr>
            </w:pPr>
          </w:p>
          <w:p w14:paraId="54495EAA" w14:textId="77777777" w:rsidR="00BE26E6" w:rsidRPr="0037643F" w:rsidRDefault="00BE26E6" w:rsidP="00BE26E6">
            <w:pPr>
              <w:rPr>
                <w:b/>
                <w:bCs/>
              </w:rPr>
            </w:pPr>
            <w:r w:rsidRPr="0080793D">
              <w:rPr>
                <w:b/>
                <w:bCs/>
                <w:sz w:val="22"/>
                <w:szCs w:val="22"/>
              </w:rPr>
              <w:t xml:space="preserve"> “</w:t>
            </w:r>
            <w:r w:rsidRPr="0080793D">
              <w:rPr>
                <w:rFonts w:cs="Arial"/>
                <w:b/>
                <w:bCs/>
                <w:color w:val="000000" w:themeColor="text1"/>
                <w:sz w:val="22"/>
                <w:szCs w:val="22"/>
              </w:rPr>
              <w:t>Endangered”</w:t>
            </w:r>
            <w:r w:rsidRPr="0080793D">
              <w:rPr>
                <w:rFonts w:cs="Arial"/>
                <w:color w:val="000000" w:themeColor="text1"/>
                <w:sz w:val="22"/>
                <w:szCs w:val="22"/>
              </w:rPr>
              <w:t xml:space="preserve"> means that there are very few of a certain kind of animal</w:t>
            </w:r>
            <w:r w:rsidRPr="0037643F">
              <w:rPr>
                <w:rFonts w:cs="Arial"/>
                <w:color w:val="000000" w:themeColor="text1"/>
              </w:rPr>
              <w:t xml:space="preserve"> </w:t>
            </w:r>
            <w:r w:rsidRPr="0080793D">
              <w:rPr>
                <w:rFonts w:cs="Arial"/>
                <w:color w:val="000000" w:themeColor="text1"/>
                <w:sz w:val="22"/>
                <w:szCs w:val="22"/>
              </w:rPr>
              <w:t>or plant left in the world. They might be in danger of becoming extinct, which means they might not be around anymore.</w:t>
            </w:r>
          </w:p>
          <w:p w14:paraId="1DC17BFF" w14:textId="77777777" w:rsidR="00BE26E6" w:rsidRDefault="00BE26E6" w:rsidP="00BE26E6">
            <w:pPr>
              <w:rPr>
                <w:rStyle w:val="Strong"/>
                <w:rFonts w:cs="Arial"/>
                <w:color w:val="000000"/>
                <w:spacing w:val="-3"/>
                <w:sz w:val="22"/>
                <w:szCs w:val="22"/>
              </w:rPr>
            </w:pPr>
          </w:p>
          <w:p w14:paraId="22BEB01E" w14:textId="77777777" w:rsidR="00BE26E6" w:rsidRDefault="00BE26E6" w:rsidP="00BE26E6">
            <w:pPr>
              <w:rPr>
                <w:rStyle w:val="kx21rb"/>
                <w:rFonts w:cs="Arial"/>
                <w:i/>
                <w:iCs/>
                <w:color w:val="70757A"/>
                <w:sz w:val="22"/>
                <w:szCs w:val="22"/>
                <w:shd w:val="clear" w:color="auto" w:fill="FFFFFF"/>
              </w:rPr>
            </w:pPr>
            <w:r w:rsidRPr="001816B0">
              <w:rPr>
                <w:rFonts w:cs="Arial"/>
                <w:color w:val="121212"/>
                <w:sz w:val="22"/>
                <w:szCs w:val="22"/>
                <w:shd w:val="clear" w:color="auto" w:fill="FFFFFF"/>
              </w:rPr>
              <w:t xml:space="preserve">A species is classified as </w:t>
            </w:r>
            <w:r>
              <w:rPr>
                <w:rFonts w:cs="Arial"/>
                <w:color w:val="121212"/>
                <w:sz w:val="22"/>
                <w:szCs w:val="22"/>
                <w:shd w:val="clear" w:color="auto" w:fill="FFFFFF"/>
              </w:rPr>
              <w:t>“</w:t>
            </w:r>
            <w:r w:rsidRPr="00DC5CB0">
              <w:rPr>
                <w:rFonts w:cs="Arial"/>
                <w:b/>
                <w:bCs/>
                <w:color w:val="121212"/>
                <w:sz w:val="22"/>
                <w:szCs w:val="22"/>
                <w:shd w:val="clear" w:color="auto" w:fill="FFFFFF"/>
              </w:rPr>
              <w:t>critically endangered</w:t>
            </w:r>
            <w:r>
              <w:rPr>
                <w:rFonts w:cs="Arial"/>
                <w:b/>
                <w:bCs/>
                <w:color w:val="121212"/>
                <w:sz w:val="22"/>
                <w:szCs w:val="22"/>
                <w:shd w:val="clear" w:color="auto" w:fill="FFFFFF"/>
              </w:rPr>
              <w:t>”</w:t>
            </w:r>
            <w:r w:rsidRPr="001816B0">
              <w:rPr>
                <w:rFonts w:cs="Arial"/>
                <w:color w:val="121212"/>
                <w:sz w:val="22"/>
                <w:szCs w:val="22"/>
                <w:shd w:val="clear" w:color="auto" w:fill="FFFFFF"/>
              </w:rPr>
              <w:t xml:space="preserve"> when its population has declined at least 90 percent and the cause of the decline </w:t>
            </w:r>
            <w:r w:rsidRPr="001816B0">
              <w:rPr>
                <w:rFonts w:cs="Arial"/>
                <w:color w:val="121212"/>
                <w:sz w:val="22"/>
                <w:szCs w:val="22"/>
                <w:shd w:val="clear" w:color="auto" w:fill="FFFFFF"/>
              </w:rPr>
              <w:lastRenderedPageBreak/>
              <w:t>is known.</w:t>
            </w:r>
            <w:r w:rsidRPr="001816B0">
              <w:rPr>
                <w:rFonts w:cs="Arial"/>
                <w:i/>
                <w:iCs/>
                <w:color w:val="121212"/>
                <w:sz w:val="22"/>
                <w:szCs w:val="22"/>
                <w:shd w:val="clear" w:color="auto" w:fill="FFFFFF"/>
              </w:rPr>
              <w:t xml:space="preserve"> Nat.</w:t>
            </w:r>
            <w:r w:rsidRPr="001816B0">
              <w:rPr>
                <w:rStyle w:val="hgkelc"/>
                <w:rFonts w:cs="Arial"/>
                <w:i/>
                <w:iCs/>
                <w:color w:val="202124"/>
                <w:shd w:val="clear" w:color="auto" w:fill="FFFFFF"/>
                <w:lang w:val="en"/>
              </w:rPr>
              <w:t>Geog.</w:t>
            </w:r>
            <w:r>
              <w:rPr>
                <w:rStyle w:val="hgkelc"/>
                <w:rFonts w:cs="Arial"/>
                <w:i/>
                <w:iCs/>
                <w:color w:val="202124"/>
                <w:shd w:val="clear" w:color="auto" w:fill="FFFFFF"/>
                <w:lang w:val="en"/>
              </w:rPr>
              <w:t xml:space="preserve"> </w:t>
            </w:r>
            <w:r w:rsidRPr="001816B0">
              <w:rPr>
                <w:rStyle w:val="hgkelc"/>
                <w:rFonts w:cs="Arial"/>
                <w:i/>
                <w:iCs/>
                <w:color w:val="202124"/>
                <w:shd w:val="clear" w:color="auto" w:fill="FFFFFF"/>
                <w:lang w:val="en"/>
              </w:rPr>
              <w:t>Society</w:t>
            </w:r>
            <w:r w:rsidRPr="001816B0">
              <w:rPr>
                <w:rStyle w:val="kx21rb"/>
                <w:rFonts w:cs="Arial"/>
                <w:i/>
                <w:iCs/>
                <w:color w:val="70757A"/>
                <w:sz w:val="22"/>
                <w:szCs w:val="22"/>
                <w:shd w:val="clear" w:color="auto" w:fill="FFFFFF"/>
              </w:rPr>
              <w:t xml:space="preserve"> 2023</w:t>
            </w:r>
          </w:p>
          <w:p w14:paraId="29C89D34" w14:textId="77777777" w:rsidR="00BE26E6" w:rsidRDefault="00BE26E6" w:rsidP="00BE26E6">
            <w:pPr>
              <w:rPr>
                <w:rStyle w:val="kx21rb"/>
                <w:rFonts w:cs="Arial"/>
                <w:i/>
                <w:iCs/>
                <w:color w:val="70757A"/>
                <w:sz w:val="22"/>
                <w:szCs w:val="22"/>
                <w:shd w:val="clear" w:color="auto" w:fill="FFFFFF"/>
              </w:rPr>
            </w:pPr>
          </w:p>
          <w:p w14:paraId="1F8CF355" w14:textId="5CB7B732" w:rsidR="00BE26E6" w:rsidRPr="00BE26E6" w:rsidRDefault="00BE26E6" w:rsidP="00BE26E6">
            <w:pPr>
              <w:rPr>
                <w:b/>
                <w:bCs/>
              </w:rPr>
            </w:pPr>
            <w:r>
              <w:rPr>
                <w:b/>
                <w:bCs/>
              </w:rPr>
              <w:t>Links to ...</w:t>
            </w:r>
          </w:p>
          <w:p w14:paraId="7D5FCE0E" w14:textId="77777777" w:rsidR="00BE26E6" w:rsidRDefault="00BE26E6" w:rsidP="00BE26E6">
            <w:pPr>
              <w:pStyle w:val="relatedcontentcard-code"/>
              <w:spacing w:before="0" w:beforeAutospacing="0" w:after="0" w:afterAutospacing="0"/>
              <w:rPr>
                <w:color w:val="000000"/>
              </w:rPr>
            </w:pPr>
            <w:hyperlink r:id="rId52" w:history="1">
              <w:r w:rsidRPr="006E3B11">
                <w:rPr>
                  <w:rStyle w:val="Hyperlink"/>
                </w:rPr>
                <w:t>AC9S5U02</w:t>
              </w:r>
            </w:hyperlink>
          </w:p>
          <w:p w14:paraId="5F70E88B" w14:textId="77777777" w:rsidR="00BE26E6" w:rsidRPr="0080793D" w:rsidRDefault="00BE26E6" w:rsidP="00BE26E6">
            <w:pPr>
              <w:rPr>
                <w:b/>
                <w:bCs/>
                <w:color w:val="000000" w:themeColor="text1"/>
              </w:rPr>
            </w:pPr>
            <w:r>
              <w:t xml:space="preserve">Students </w:t>
            </w:r>
            <w:hyperlink r:id="rId53" w:history="1">
              <w:r w:rsidRPr="0080793D">
                <w:rPr>
                  <w:rStyle w:val="button-text"/>
                  <w:rFonts w:ascii="Roboto" w:hAnsi="Roboto"/>
                  <w:color w:val="000000" w:themeColor="text1"/>
                </w:rPr>
                <w:t>describe how weathering, erosion, transportation and deposition cause slow or rapid change to Earth’s surface</w:t>
              </w:r>
            </w:hyperlink>
          </w:p>
          <w:p w14:paraId="456A0972" w14:textId="79AFA6B0" w:rsidR="00BE26E6" w:rsidRPr="00494DCB" w:rsidRDefault="00BE26E6" w:rsidP="00BE26E6">
            <w:pPr>
              <w:tabs>
                <w:tab w:val="left" w:pos="1067"/>
              </w:tabs>
            </w:pPr>
          </w:p>
        </w:tc>
      </w:tr>
      <w:tr w:rsidR="00494DCB" w14:paraId="6C894725" w14:textId="77777777" w:rsidTr="00494DCB">
        <w:tc>
          <w:tcPr>
            <w:tcW w:w="15370" w:type="dxa"/>
            <w:gridSpan w:val="4"/>
            <w:shd w:val="clear" w:color="auto" w:fill="E7E6E6" w:themeFill="background2"/>
          </w:tcPr>
          <w:p w14:paraId="025AB2C8" w14:textId="651928E8" w:rsidR="00494DCB" w:rsidRPr="00494DCB" w:rsidRDefault="00BE26E6" w:rsidP="00B30B02">
            <w:pPr>
              <w:pStyle w:val="Heading4"/>
            </w:pPr>
            <w:r>
              <w:lastRenderedPageBreak/>
              <w:t>H</w:t>
            </w:r>
            <w:r w:rsidR="00D6407A">
              <w:t>A</w:t>
            </w:r>
            <w:r>
              <w:t>SS</w:t>
            </w:r>
          </w:p>
        </w:tc>
      </w:tr>
      <w:tr w:rsidR="00494DCB" w14:paraId="48C9E3A5" w14:textId="77777777" w:rsidTr="0038519D">
        <w:tc>
          <w:tcPr>
            <w:tcW w:w="2370" w:type="dxa"/>
          </w:tcPr>
          <w:p w14:paraId="45011658" w14:textId="77777777" w:rsidR="00BE26E6" w:rsidRDefault="00BE26E6" w:rsidP="00BE26E6">
            <w:pPr>
              <w:rPr>
                <w:b/>
                <w:bCs/>
              </w:rPr>
            </w:pPr>
            <w:r w:rsidRPr="0080793D">
              <w:rPr>
                <w:b/>
                <w:bCs/>
              </w:rPr>
              <w:t>Geography</w:t>
            </w:r>
          </w:p>
          <w:p w14:paraId="55C308C8" w14:textId="77777777" w:rsidR="00BE26E6" w:rsidRPr="006E3B11" w:rsidRDefault="00BE26E6" w:rsidP="00BE26E6">
            <w:pPr>
              <w:rPr>
                <w:b/>
                <w:bCs/>
              </w:rPr>
            </w:pPr>
            <w:r>
              <w:rPr>
                <w:rFonts w:ascii="Roboto" w:hAnsi="Roboto"/>
                <w:color w:val="000000"/>
              </w:rPr>
              <w:t xml:space="preserve">Students explore </w:t>
            </w:r>
            <w:r w:rsidRPr="0080793D">
              <w:rPr>
                <w:rFonts w:ascii="Roboto" w:hAnsi="Roboto"/>
                <w:color w:val="000000"/>
              </w:rPr>
              <w:t>the management of Australian environments, including managing severe weather events such as bushfires, floods, droughts or cyclones, and their consequences</w:t>
            </w:r>
            <w:r>
              <w:rPr>
                <w:rFonts w:ascii="Roboto" w:hAnsi="Roboto"/>
                <w:color w:val="000000"/>
              </w:rPr>
              <w:t>.</w:t>
            </w:r>
          </w:p>
          <w:p w14:paraId="3634C031" w14:textId="77777777" w:rsidR="00BE26E6" w:rsidRDefault="00BE26E6" w:rsidP="00BE26E6">
            <w:hyperlink r:id="rId54" w:history="1">
              <w:r>
                <w:rPr>
                  <w:rStyle w:val="button-text"/>
                  <w:rFonts w:ascii="Roboto Slab" w:hAnsi="Roboto Slab" w:cs="Roboto Slab"/>
                  <w:color w:val="046190"/>
                  <w:u w:val="single"/>
                  <w:shd w:val="clear" w:color="auto" w:fill="FAF9F7"/>
                </w:rPr>
                <w:t>AC9HS5K05</w:t>
              </w:r>
            </w:hyperlink>
          </w:p>
          <w:p w14:paraId="20BDE1FB" w14:textId="77777777" w:rsidR="00BE26E6" w:rsidRPr="0080793D" w:rsidRDefault="00BE26E6" w:rsidP="00BE26E6"/>
          <w:p w14:paraId="2F932D48" w14:textId="77777777" w:rsidR="00BE26E6" w:rsidRDefault="00BE26E6" w:rsidP="00BE26E6"/>
          <w:p w14:paraId="3C3CE77E" w14:textId="77777777" w:rsidR="00BE26E6" w:rsidRDefault="00BE26E6" w:rsidP="00BE26E6"/>
          <w:p w14:paraId="0789996E" w14:textId="77777777" w:rsidR="00BE26E6" w:rsidRDefault="00BE26E6" w:rsidP="00BE26E6"/>
          <w:p w14:paraId="44CFBD78" w14:textId="77777777" w:rsidR="00BE26E6" w:rsidRDefault="00BE26E6" w:rsidP="00BE26E6"/>
          <w:p w14:paraId="70A47A62" w14:textId="77777777" w:rsidR="00BE26E6" w:rsidRPr="0080793D" w:rsidRDefault="00BE26E6" w:rsidP="00BE26E6">
            <w:pPr>
              <w:rPr>
                <w:b/>
                <w:bCs/>
              </w:rPr>
            </w:pPr>
            <w:r w:rsidRPr="0080793D">
              <w:rPr>
                <w:b/>
                <w:bCs/>
              </w:rPr>
              <w:t>Economics and Civics</w:t>
            </w:r>
          </w:p>
          <w:p w14:paraId="70F800FA"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 xml:space="preserve">Students </w:t>
            </w:r>
            <w:r>
              <w:rPr>
                <w:rFonts w:ascii="Roboto" w:hAnsi="Roboto"/>
                <w:color w:val="000000"/>
              </w:rPr>
              <w:t xml:space="preserve">explore </w:t>
            </w:r>
            <w:r w:rsidRPr="0080793D">
              <w:rPr>
                <w:rFonts w:ascii="Roboto" w:hAnsi="Roboto"/>
                <w:color w:val="000000"/>
              </w:rPr>
              <w:t>how citizens</w:t>
            </w:r>
            <w:r>
              <w:rPr>
                <w:rFonts w:ascii="Roboto" w:hAnsi="Roboto"/>
                <w:color w:val="000000"/>
              </w:rPr>
              <w:t>,</w:t>
            </w:r>
            <w:r w:rsidRPr="0080793D">
              <w:rPr>
                <w:rFonts w:ascii="Roboto" w:hAnsi="Roboto"/>
                <w:color w:val="000000"/>
              </w:rPr>
              <w:t> </w:t>
            </w:r>
          </w:p>
          <w:p w14:paraId="754A6EED"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w:t>
            </w:r>
            <w:proofErr w:type="gramStart"/>
            <w:r w:rsidRPr="0080793D">
              <w:rPr>
                <w:rFonts w:ascii="Roboto" w:hAnsi="Roboto"/>
                <w:color w:val="000000"/>
              </w:rPr>
              <w:t>members</w:t>
            </w:r>
            <w:proofErr w:type="gramEnd"/>
            <w:r w:rsidRPr="0080793D">
              <w:rPr>
                <w:rFonts w:ascii="Roboto" w:hAnsi="Roboto"/>
                <w:color w:val="000000"/>
              </w:rPr>
              <w:t xml:space="preserve"> of communities) with </w:t>
            </w:r>
          </w:p>
          <w:p w14:paraId="438E80E5" w14:textId="77777777" w:rsidR="00BE26E6" w:rsidRDefault="00BE26E6" w:rsidP="00BE26E6">
            <w:pPr>
              <w:pStyle w:val="Heading5"/>
              <w:shd w:val="clear" w:color="auto" w:fill="FAF9F7"/>
              <w:spacing w:before="0"/>
              <w:rPr>
                <w:rFonts w:ascii="Roboto" w:hAnsi="Roboto"/>
                <w:b/>
                <w:bCs/>
                <w:color w:val="000000"/>
              </w:rPr>
            </w:pPr>
            <w:r w:rsidRPr="0080793D">
              <w:rPr>
                <w:rFonts w:ascii="Roboto" w:hAnsi="Roboto"/>
                <w:color w:val="000000"/>
              </w:rPr>
              <w:t>shared beliefs and values work together to achieve a civic goal</w:t>
            </w:r>
            <w:r>
              <w:rPr>
                <w:rFonts w:ascii="Roboto" w:hAnsi="Roboto"/>
                <w:b/>
                <w:bCs/>
                <w:color w:val="000000"/>
              </w:rPr>
              <w:t>.</w:t>
            </w:r>
          </w:p>
          <w:p w14:paraId="4CF3A257" w14:textId="77777777" w:rsidR="00BE26E6" w:rsidRDefault="00BE26E6" w:rsidP="00BE26E6">
            <w:hyperlink r:id="rId55" w:history="1">
              <w:r>
                <w:rPr>
                  <w:rStyle w:val="button-text"/>
                  <w:rFonts w:ascii="Roboto Slab" w:hAnsi="Roboto Slab" w:cs="Roboto Slab"/>
                  <w:color w:val="046190"/>
                  <w:u w:val="single"/>
                  <w:shd w:val="clear" w:color="auto" w:fill="FAF9F7"/>
                </w:rPr>
                <w:t>AC9HS5K07</w:t>
              </w:r>
            </w:hyperlink>
          </w:p>
          <w:p w14:paraId="39A7B295" w14:textId="77777777" w:rsidR="00BE26E6" w:rsidRDefault="00BE26E6" w:rsidP="00BE26E6"/>
          <w:p w14:paraId="717AC2D6" w14:textId="77777777" w:rsidR="00BE26E6" w:rsidRDefault="00BE26E6" w:rsidP="00BE26E6"/>
          <w:p w14:paraId="0D917B3D" w14:textId="77777777" w:rsidR="00BE26E6" w:rsidRDefault="00BE26E6" w:rsidP="00BE26E6"/>
          <w:p w14:paraId="2131916E" w14:textId="77777777" w:rsidR="00BE26E6" w:rsidRDefault="00BE26E6" w:rsidP="00BE26E6"/>
          <w:p w14:paraId="05A4DA45" w14:textId="77777777" w:rsidR="00BE26E6" w:rsidRDefault="00BE26E6" w:rsidP="00BE26E6"/>
          <w:p w14:paraId="61167D37" w14:textId="77777777" w:rsidR="00BE26E6" w:rsidRDefault="00BE26E6" w:rsidP="00BE26E6">
            <w:pPr>
              <w:rPr>
                <w:b/>
                <w:bCs/>
              </w:rPr>
            </w:pPr>
          </w:p>
          <w:p w14:paraId="20562A1D" w14:textId="2C916683" w:rsidR="00BE26E6" w:rsidRPr="0080793D" w:rsidRDefault="00BE26E6" w:rsidP="00BE26E6">
            <w:pPr>
              <w:rPr>
                <w:b/>
                <w:bCs/>
              </w:rPr>
            </w:pPr>
            <w:r w:rsidRPr="0080793D">
              <w:rPr>
                <w:b/>
                <w:bCs/>
              </w:rPr>
              <w:t>Geography</w:t>
            </w:r>
          </w:p>
          <w:p w14:paraId="249A51FC" w14:textId="77777777" w:rsidR="00BE26E6" w:rsidRDefault="00BE26E6" w:rsidP="00BE26E6">
            <w:pPr>
              <w:pStyle w:val="Heading5"/>
              <w:shd w:val="clear" w:color="auto" w:fill="FAF9F7"/>
              <w:spacing w:before="0"/>
              <w:rPr>
                <w:rFonts w:ascii="Roboto" w:hAnsi="Roboto"/>
                <w:color w:val="000000"/>
              </w:rPr>
            </w:pPr>
            <w:r>
              <w:rPr>
                <w:rFonts w:ascii="Roboto" w:hAnsi="Roboto"/>
                <w:color w:val="000000"/>
              </w:rPr>
              <w:lastRenderedPageBreak/>
              <w:t xml:space="preserve">Students explore </w:t>
            </w:r>
            <w:r w:rsidRPr="0080793D">
              <w:rPr>
                <w:rFonts w:ascii="Roboto" w:hAnsi="Roboto"/>
                <w:color w:val="000000"/>
              </w:rPr>
              <w:t>the management of Australian environments, including managing severe weather events such as bushfires, floods, droughts or cyclones, and their consequences</w:t>
            </w:r>
            <w:r>
              <w:rPr>
                <w:rFonts w:ascii="Roboto" w:hAnsi="Roboto"/>
                <w:color w:val="000000"/>
              </w:rPr>
              <w:t>.</w:t>
            </w:r>
          </w:p>
          <w:p w14:paraId="4F47F3E8" w14:textId="77777777" w:rsidR="00BE26E6" w:rsidRDefault="00BE26E6" w:rsidP="00BE26E6">
            <w:hyperlink r:id="rId56" w:history="1">
              <w:r>
                <w:rPr>
                  <w:rStyle w:val="button-text"/>
                  <w:rFonts w:ascii="Roboto Slab" w:hAnsi="Roboto Slab" w:cs="Roboto Slab"/>
                  <w:color w:val="046190"/>
                  <w:u w:val="single"/>
                  <w:shd w:val="clear" w:color="auto" w:fill="FAF9F7"/>
                </w:rPr>
                <w:t>AC9HS5K05</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1664F070" w14:textId="77777777" w:rsidR="00BE26E6" w:rsidRPr="0080793D" w:rsidRDefault="00BE26E6" w:rsidP="00BE26E6"/>
          <w:p w14:paraId="3968B468" w14:textId="77777777" w:rsidR="00BE26E6" w:rsidRDefault="00BE26E6" w:rsidP="00BE26E6"/>
          <w:p w14:paraId="0521DEBB" w14:textId="77777777" w:rsidR="00BE26E6" w:rsidRDefault="00BE26E6" w:rsidP="00BE26E6"/>
          <w:p w14:paraId="7F6A5909" w14:textId="77777777" w:rsidR="00BE26E6" w:rsidRPr="0080793D" w:rsidRDefault="00BE26E6" w:rsidP="00BE26E6">
            <w:pPr>
              <w:rPr>
                <w:b/>
                <w:bCs/>
              </w:rPr>
            </w:pPr>
            <w:r w:rsidRPr="0080793D">
              <w:rPr>
                <w:b/>
                <w:bCs/>
              </w:rPr>
              <w:t>Economics and Civics</w:t>
            </w:r>
          </w:p>
          <w:p w14:paraId="2DE6BBCF"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 xml:space="preserve">Students </w:t>
            </w:r>
            <w:r>
              <w:rPr>
                <w:rFonts w:ascii="Roboto" w:hAnsi="Roboto"/>
                <w:color w:val="000000"/>
              </w:rPr>
              <w:t xml:space="preserve">explore </w:t>
            </w:r>
            <w:r w:rsidRPr="0080793D">
              <w:rPr>
                <w:rFonts w:ascii="Roboto" w:hAnsi="Roboto"/>
                <w:color w:val="000000"/>
              </w:rPr>
              <w:t>how citizens</w:t>
            </w:r>
            <w:r>
              <w:rPr>
                <w:rFonts w:ascii="Roboto" w:hAnsi="Roboto"/>
                <w:color w:val="000000"/>
              </w:rPr>
              <w:t>,</w:t>
            </w:r>
            <w:r w:rsidRPr="0080793D">
              <w:rPr>
                <w:rFonts w:ascii="Roboto" w:hAnsi="Roboto"/>
                <w:color w:val="000000"/>
              </w:rPr>
              <w:t> </w:t>
            </w:r>
          </w:p>
          <w:p w14:paraId="07BFD2B0"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w:t>
            </w:r>
            <w:proofErr w:type="gramStart"/>
            <w:r w:rsidRPr="0080793D">
              <w:rPr>
                <w:rFonts w:ascii="Roboto" w:hAnsi="Roboto"/>
                <w:color w:val="000000"/>
              </w:rPr>
              <w:t>members</w:t>
            </w:r>
            <w:proofErr w:type="gramEnd"/>
            <w:r w:rsidRPr="0080793D">
              <w:rPr>
                <w:rFonts w:ascii="Roboto" w:hAnsi="Roboto"/>
                <w:color w:val="000000"/>
              </w:rPr>
              <w:t xml:space="preserve"> of communities) with </w:t>
            </w:r>
          </w:p>
          <w:p w14:paraId="65025F49" w14:textId="77777777" w:rsidR="00BE26E6" w:rsidRDefault="00BE26E6" w:rsidP="00BE26E6">
            <w:pPr>
              <w:pStyle w:val="Heading5"/>
              <w:shd w:val="clear" w:color="auto" w:fill="FAF9F7"/>
              <w:spacing w:before="0"/>
              <w:rPr>
                <w:rFonts w:ascii="Roboto" w:hAnsi="Roboto"/>
                <w:b/>
                <w:bCs/>
                <w:color w:val="000000"/>
              </w:rPr>
            </w:pPr>
            <w:r w:rsidRPr="0080793D">
              <w:rPr>
                <w:rFonts w:ascii="Roboto" w:hAnsi="Roboto"/>
                <w:color w:val="000000"/>
              </w:rPr>
              <w:t>shared beliefs and values work together to achieve a civic goal</w:t>
            </w:r>
            <w:r>
              <w:rPr>
                <w:rFonts w:ascii="Roboto" w:hAnsi="Roboto"/>
                <w:b/>
                <w:bCs/>
                <w:color w:val="000000"/>
              </w:rPr>
              <w:t>.</w:t>
            </w:r>
          </w:p>
          <w:p w14:paraId="270E59F3" w14:textId="77777777" w:rsidR="00BE26E6" w:rsidRDefault="00BE26E6" w:rsidP="00BE26E6">
            <w:hyperlink r:id="rId57" w:history="1">
              <w:r>
                <w:rPr>
                  <w:rStyle w:val="button-text"/>
                  <w:rFonts w:ascii="Roboto Slab" w:hAnsi="Roboto Slab" w:cs="Roboto Slab"/>
                  <w:color w:val="046190"/>
                  <w:u w:val="single"/>
                  <w:shd w:val="clear" w:color="auto" w:fill="FAF9F7"/>
                </w:rPr>
                <w:t>AC9HS5K07</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6C9D7E5D" w14:textId="77777777" w:rsidR="00BE26E6" w:rsidRDefault="00BE26E6" w:rsidP="00BE26E6"/>
          <w:p w14:paraId="1731B0BF" w14:textId="77777777" w:rsidR="00BE26E6" w:rsidRDefault="00BE26E6" w:rsidP="00BE26E6"/>
          <w:p w14:paraId="69B468C1" w14:textId="77777777" w:rsidR="00F44319" w:rsidRDefault="00F44319" w:rsidP="00BE26E6"/>
          <w:p w14:paraId="68565538" w14:textId="77777777" w:rsidR="00BE26E6" w:rsidRDefault="00BE26E6" w:rsidP="00BE26E6"/>
          <w:p w14:paraId="31A504E7" w14:textId="77777777" w:rsidR="00BE26E6" w:rsidRPr="0080793D" w:rsidRDefault="00BE26E6" w:rsidP="00BE26E6">
            <w:pPr>
              <w:rPr>
                <w:b/>
                <w:bCs/>
              </w:rPr>
            </w:pPr>
            <w:r w:rsidRPr="0080793D">
              <w:rPr>
                <w:b/>
                <w:bCs/>
              </w:rPr>
              <w:lastRenderedPageBreak/>
              <w:t>Geography</w:t>
            </w:r>
          </w:p>
          <w:p w14:paraId="22B9F008" w14:textId="77777777" w:rsidR="00BE26E6" w:rsidRDefault="00BE26E6" w:rsidP="00BE26E6">
            <w:pPr>
              <w:pStyle w:val="Heading5"/>
              <w:shd w:val="clear" w:color="auto" w:fill="FAF9F7"/>
              <w:spacing w:before="0"/>
              <w:rPr>
                <w:rFonts w:ascii="Roboto" w:hAnsi="Roboto"/>
                <w:color w:val="000000"/>
              </w:rPr>
            </w:pPr>
            <w:r>
              <w:rPr>
                <w:rFonts w:ascii="Roboto" w:hAnsi="Roboto"/>
                <w:color w:val="000000"/>
              </w:rPr>
              <w:t xml:space="preserve">Students explore </w:t>
            </w:r>
            <w:r w:rsidRPr="0080793D">
              <w:rPr>
                <w:rFonts w:ascii="Roboto" w:hAnsi="Roboto"/>
                <w:color w:val="000000"/>
              </w:rPr>
              <w:t>the management of Australian environments, including managing severe weather events such as bushfires, floods, droughts or cyclones, and their consequences</w:t>
            </w:r>
            <w:r>
              <w:rPr>
                <w:rFonts w:ascii="Roboto" w:hAnsi="Roboto"/>
                <w:color w:val="000000"/>
              </w:rPr>
              <w:t>.</w:t>
            </w:r>
          </w:p>
          <w:p w14:paraId="523A1BC7" w14:textId="77777777" w:rsidR="00BE26E6" w:rsidRDefault="00BE26E6" w:rsidP="00BE26E6">
            <w:hyperlink r:id="rId58" w:history="1">
              <w:r>
                <w:rPr>
                  <w:rStyle w:val="button-text"/>
                  <w:rFonts w:ascii="Roboto Slab" w:hAnsi="Roboto Slab" w:cs="Roboto Slab"/>
                  <w:color w:val="046190"/>
                  <w:u w:val="single"/>
                  <w:shd w:val="clear" w:color="auto" w:fill="FAF9F7"/>
                </w:rPr>
                <w:t>AC9HS5K05</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1A4875F7" w14:textId="77777777" w:rsidR="00BE26E6" w:rsidRPr="0080793D" w:rsidRDefault="00BE26E6" w:rsidP="00BE26E6"/>
          <w:p w14:paraId="16AFCB18" w14:textId="77777777" w:rsidR="00F44319" w:rsidRDefault="00BE26E6" w:rsidP="00F44319">
            <w:pPr>
              <w:rPr>
                <w:b/>
                <w:bCs/>
              </w:rPr>
            </w:pPr>
            <w:r w:rsidRPr="0080793D">
              <w:rPr>
                <w:b/>
                <w:bCs/>
              </w:rPr>
              <w:t>Economics and Civics</w:t>
            </w:r>
          </w:p>
          <w:p w14:paraId="0504E3EA" w14:textId="3403F3E1" w:rsidR="00BE26E6" w:rsidRPr="0080793D" w:rsidRDefault="00BE26E6" w:rsidP="00F44319">
            <w:pPr>
              <w:rPr>
                <w:rFonts w:ascii="Roboto" w:hAnsi="Roboto"/>
                <w:color w:val="000000"/>
              </w:rPr>
            </w:pPr>
            <w:r w:rsidRPr="0080793D">
              <w:rPr>
                <w:rFonts w:ascii="Roboto" w:hAnsi="Roboto"/>
                <w:color w:val="000000"/>
              </w:rPr>
              <w:t xml:space="preserve">Students </w:t>
            </w:r>
            <w:r>
              <w:rPr>
                <w:rFonts w:ascii="Roboto" w:hAnsi="Roboto"/>
                <w:color w:val="000000"/>
              </w:rPr>
              <w:t xml:space="preserve">explore </w:t>
            </w:r>
            <w:r w:rsidRPr="0080793D">
              <w:rPr>
                <w:rFonts w:ascii="Roboto" w:hAnsi="Roboto"/>
                <w:color w:val="000000"/>
              </w:rPr>
              <w:t>how citizens</w:t>
            </w:r>
            <w:r>
              <w:rPr>
                <w:rFonts w:ascii="Roboto" w:hAnsi="Roboto"/>
                <w:color w:val="000000"/>
              </w:rPr>
              <w:t>,</w:t>
            </w:r>
            <w:r w:rsidRPr="0080793D">
              <w:rPr>
                <w:rFonts w:ascii="Roboto" w:hAnsi="Roboto"/>
                <w:color w:val="000000"/>
              </w:rPr>
              <w:t> </w:t>
            </w:r>
          </w:p>
          <w:p w14:paraId="27A82981"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w:t>
            </w:r>
            <w:proofErr w:type="gramStart"/>
            <w:r w:rsidRPr="0080793D">
              <w:rPr>
                <w:rFonts w:ascii="Roboto" w:hAnsi="Roboto"/>
                <w:color w:val="000000"/>
              </w:rPr>
              <w:t>members</w:t>
            </w:r>
            <w:proofErr w:type="gramEnd"/>
            <w:r w:rsidRPr="0080793D">
              <w:rPr>
                <w:rFonts w:ascii="Roboto" w:hAnsi="Roboto"/>
                <w:color w:val="000000"/>
              </w:rPr>
              <w:t xml:space="preserve"> of communities) with </w:t>
            </w:r>
          </w:p>
          <w:p w14:paraId="794CF4C1" w14:textId="77777777" w:rsidR="00BE26E6" w:rsidRDefault="00BE26E6" w:rsidP="00BE26E6">
            <w:pPr>
              <w:pStyle w:val="Heading5"/>
              <w:shd w:val="clear" w:color="auto" w:fill="FAF9F7"/>
              <w:spacing w:before="0"/>
              <w:rPr>
                <w:rFonts w:ascii="Roboto" w:hAnsi="Roboto"/>
                <w:b/>
                <w:bCs/>
                <w:color w:val="000000"/>
              </w:rPr>
            </w:pPr>
            <w:r w:rsidRPr="0080793D">
              <w:rPr>
                <w:rFonts w:ascii="Roboto" w:hAnsi="Roboto"/>
                <w:color w:val="000000"/>
              </w:rPr>
              <w:t>shared beliefs and values work together to achieve a civic goal</w:t>
            </w:r>
            <w:r>
              <w:rPr>
                <w:rFonts w:ascii="Roboto" w:hAnsi="Roboto"/>
                <w:b/>
                <w:bCs/>
                <w:color w:val="000000"/>
              </w:rPr>
              <w:t>.</w:t>
            </w:r>
          </w:p>
          <w:p w14:paraId="1856877A" w14:textId="77777777" w:rsidR="00BE26E6" w:rsidRDefault="00BE26E6" w:rsidP="00BE26E6">
            <w:hyperlink r:id="rId59" w:history="1">
              <w:r>
                <w:rPr>
                  <w:rStyle w:val="button-text"/>
                  <w:rFonts w:ascii="Roboto Slab" w:hAnsi="Roboto Slab" w:cs="Roboto Slab"/>
                  <w:color w:val="046190"/>
                  <w:u w:val="single"/>
                  <w:shd w:val="clear" w:color="auto" w:fill="FAF9F7"/>
                </w:rPr>
                <w:t>AC9HS5K07</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4A98146F" w14:textId="77777777" w:rsidR="00BE26E6" w:rsidRPr="0080793D" w:rsidRDefault="00BE26E6" w:rsidP="00BE26E6"/>
          <w:p w14:paraId="79731CF9" w14:textId="77777777" w:rsidR="00F44319" w:rsidRDefault="00F44319" w:rsidP="00BE26E6">
            <w:pPr>
              <w:rPr>
                <w:b/>
                <w:bCs/>
              </w:rPr>
            </w:pPr>
          </w:p>
          <w:p w14:paraId="3090A32D" w14:textId="77777777" w:rsidR="00F44319" w:rsidRDefault="00F44319" w:rsidP="00BE26E6">
            <w:pPr>
              <w:rPr>
                <w:b/>
                <w:bCs/>
              </w:rPr>
            </w:pPr>
          </w:p>
          <w:p w14:paraId="51A6A038" w14:textId="502B84C0" w:rsidR="00BE26E6" w:rsidRPr="0080793D" w:rsidRDefault="00BE26E6" w:rsidP="00BE26E6">
            <w:pPr>
              <w:rPr>
                <w:b/>
                <w:bCs/>
              </w:rPr>
            </w:pPr>
            <w:r w:rsidRPr="0080793D">
              <w:rPr>
                <w:b/>
                <w:bCs/>
              </w:rPr>
              <w:lastRenderedPageBreak/>
              <w:t>Geography</w:t>
            </w:r>
          </w:p>
          <w:p w14:paraId="005D69CD" w14:textId="77777777" w:rsidR="00BE26E6" w:rsidRDefault="00BE26E6" w:rsidP="00BE26E6">
            <w:pPr>
              <w:pStyle w:val="Heading5"/>
              <w:shd w:val="clear" w:color="auto" w:fill="FAF9F7"/>
              <w:spacing w:before="0"/>
              <w:rPr>
                <w:rFonts w:ascii="Roboto" w:hAnsi="Roboto"/>
                <w:color w:val="000000"/>
              </w:rPr>
            </w:pPr>
            <w:r>
              <w:rPr>
                <w:rFonts w:ascii="Roboto" w:hAnsi="Roboto"/>
                <w:color w:val="000000"/>
              </w:rPr>
              <w:t xml:space="preserve">Students explore </w:t>
            </w:r>
            <w:r w:rsidRPr="0080793D">
              <w:rPr>
                <w:rFonts w:ascii="Roboto" w:hAnsi="Roboto"/>
                <w:color w:val="000000"/>
              </w:rPr>
              <w:t>the management of Australian environments, including managing severe weather events such as bushfires, floods, droughts or cyclones, and their consequences</w:t>
            </w:r>
            <w:r>
              <w:rPr>
                <w:rFonts w:ascii="Roboto" w:hAnsi="Roboto"/>
                <w:color w:val="000000"/>
              </w:rPr>
              <w:t>.</w:t>
            </w:r>
          </w:p>
          <w:p w14:paraId="1AB08EB4" w14:textId="77777777" w:rsidR="00BE26E6" w:rsidRDefault="00BE26E6" w:rsidP="00BE26E6">
            <w:hyperlink r:id="rId60" w:history="1">
              <w:r>
                <w:rPr>
                  <w:rStyle w:val="button-text"/>
                  <w:rFonts w:ascii="Roboto Slab" w:hAnsi="Roboto Slab" w:cs="Roboto Slab"/>
                  <w:color w:val="046190"/>
                  <w:u w:val="single"/>
                  <w:shd w:val="clear" w:color="auto" w:fill="FAF9F7"/>
                </w:rPr>
                <w:t>AC9HS5K05</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1D866856" w14:textId="77777777" w:rsidR="00BE26E6" w:rsidRDefault="00BE26E6" w:rsidP="00BE26E6"/>
          <w:p w14:paraId="79B99E9F" w14:textId="77777777" w:rsidR="00BE26E6" w:rsidRPr="0080793D" w:rsidRDefault="00BE26E6" w:rsidP="00BE26E6">
            <w:pPr>
              <w:rPr>
                <w:b/>
                <w:bCs/>
              </w:rPr>
            </w:pPr>
            <w:r w:rsidRPr="0080793D">
              <w:rPr>
                <w:b/>
                <w:bCs/>
              </w:rPr>
              <w:t>Economics and Civics</w:t>
            </w:r>
          </w:p>
          <w:p w14:paraId="61072715"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 xml:space="preserve">Students </w:t>
            </w:r>
            <w:r>
              <w:rPr>
                <w:rFonts w:ascii="Roboto" w:hAnsi="Roboto"/>
                <w:color w:val="000000"/>
              </w:rPr>
              <w:t xml:space="preserve">explore </w:t>
            </w:r>
            <w:r w:rsidRPr="0080793D">
              <w:rPr>
                <w:rFonts w:ascii="Roboto" w:hAnsi="Roboto"/>
                <w:color w:val="000000"/>
              </w:rPr>
              <w:t>how citizens</w:t>
            </w:r>
            <w:r>
              <w:rPr>
                <w:rFonts w:ascii="Roboto" w:hAnsi="Roboto"/>
                <w:color w:val="000000"/>
              </w:rPr>
              <w:t>,</w:t>
            </w:r>
            <w:r w:rsidRPr="0080793D">
              <w:rPr>
                <w:rFonts w:ascii="Roboto" w:hAnsi="Roboto"/>
                <w:color w:val="000000"/>
              </w:rPr>
              <w:t> </w:t>
            </w:r>
          </w:p>
          <w:p w14:paraId="6A732B11" w14:textId="77777777" w:rsidR="00BE26E6" w:rsidRPr="0080793D" w:rsidRDefault="00BE26E6" w:rsidP="00BE26E6">
            <w:pPr>
              <w:pStyle w:val="Heading5"/>
              <w:shd w:val="clear" w:color="auto" w:fill="FAF9F7"/>
              <w:spacing w:before="0"/>
              <w:rPr>
                <w:rFonts w:ascii="Roboto" w:hAnsi="Roboto"/>
                <w:color w:val="000000"/>
              </w:rPr>
            </w:pPr>
            <w:r w:rsidRPr="0080793D">
              <w:rPr>
                <w:rFonts w:ascii="Roboto" w:hAnsi="Roboto"/>
                <w:color w:val="000000"/>
              </w:rPr>
              <w:t>(</w:t>
            </w:r>
            <w:proofErr w:type="gramStart"/>
            <w:r w:rsidRPr="0080793D">
              <w:rPr>
                <w:rFonts w:ascii="Roboto" w:hAnsi="Roboto"/>
                <w:color w:val="000000"/>
              </w:rPr>
              <w:t>members</w:t>
            </w:r>
            <w:proofErr w:type="gramEnd"/>
            <w:r w:rsidRPr="0080793D">
              <w:rPr>
                <w:rFonts w:ascii="Roboto" w:hAnsi="Roboto"/>
                <w:color w:val="000000"/>
              </w:rPr>
              <w:t xml:space="preserve"> of communities) with </w:t>
            </w:r>
          </w:p>
          <w:p w14:paraId="5F480E3B" w14:textId="77777777" w:rsidR="00BE26E6" w:rsidRDefault="00BE26E6" w:rsidP="00BE26E6">
            <w:pPr>
              <w:pStyle w:val="Heading5"/>
              <w:shd w:val="clear" w:color="auto" w:fill="FAF9F7"/>
              <w:spacing w:before="0"/>
              <w:rPr>
                <w:rFonts w:ascii="Roboto" w:hAnsi="Roboto"/>
                <w:b/>
                <w:bCs/>
                <w:color w:val="000000"/>
              </w:rPr>
            </w:pPr>
            <w:r w:rsidRPr="0080793D">
              <w:rPr>
                <w:rFonts w:ascii="Roboto" w:hAnsi="Roboto"/>
                <w:color w:val="000000"/>
              </w:rPr>
              <w:t>shared beliefs and values work together to achieve a civic goal</w:t>
            </w:r>
            <w:r>
              <w:rPr>
                <w:rFonts w:ascii="Roboto" w:hAnsi="Roboto"/>
                <w:b/>
                <w:bCs/>
                <w:color w:val="000000"/>
              </w:rPr>
              <w:t>.</w:t>
            </w:r>
          </w:p>
          <w:p w14:paraId="6A56CC37" w14:textId="77777777" w:rsidR="00BE26E6" w:rsidRDefault="00BE26E6" w:rsidP="00BE26E6">
            <w:hyperlink r:id="rId61" w:history="1">
              <w:r>
                <w:rPr>
                  <w:rStyle w:val="button-text"/>
                  <w:rFonts w:ascii="Roboto Slab" w:hAnsi="Roboto Slab" w:cs="Roboto Slab"/>
                  <w:color w:val="046190"/>
                  <w:u w:val="single"/>
                  <w:shd w:val="clear" w:color="auto" w:fill="FAF9F7"/>
                </w:rPr>
                <w:t>AC9HS5K07</w:t>
              </w:r>
            </w:hyperlink>
            <w:r>
              <w:rPr>
                <w:rStyle w:val="button-text"/>
                <w:rFonts w:ascii="Roboto Slab" w:hAnsi="Roboto Slab" w:cs="Roboto Slab"/>
                <w:color w:val="046190"/>
                <w:u w:val="single"/>
                <w:shd w:val="clear" w:color="auto" w:fill="FAF9F7"/>
              </w:rPr>
              <w:t xml:space="preserve"> </w:t>
            </w:r>
            <w:r w:rsidRPr="00BB4AA6">
              <w:rPr>
                <w:rStyle w:val="button-text"/>
                <w:rFonts w:ascii="Roboto Slab" w:hAnsi="Roboto Slab" w:cs="Roboto Slab"/>
                <w:color w:val="000000" w:themeColor="text1"/>
                <w:shd w:val="clear" w:color="auto" w:fill="FAF9F7"/>
              </w:rPr>
              <w:t>(Cont.)</w:t>
            </w:r>
          </w:p>
          <w:p w14:paraId="697B41E4" w14:textId="77777777" w:rsidR="00494DCB" w:rsidRPr="0080506C" w:rsidRDefault="00494DCB" w:rsidP="00F44319">
            <w:pPr>
              <w:rPr>
                <w:b/>
                <w:bCs/>
              </w:rPr>
            </w:pPr>
          </w:p>
        </w:tc>
        <w:tc>
          <w:tcPr>
            <w:tcW w:w="5979" w:type="dxa"/>
          </w:tcPr>
          <w:p w14:paraId="14FD3C1E" w14:textId="77777777" w:rsidR="00BE26E6" w:rsidRPr="00011A1C" w:rsidRDefault="00BE26E6" w:rsidP="00BE26E6">
            <w:pPr>
              <w:rPr>
                <w:b/>
                <w:bCs/>
                <w:i/>
                <w:iCs/>
              </w:rPr>
            </w:pPr>
            <w:r w:rsidRPr="00011A1C">
              <w:rPr>
                <w:b/>
                <w:bCs/>
                <w:i/>
                <w:iCs/>
              </w:rPr>
              <w:lastRenderedPageBreak/>
              <w:t xml:space="preserve">Learning Focus </w:t>
            </w:r>
            <w:r>
              <w:rPr>
                <w:b/>
                <w:bCs/>
                <w:i/>
                <w:iCs/>
              </w:rPr>
              <w:t>1</w:t>
            </w:r>
          </w:p>
          <w:p w14:paraId="51F816CD" w14:textId="77777777" w:rsidR="00BE26E6" w:rsidRDefault="00BE26E6" w:rsidP="00BE26E6">
            <w:pPr>
              <w:rPr>
                <w:i/>
                <w:iCs/>
              </w:rPr>
            </w:pPr>
          </w:p>
          <w:p w14:paraId="358F9063" w14:textId="77777777" w:rsidR="00BE26E6" w:rsidRDefault="00BE26E6" w:rsidP="00BE26E6">
            <w:pPr>
              <w:rPr>
                <w:i/>
                <w:iCs/>
              </w:rPr>
            </w:pPr>
            <w:r>
              <w:rPr>
                <w:i/>
                <w:iCs/>
              </w:rPr>
              <w:t xml:space="preserve">We will find out about the Stanthorpe River Trust to learn how the natural waterways are managed and cared for. We will explore how local people </w:t>
            </w:r>
            <w:proofErr w:type="gramStart"/>
            <w:r>
              <w:rPr>
                <w:i/>
                <w:iCs/>
              </w:rPr>
              <w:t>and  groups</w:t>
            </w:r>
            <w:proofErr w:type="gramEnd"/>
            <w:r>
              <w:rPr>
                <w:i/>
                <w:iCs/>
              </w:rPr>
              <w:t xml:space="preserve"> work together for the benefit of our natural ecosystems.</w:t>
            </w:r>
          </w:p>
          <w:p w14:paraId="5FA2FE9A" w14:textId="77777777" w:rsidR="00BE26E6" w:rsidRDefault="00BE26E6" w:rsidP="00BE26E6">
            <w:pPr>
              <w:rPr>
                <w:i/>
                <w:iCs/>
              </w:rPr>
            </w:pPr>
          </w:p>
          <w:p w14:paraId="0B0E5595" w14:textId="77777777" w:rsidR="00BE26E6" w:rsidRDefault="00BE26E6" w:rsidP="00BE26E6">
            <w:pPr>
              <w:rPr>
                <w:rFonts w:cs="Arial"/>
                <w:b/>
                <w:bCs/>
              </w:rPr>
            </w:pPr>
            <w:r w:rsidRPr="0033110A">
              <w:rPr>
                <w:rFonts w:cs="Arial"/>
                <w:b/>
                <w:bCs/>
              </w:rPr>
              <w:t xml:space="preserve">Ask:  </w:t>
            </w:r>
            <w:r>
              <w:rPr>
                <w:rFonts w:cs="Arial"/>
                <w:b/>
                <w:bCs/>
              </w:rPr>
              <w:t>What do you think are the greatest threats to our native species?</w:t>
            </w:r>
          </w:p>
          <w:p w14:paraId="3FF5DD5E" w14:textId="77777777" w:rsidR="00BE26E6" w:rsidRPr="0033110A" w:rsidRDefault="00BE26E6" w:rsidP="00BE26E6">
            <w:pPr>
              <w:pStyle w:val="ListParagraph"/>
              <w:numPr>
                <w:ilvl w:val="0"/>
                <w:numId w:val="21"/>
              </w:numPr>
              <w:rPr>
                <w:rFonts w:cs="Arial"/>
              </w:rPr>
            </w:pPr>
            <w:r w:rsidRPr="0033110A">
              <w:rPr>
                <w:rFonts w:cs="Arial"/>
              </w:rPr>
              <w:t>Habitat loss and degradation</w:t>
            </w:r>
          </w:p>
          <w:p w14:paraId="563A2761" w14:textId="77777777" w:rsidR="00BE26E6" w:rsidRPr="0033110A" w:rsidRDefault="00BE26E6" w:rsidP="00BE26E6">
            <w:pPr>
              <w:pStyle w:val="ListParagraph"/>
              <w:numPr>
                <w:ilvl w:val="0"/>
                <w:numId w:val="21"/>
              </w:numPr>
              <w:rPr>
                <w:rFonts w:cs="Arial"/>
              </w:rPr>
            </w:pPr>
            <w:r w:rsidRPr="0033110A">
              <w:rPr>
                <w:rFonts w:cs="Arial"/>
              </w:rPr>
              <w:t>Introduced and feral species</w:t>
            </w:r>
          </w:p>
          <w:p w14:paraId="100591FA" w14:textId="77777777" w:rsidR="00BE26E6" w:rsidRDefault="00BE26E6" w:rsidP="00BE26E6">
            <w:pPr>
              <w:pStyle w:val="ListParagraph"/>
              <w:numPr>
                <w:ilvl w:val="0"/>
                <w:numId w:val="21"/>
              </w:numPr>
              <w:rPr>
                <w:rFonts w:cs="Arial"/>
              </w:rPr>
            </w:pPr>
            <w:r w:rsidRPr="0033110A">
              <w:rPr>
                <w:rFonts w:cs="Arial"/>
              </w:rPr>
              <w:t>Climate change - more fires, droughts, floods</w:t>
            </w:r>
          </w:p>
          <w:p w14:paraId="40BDE036" w14:textId="77777777" w:rsidR="00BE26E6" w:rsidRDefault="00BE26E6" w:rsidP="00BE26E6">
            <w:pPr>
              <w:rPr>
                <w:rFonts w:cs="Arial"/>
              </w:rPr>
            </w:pPr>
            <w:r>
              <w:rPr>
                <w:rFonts w:cs="Arial"/>
              </w:rPr>
              <w:t xml:space="preserve">So for those endangered animals, </w:t>
            </w:r>
            <w:proofErr w:type="gramStart"/>
            <w:r>
              <w:rPr>
                <w:rFonts w:cs="Arial"/>
              </w:rPr>
              <w:t>plants</w:t>
            </w:r>
            <w:proofErr w:type="gramEnd"/>
            <w:r>
              <w:rPr>
                <w:rFonts w:cs="Arial"/>
              </w:rPr>
              <w:t xml:space="preserve"> and birds there is no time to adapt to these threats, and we must help protect them because they cannot protect themselves. </w:t>
            </w:r>
          </w:p>
          <w:p w14:paraId="4F4F60E4" w14:textId="77777777" w:rsidR="00BE26E6" w:rsidRDefault="00BE26E6" w:rsidP="00BE26E6">
            <w:pPr>
              <w:pStyle w:val="ListParagraph"/>
              <w:numPr>
                <w:ilvl w:val="0"/>
                <w:numId w:val="22"/>
              </w:numPr>
              <w:rPr>
                <w:rFonts w:cs="Arial"/>
              </w:rPr>
            </w:pPr>
            <w:r>
              <w:rPr>
                <w:rFonts w:cs="Arial"/>
              </w:rPr>
              <w:t>Low in numbers</w:t>
            </w:r>
          </w:p>
          <w:p w14:paraId="3344EC89" w14:textId="77777777" w:rsidR="00BE26E6" w:rsidRDefault="00BE26E6" w:rsidP="00BE26E6">
            <w:pPr>
              <w:pStyle w:val="ListParagraph"/>
              <w:numPr>
                <w:ilvl w:val="0"/>
                <w:numId w:val="22"/>
              </w:numPr>
              <w:pBdr>
                <w:bottom w:val="dotted" w:sz="24" w:space="1" w:color="auto"/>
              </w:pBdr>
            </w:pPr>
            <w:r w:rsidRPr="0080793D">
              <w:rPr>
                <w:rFonts w:cs="Arial"/>
              </w:rPr>
              <w:t>Short on time</w:t>
            </w:r>
          </w:p>
          <w:p w14:paraId="76331836" w14:textId="77777777" w:rsidR="00BE26E6" w:rsidRDefault="00BE26E6" w:rsidP="00BE26E6">
            <w:pPr>
              <w:pBdr>
                <w:bottom w:val="dotted" w:sz="24" w:space="1" w:color="auto"/>
              </w:pBdr>
            </w:pPr>
            <w:r w:rsidRPr="0080793D">
              <w:rPr>
                <w:b/>
                <w:bCs/>
              </w:rPr>
              <w:t xml:space="preserve">Brainstorm: </w:t>
            </w:r>
            <w:r w:rsidRPr="0080793D">
              <w:t>What are people doing, that you know of, to protect our local native wildlife?</w:t>
            </w:r>
          </w:p>
          <w:p w14:paraId="2134C4A8" w14:textId="77777777" w:rsidR="00BE26E6" w:rsidRDefault="00BE26E6" w:rsidP="00BE26E6">
            <w:r>
              <w:t>Answers will vary ....</w:t>
            </w:r>
          </w:p>
          <w:p w14:paraId="00693062" w14:textId="77777777" w:rsidR="00BE26E6" w:rsidRPr="0080793D" w:rsidRDefault="00BE26E6" w:rsidP="00BE26E6">
            <w:pPr>
              <w:pStyle w:val="ListParagraph"/>
              <w:numPr>
                <w:ilvl w:val="0"/>
                <w:numId w:val="23"/>
              </w:numPr>
              <w:rPr>
                <w:color w:val="000000" w:themeColor="text1"/>
              </w:rPr>
            </w:pPr>
            <w:r w:rsidRPr="0080793D">
              <w:rPr>
                <w:color w:val="000000" w:themeColor="text1"/>
              </w:rPr>
              <w:t>Trap wild dogs</w:t>
            </w:r>
          </w:p>
          <w:p w14:paraId="5E71E0CA" w14:textId="77777777" w:rsidR="00BE26E6" w:rsidRDefault="00BE26E6" w:rsidP="00BE26E6">
            <w:pPr>
              <w:pStyle w:val="ListParagraph"/>
              <w:numPr>
                <w:ilvl w:val="0"/>
                <w:numId w:val="23"/>
              </w:numPr>
              <w:rPr>
                <w:color w:val="000000" w:themeColor="text1"/>
              </w:rPr>
            </w:pPr>
            <w:r w:rsidRPr="0080793D">
              <w:rPr>
                <w:color w:val="000000" w:themeColor="text1"/>
              </w:rPr>
              <w:t>Bait wild dogs</w:t>
            </w:r>
          </w:p>
          <w:p w14:paraId="51C98046" w14:textId="77777777" w:rsidR="00BE26E6" w:rsidRDefault="00BE26E6" w:rsidP="00BE26E6">
            <w:pPr>
              <w:pStyle w:val="ListParagraph"/>
              <w:numPr>
                <w:ilvl w:val="0"/>
                <w:numId w:val="23"/>
              </w:numPr>
              <w:rPr>
                <w:color w:val="000000" w:themeColor="text1"/>
              </w:rPr>
            </w:pPr>
            <w:r>
              <w:rPr>
                <w:color w:val="000000" w:themeColor="text1"/>
              </w:rPr>
              <w:t>Some properties have left natural corridors for the wildlife to travel through safely.</w:t>
            </w:r>
          </w:p>
          <w:p w14:paraId="3A4ACBF5" w14:textId="77777777" w:rsidR="00BE26E6" w:rsidRDefault="00BE26E6" w:rsidP="00BE26E6">
            <w:pPr>
              <w:pStyle w:val="ListParagraph"/>
              <w:numPr>
                <w:ilvl w:val="0"/>
                <w:numId w:val="23"/>
              </w:numPr>
              <w:rPr>
                <w:color w:val="000000" w:themeColor="text1"/>
              </w:rPr>
            </w:pPr>
            <w:r>
              <w:rPr>
                <w:color w:val="000000" w:themeColor="text1"/>
              </w:rPr>
              <w:t>The council plants trees</w:t>
            </w:r>
          </w:p>
          <w:p w14:paraId="627F3744" w14:textId="77777777" w:rsidR="00BE26E6" w:rsidRDefault="00BE26E6" w:rsidP="00BE26E6">
            <w:pPr>
              <w:pStyle w:val="ListParagraph"/>
              <w:numPr>
                <w:ilvl w:val="0"/>
                <w:numId w:val="23"/>
              </w:numPr>
              <w:rPr>
                <w:color w:val="000000" w:themeColor="text1"/>
              </w:rPr>
            </w:pPr>
            <w:r>
              <w:rPr>
                <w:color w:val="000000" w:themeColor="text1"/>
              </w:rPr>
              <w:t>Native animals are protected.</w:t>
            </w:r>
          </w:p>
          <w:p w14:paraId="45780D8F" w14:textId="77777777" w:rsidR="00BE26E6" w:rsidRDefault="00BE26E6" w:rsidP="00BE26E6">
            <w:pPr>
              <w:pStyle w:val="ListParagraph"/>
              <w:numPr>
                <w:ilvl w:val="0"/>
                <w:numId w:val="23"/>
              </w:numPr>
              <w:rPr>
                <w:color w:val="000000" w:themeColor="text1"/>
              </w:rPr>
            </w:pPr>
            <w:r>
              <w:rPr>
                <w:color w:val="000000" w:themeColor="text1"/>
              </w:rPr>
              <w:t>Pets must stay behind fences or on leashes.</w:t>
            </w:r>
          </w:p>
          <w:p w14:paraId="29AD0955" w14:textId="77777777" w:rsidR="00BE26E6" w:rsidRDefault="00BE26E6" w:rsidP="00BE26E6">
            <w:pPr>
              <w:pStyle w:val="ListParagraph"/>
              <w:numPr>
                <w:ilvl w:val="0"/>
                <w:numId w:val="23"/>
              </w:numPr>
              <w:rPr>
                <w:color w:val="000000" w:themeColor="text1"/>
              </w:rPr>
            </w:pPr>
            <w:r>
              <w:rPr>
                <w:color w:val="000000" w:themeColor="text1"/>
              </w:rPr>
              <w:t>People call snake catchers instead of killing the snakes.</w:t>
            </w:r>
          </w:p>
          <w:p w14:paraId="6E4BC84F" w14:textId="77777777" w:rsidR="00BE26E6" w:rsidRDefault="00BE26E6" w:rsidP="00BE26E6">
            <w:pPr>
              <w:pStyle w:val="ListParagraph"/>
              <w:numPr>
                <w:ilvl w:val="0"/>
                <w:numId w:val="23"/>
              </w:numPr>
              <w:rPr>
                <w:color w:val="000000" w:themeColor="text1"/>
              </w:rPr>
            </w:pPr>
            <w:r>
              <w:rPr>
                <w:color w:val="000000" w:themeColor="text1"/>
              </w:rPr>
              <w:t>We have wildlife carers.</w:t>
            </w:r>
          </w:p>
          <w:p w14:paraId="6C507502" w14:textId="77777777" w:rsidR="00BE26E6" w:rsidRDefault="00BE26E6" w:rsidP="00BE26E6">
            <w:pPr>
              <w:pStyle w:val="ListParagraph"/>
              <w:numPr>
                <w:ilvl w:val="0"/>
                <w:numId w:val="23"/>
              </w:numPr>
              <w:rPr>
                <w:color w:val="000000" w:themeColor="text1"/>
              </w:rPr>
            </w:pPr>
            <w:r>
              <w:rPr>
                <w:color w:val="000000" w:themeColor="text1"/>
              </w:rPr>
              <w:t>Volunteer fire fighters are always on call.</w:t>
            </w:r>
          </w:p>
          <w:p w14:paraId="65A5C6BC" w14:textId="77777777" w:rsidR="00BE26E6" w:rsidRDefault="00BE26E6" w:rsidP="00BE26E6">
            <w:pPr>
              <w:rPr>
                <w:color w:val="000000" w:themeColor="text1"/>
              </w:rPr>
            </w:pPr>
          </w:p>
          <w:p w14:paraId="23C601A0" w14:textId="77777777" w:rsidR="00BE26E6" w:rsidRDefault="00BE26E6" w:rsidP="00BE26E6">
            <w:pPr>
              <w:rPr>
                <w:color w:val="000000" w:themeColor="text1"/>
              </w:rPr>
            </w:pPr>
            <w:r>
              <w:rPr>
                <w:color w:val="000000" w:themeColor="text1"/>
              </w:rPr>
              <w:t xml:space="preserve">Introduce the </w:t>
            </w:r>
            <w:r w:rsidRPr="006E3B11">
              <w:rPr>
                <w:b/>
                <w:bCs/>
                <w:color w:val="000000" w:themeColor="text1"/>
              </w:rPr>
              <w:t>Stanthorpe Shire River Improvement</w:t>
            </w:r>
            <w:r>
              <w:rPr>
                <w:color w:val="000000" w:themeColor="text1"/>
              </w:rPr>
              <w:t xml:space="preserve"> </w:t>
            </w:r>
            <w:r w:rsidRPr="006E3B11">
              <w:rPr>
                <w:b/>
                <w:bCs/>
                <w:color w:val="000000" w:themeColor="text1"/>
              </w:rPr>
              <w:t>Trust</w:t>
            </w:r>
            <w:r>
              <w:rPr>
                <w:color w:val="000000" w:themeColor="text1"/>
              </w:rPr>
              <w:t xml:space="preserve"> (</w:t>
            </w:r>
            <w:r w:rsidRPr="006E3B11">
              <w:rPr>
                <w:color w:val="000000" w:themeColor="text1"/>
              </w:rPr>
              <w:t>Stanthorpe River Trust</w:t>
            </w:r>
            <w:r>
              <w:rPr>
                <w:color w:val="000000" w:themeColor="text1"/>
              </w:rPr>
              <w:t>) as an example of an environment that is being managed and protected.</w:t>
            </w:r>
          </w:p>
          <w:p w14:paraId="7E391D1B" w14:textId="77777777" w:rsidR="00BE26E6" w:rsidRDefault="00BE26E6" w:rsidP="00BE26E6">
            <w:pPr>
              <w:rPr>
                <w:color w:val="000000" w:themeColor="text1"/>
              </w:rPr>
            </w:pPr>
          </w:p>
          <w:p w14:paraId="701E87AC" w14:textId="77777777" w:rsidR="00BE26E6" w:rsidRDefault="00BE26E6" w:rsidP="00BE26E6">
            <w:pPr>
              <w:rPr>
                <w:color w:val="000000" w:themeColor="text1"/>
              </w:rPr>
            </w:pPr>
            <w:r>
              <w:rPr>
                <w:color w:val="000000" w:themeColor="text1"/>
              </w:rPr>
              <w:t>In Learning Teams or pairs, the students access the Queensland Government website and navigate their way to The Stanthorpe River Trust.</w:t>
            </w:r>
          </w:p>
          <w:p w14:paraId="5E47BCDB" w14:textId="77777777" w:rsidR="00BE26E6" w:rsidRPr="00BB4AA6" w:rsidRDefault="00BE26E6" w:rsidP="00BE26E6">
            <w:pPr>
              <w:rPr>
                <w:color w:val="000000" w:themeColor="text1"/>
              </w:rPr>
            </w:pPr>
            <w:hyperlink r:id="rId62" w:history="1">
              <w:r w:rsidRPr="00674E4F">
                <w:rPr>
                  <w:rStyle w:val="Hyperlink"/>
                </w:rPr>
                <w:t>https://www.qld.gov.au/environment/water/catchments/trusts</w:t>
              </w:r>
            </w:hyperlink>
            <w:r>
              <w:rPr>
                <w:color w:val="000000" w:themeColor="text1"/>
              </w:rPr>
              <w:t xml:space="preserve">  </w:t>
            </w:r>
            <w:r w:rsidRPr="0080793D">
              <w:rPr>
                <w:i/>
                <w:iCs/>
                <w:color w:val="000000" w:themeColor="text1"/>
              </w:rPr>
              <w:t>There is a link on this page to individual river trusts.</w:t>
            </w:r>
          </w:p>
          <w:p w14:paraId="012502A4" w14:textId="77777777" w:rsidR="00BE26E6" w:rsidRDefault="00BE26E6" w:rsidP="00BE26E6">
            <w:pPr>
              <w:rPr>
                <w:color w:val="000000" w:themeColor="text1"/>
              </w:rPr>
            </w:pPr>
          </w:p>
          <w:p w14:paraId="03E30255" w14:textId="77777777" w:rsidR="00BE26E6" w:rsidRDefault="00BE26E6" w:rsidP="00BE26E6">
            <w:pPr>
              <w:rPr>
                <w:color w:val="000000" w:themeColor="text1"/>
              </w:rPr>
            </w:pPr>
            <w:r>
              <w:rPr>
                <w:color w:val="000000" w:themeColor="text1"/>
              </w:rPr>
              <w:t>Students gather the following information:</w:t>
            </w:r>
          </w:p>
          <w:p w14:paraId="36DD2590" w14:textId="77777777" w:rsidR="00BE26E6" w:rsidRPr="0080793D" w:rsidRDefault="00BE26E6" w:rsidP="00BE26E6">
            <w:pPr>
              <w:pStyle w:val="ListParagraph"/>
              <w:numPr>
                <w:ilvl w:val="0"/>
                <w:numId w:val="24"/>
              </w:numPr>
              <w:rPr>
                <w:rFonts w:cs="Arial"/>
                <w:i/>
                <w:iCs/>
                <w:color w:val="000000" w:themeColor="text1"/>
              </w:rPr>
            </w:pPr>
            <w:r w:rsidRPr="0080793D">
              <w:rPr>
                <w:rFonts w:cs="Arial"/>
                <w:color w:val="000000" w:themeColor="text1"/>
              </w:rPr>
              <w:t xml:space="preserve">What is the purpose of the </w:t>
            </w:r>
            <w:r w:rsidRPr="0080793D">
              <w:rPr>
                <w:rFonts w:cs="Arial"/>
                <w:i/>
                <w:iCs/>
                <w:color w:val="000000"/>
                <w:shd w:val="clear" w:color="auto" w:fill="FFFFFF"/>
              </w:rPr>
              <w:t xml:space="preserve">Stanthorpe Shire River Improvement Trust? </w:t>
            </w:r>
          </w:p>
          <w:p w14:paraId="5CF6CA81" w14:textId="77777777" w:rsidR="00BE26E6" w:rsidRPr="0080793D" w:rsidRDefault="00BE26E6" w:rsidP="00BE26E6">
            <w:pPr>
              <w:pStyle w:val="ListParagraph"/>
              <w:numPr>
                <w:ilvl w:val="0"/>
                <w:numId w:val="24"/>
              </w:numPr>
              <w:rPr>
                <w:rFonts w:cs="Arial"/>
                <w:i/>
                <w:iCs/>
                <w:color w:val="000000" w:themeColor="text1"/>
              </w:rPr>
            </w:pPr>
            <w:r>
              <w:rPr>
                <w:rFonts w:cs="Arial"/>
                <w:i/>
                <w:iCs/>
                <w:color w:val="000000"/>
                <w:shd w:val="clear" w:color="auto" w:fill="FFFFFF"/>
              </w:rPr>
              <w:t xml:space="preserve">Who is the Chairperson of the </w:t>
            </w:r>
            <w:r w:rsidRPr="0080793D">
              <w:rPr>
                <w:rFonts w:cs="Arial"/>
                <w:i/>
                <w:iCs/>
                <w:color w:val="000000"/>
                <w:shd w:val="clear" w:color="auto" w:fill="FFFFFF"/>
              </w:rPr>
              <w:t>Stanthorpe</w:t>
            </w:r>
            <w:r>
              <w:rPr>
                <w:rFonts w:cs="Arial"/>
                <w:i/>
                <w:iCs/>
                <w:color w:val="000000"/>
                <w:shd w:val="clear" w:color="auto" w:fill="FFFFFF"/>
              </w:rPr>
              <w:t xml:space="preserve"> </w:t>
            </w:r>
            <w:r w:rsidRPr="0080793D">
              <w:rPr>
                <w:rFonts w:cs="Arial"/>
                <w:i/>
                <w:iCs/>
                <w:color w:val="000000"/>
                <w:shd w:val="clear" w:color="auto" w:fill="FFFFFF"/>
              </w:rPr>
              <w:t xml:space="preserve">Shire River Improvement Trust? </w:t>
            </w:r>
          </w:p>
          <w:p w14:paraId="02C39281" w14:textId="77777777" w:rsidR="00BE26E6" w:rsidRPr="0080793D" w:rsidRDefault="00BE26E6" w:rsidP="00BE26E6">
            <w:pPr>
              <w:pStyle w:val="ListParagraph"/>
              <w:numPr>
                <w:ilvl w:val="0"/>
                <w:numId w:val="24"/>
              </w:numPr>
              <w:rPr>
                <w:rFonts w:cs="Arial"/>
                <w:i/>
                <w:iCs/>
                <w:color w:val="000000" w:themeColor="text1"/>
              </w:rPr>
            </w:pPr>
            <w:r>
              <w:rPr>
                <w:rFonts w:cs="Arial"/>
                <w:i/>
                <w:iCs/>
                <w:color w:val="000000" w:themeColor="text1"/>
              </w:rPr>
              <w:t xml:space="preserve">What is the postal address and phone number? </w:t>
            </w:r>
          </w:p>
          <w:p w14:paraId="23D817F6" w14:textId="77777777" w:rsidR="00BE26E6" w:rsidRDefault="00BE26E6" w:rsidP="00BE26E6">
            <w:pPr>
              <w:rPr>
                <w:color w:val="000000" w:themeColor="text1"/>
              </w:rPr>
            </w:pPr>
          </w:p>
          <w:p w14:paraId="341BFB95" w14:textId="77777777" w:rsidR="00BE26E6" w:rsidRDefault="00BE26E6" w:rsidP="00BE26E6">
            <w:pPr>
              <w:rPr>
                <w:color w:val="000000" w:themeColor="text1"/>
              </w:rPr>
            </w:pPr>
            <w:r>
              <w:rPr>
                <w:color w:val="000000" w:themeColor="text1"/>
              </w:rPr>
              <w:t>After sharing, consider the fact that there is not much information on the page about what the river trust is involved in.</w:t>
            </w:r>
          </w:p>
          <w:p w14:paraId="308F4AFD" w14:textId="77777777" w:rsidR="00BE26E6" w:rsidRDefault="00BE26E6" w:rsidP="00BE26E6">
            <w:pPr>
              <w:rPr>
                <w:color w:val="000000" w:themeColor="text1"/>
              </w:rPr>
            </w:pPr>
            <w:r>
              <w:rPr>
                <w:color w:val="000000" w:themeColor="text1"/>
              </w:rPr>
              <w:t>If we had a member of the Stanthorpe River Trust here, what questions would we ask them? E.g.,</w:t>
            </w:r>
          </w:p>
          <w:p w14:paraId="043C86CF" w14:textId="77777777" w:rsidR="00BE26E6" w:rsidRDefault="00BE26E6" w:rsidP="00BE26E6">
            <w:pPr>
              <w:pStyle w:val="ListParagraph"/>
              <w:numPr>
                <w:ilvl w:val="0"/>
                <w:numId w:val="25"/>
              </w:numPr>
              <w:rPr>
                <w:color w:val="000000" w:themeColor="text1"/>
              </w:rPr>
            </w:pPr>
            <w:r>
              <w:rPr>
                <w:color w:val="000000" w:themeColor="text1"/>
              </w:rPr>
              <w:t>What do you do?</w:t>
            </w:r>
          </w:p>
          <w:p w14:paraId="210C5DD6" w14:textId="77777777" w:rsidR="00BE26E6" w:rsidRDefault="00BE26E6" w:rsidP="00BE26E6">
            <w:pPr>
              <w:pStyle w:val="ListParagraph"/>
              <w:numPr>
                <w:ilvl w:val="0"/>
                <w:numId w:val="25"/>
              </w:numPr>
              <w:rPr>
                <w:color w:val="000000" w:themeColor="text1"/>
              </w:rPr>
            </w:pPr>
            <w:r>
              <w:rPr>
                <w:color w:val="000000" w:themeColor="text1"/>
              </w:rPr>
              <w:t>Why do you do that?</w:t>
            </w:r>
          </w:p>
          <w:p w14:paraId="72789BC7" w14:textId="77777777" w:rsidR="00BE26E6" w:rsidRDefault="00BE26E6" w:rsidP="00BE26E6">
            <w:pPr>
              <w:pStyle w:val="ListParagraph"/>
              <w:numPr>
                <w:ilvl w:val="0"/>
                <w:numId w:val="25"/>
              </w:numPr>
              <w:rPr>
                <w:color w:val="000000" w:themeColor="text1"/>
              </w:rPr>
            </w:pPr>
            <w:r>
              <w:rPr>
                <w:color w:val="000000" w:themeColor="text1"/>
              </w:rPr>
              <w:t>Where does your money come from?</w:t>
            </w:r>
          </w:p>
          <w:p w14:paraId="17FD149C" w14:textId="77777777" w:rsidR="00BE26E6" w:rsidRDefault="00BE26E6" w:rsidP="00BE26E6">
            <w:pPr>
              <w:pStyle w:val="ListParagraph"/>
              <w:numPr>
                <w:ilvl w:val="0"/>
                <w:numId w:val="25"/>
              </w:numPr>
              <w:rPr>
                <w:color w:val="000000" w:themeColor="text1"/>
              </w:rPr>
            </w:pPr>
            <w:r>
              <w:rPr>
                <w:color w:val="000000" w:themeColor="text1"/>
              </w:rPr>
              <w:t>How does the council help?</w:t>
            </w:r>
          </w:p>
          <w:p w14:paraId="630C6D20" w14:textId="77777777" w:rsidR="00BE26E6" w:rsidRDefault="00BE26E6" w:rsidP="00BE26E6">
            <w:pPr>
              <w:pStyle w:val="ListParagraph"/>
              <w:numPr>
                <w:ilvl w:val="0"/>
                <w:numId w:val="25"/>
              </w:numPr>
              <w:rPr>
                <w:color w:val="000000" w:themeColor="text1"/>
              </w:rPr>
            </w:pPr>
            <w:r>
              <w:rPr>
                <w:color w:val="000000" w:themeColor="text1"/>
              </w:rPr>
              <w:t>Do you look after just the water or the banks as well?</w:t>
            </w:r>
          </w:p>
          <w:p w14:paraId="6EC35743" w14:textId="77777777" w:rsidR="00BE26E6" w:rsidRPr="0080793D" w:rsidRDefault="00BE26E6" w:rsidP="00BE26E6">
            <w:pPr>
              <w:pStyle w:val="ListParagraph"/>
              <w:numPr>
                <w:ilvl w:val="0"/>
                <w:numId w:val="25"/>
              </w:numPr>
              <w:rPr>
                <w:color w:val="000000" w:themeColor="text1"/>
              </w:rPr>
            </w:pPr>
            <w:r>
              <w:rPr>
                <w:color w:val="000000" w:themeColor="text1"/>
              </w:rPr>
              <w:t xml:space="preserve">Etc.  Answers can be found in the factsheet, but even better, </w:t>
            </w:r>
            <w:r w:rsidRPr="00BB4AA6">
              <w:rPr>
                <w:b/>
                <w:bCs/>
                <w:color w:val="000000" w:themeColor="text1"/>
              </w:rPr>
              <w:t xml:space="preserve">Greg </w:t>
            </w:r>
            <w:proofErr w:type="spellStart"/>
            <w:r w:rsidRPr="00BB4AA6">
              <w:rPr>
                <w:b/>
                <w:bCs/>
                <w:color w:val="000000" w:themeColor="text1"/>
              </w:rPr>
              <w:t>Thouard</w:t>
            </w:r>
            <w:proofErr w:type="spellEnd"/>
            <w:r>
              <w:rPr>
                <w:color w:val="000000" w:themeColor="text1"/>
              </w:rPr>
              <w:t xml:space="preserve"> will come and talk to the class.</w:t>
            </w:r>
          </w:p>
          <w:p w14:paraId="5B0F2166" w14:textId="77777777" w:rsidR="00F44319" w:rsidRDefault="00F44319" w:rsidP="00BE26E6">
            <w:pPr>
              <w:rPr>
                <w:b/>
                <w:bCs/>
                <w:color w:val="000000" w:themeColor="text1"/>
              </w:rPr>
            </w:pPr>
          </w:p>
          <w:p w14:paraId="56F7A218" w14:textId="526A8222" w:rsidR="00BE26E6" w:rsidRPr="0080793D" w:rsidRDefault="00BE26E6" w:rsidP="00BE26E6">
            <w:pPr>
              <w:rPr>
                <w:b/>
                <w:bCs/>
                <w:color w:val="000000" w:themeColor="text1"/>
              </w:rPr>
            </w:pPr>
            <w:r w:rsidRPr="0080793D">
              <w:rPr>
                <w:b/>
                <w:bCs/>
                <w:color w:val="000000" w:themeColor="text1"/>
              </w:rPr>
              <w:t>FIELD TRIP</w:t>
            </w:r>
          </w:p>
          <w:p w14:paraId="75125D30" w14:textId="77777777" w:rsidR="00BE26E6" w:rsidRDefault="00BE26E6" w:rsidP="00BE26E6">
            <w:pPr>
              <w:rPr>
                <w:color w:val="000000" w:themeColor="text1"/>
              </w:rPr>
            </w:pPr>
            <w:r>
              <w:rPr>
                <w:color w:val="000000" w:themeColor="text1"/>
              </w:rPr>
              <w:t>The Stanthorpe River Trust will donate a class set of water testing kits and someone is happy to accompany you and the class to test the water in your closest creek, and to talk about what is being done in that area to protect the environment and wildlife.</w:t>
            </w:r>
          </w:p>
          <w:p w14:paraId="5C8DFEE9" w14:textId="77777777" w:rsidR="00BE26E6" w:rsidRDefault="00BE26E6" w:rsidP="00BE26E6">
            <w:pPr>
              <w:rPr>
                <w:color w:val="000000" w:themeColor="text1"/>
              </w:rPr>
            </w:pPr>
            <w:r>
              <w:rPr>
                <w:color w:val="000000" w:themeColor="text1"/>
              </w:rPr>
              <w:lastRenderedPageBreak/>
              <w:t xml:space="preserve">The </w:t>
            </w:r>
            <w:r w:rsidRPr="00D369D0">
              <w:rPr>
                <w:b/>
                <w:bCs/>
                <w:color w:val="000000" w:themeColor="text1"/>
              </w:rPr>
              <w:t>purpose of the field trip</w:t>
            </w:r>
            <w:r>
              <w:rPr>
                <w:color w:val="000000" w:themeColor="text1"/>
              </w:rPr>
              <w:t xml:space="preserve"> is to test the water quality and gather evidence that students can submit to the Stanthorpe River Trust regarding the biodiversity and health of that section of the river system.</w:t>
            </w:r>
          </w:p>
          <w:p w14:paraId="4E790FE1" w14:textId="77777777" w:rsidR="00BE26E6" w:rsidRDefault="00BE26E6" w:rsidP="00BE26E6">
            <w:pPr>
              <w:rPr>
                <w:color w:val="000000" w:themeColor="text1"/>
              </w:rPr>
            </w:pPr>
            <w:r>
              <w:rPr>
                <w:color w:val="000000" w:themeColor="text1"/>
              </w:rPr>
              <w:t xml:space="preserve">A </w:t>
            </w:r>
            <w:r w:rsidRPr="006E3B11">
              <w:rPr>
                <w:b/>
                <w:bCs/>
                <w:color w:val="000000" w:themeColor="text1"/>
              </w:rPr>
              <w:t>Field Trip Booklet</w:t>
            </w:r>
            <w:r>
              <w:rPr>
                <w:color w:val="000000" w:themeColor="text1"/>
              </w:rPr>
              <w:t xml:space="preserve"> is in the Resources folder for you to use, edit, or ignore.</w:t>
            </w:r>
          </w:p>
          <w:p w14:paraId="1562FF69" w14:textId="77777777" w:rsidR="00BE26E6" w:rsidRDefault="00BE26E6" w:rsidP="00BE26E6">
            <w:pPr>
              <w:rPr>
                <w:color w:val="000000" w:themeColor="text1"/>
              </w:rPr>
            </w:pPr>
          </w:p>
          <w:p w14:paraId="11ED1C5D" w14:textId="77777777" w:rsidR="00BE26E6" w:rsidRDefault="00BE26E6" w:rsidP="00BE26E6">
            <w:pPr>
              <w:rPr>
                <w:b/>
                <w:bCs/>
                <w:color w:val="000000" w:themeColor="text1"/>
              </w:rPr>
            </w:pPr>
            <w:r w:rsidRPr="00BB4AA6">
              <w:rPr>
                <w:b/>
                <w:bCs/>
                <w:color w:val="000000" w:themeColor="text1"/>
              </w:rPr>
              <w:t>Other activities during the Field Trip</w:t>
            </w:r>
          </w:p>
          <w:p w14:paraId="5065DE9F" w14:textId="77777777" w:rsidR="00BE26E6" w:rsidRPr="00BB4AA6" w:rsidRDefault="00BE26E6" w:rsidP="00BE26E6">
            <w:pPr>
              <w:pStyle w:val="ListParagraph"/>
              <w:numPr>
                <w:ilvl w:val="0"/>
                <w:numId w:val="27"/>
              </w:numPr>
              <w:rPr>
                <w:color w:val="000000" w:themeColor="text1"/>
              </w:rPr>
            </w:pPr>
            <w:r w:rsidRPr="00BB4AA6">
              <w:rPr>
                <w:color w:val="000000" w:themeColor="text1"/>
              </w:rPr>
              <w:t xml:space="preserve">Students photograph </w:t>
            </w:r>
            <w:r>
              <w:rPr>
                <w:color w:val="000000" w:themeColor="text1"/>
              </w:rPr>
              <w:t xml:space="preserve">or draw </w:t>
            </w:r>
            <w:r w:rsidRPr="00BB4AA6">
              <w:rPr>
                <w:color w:val="000000" w:themeColor="text1"/>
              </w:rPr>
              <w:t>aspects of the creek system - banks, native and introduces plants, evidence of care for the system, algae, animals interacting with their habitat, etc.</w:t>
            </w:r>
          </w:p>
          <w:p w14:paraId="6F1A547F" w14:textId="77777777" w:rsidR="00BE26E6" w:rsidRPr="00BB4AA6" w:rsidRDefault="00BE26E6" w:rsidP="00BE26E6">
            <w:pPr>
              <w:pStyle w:val="ListParagraph"/>
              <w:numPr>
                <w:ilvl w:val="0"/>
                <w:numId w:val="27"/>
              </w:numPr>
              <w:rPr>
                <w:color w:val="000000" w:themeColor="text1"/>
              </w:rPr>
            </w:pPr>
            <w:r w:rsidRPr="00BB4AA6">
              <w:rPr>
                <w:color w:val="000000" w:themeColor="text1"/>
              </w:rPr>
              <w:t xml:space="preserve">Create an </w:t>
            </w:r>
            <w:r w:rsidRPr="00BB4AA6">
              <w:rPr>
                <w:b/>
                <w:bCs/>
                <w:color w:val="000000" w:themeColor="text1"/>
              </w:rPr>
              <w:t>activity booklet</w:t>
            </w:r>
            <w:r w:rsidRPr="00BB4AA6">
              <w:rPr>
                <w:color w:val="000000" w:themeColor="text1"/>
              </w:rPr>
              <w:t xml:space="preserve"> for completion during the trip.</w:t>
            </w:r>
            <w:r>
              <w:rPr>
                <w:color w:val="000000" w:themeColor="text1"/>
              </w:rPr>
              <w:t xml:space="preserve"> It will focus on those aspects of the unit that have most interest for the class. You could have the students prepare the questions/activities. </w:t>
            </w:r>
            <w:r w:rsidRPr="00BB4AA6">
              <w:rPr>
                <w:b/>
                <w:bCs/>
                <w:color w:val="000000" w:themeColor="text1"/>
              </w:rPr>
              <w:t>An example has been prepared for you to edit.</w:t>
            </w:r>
            <w:r>
              <w:rPr>
                <w:color w:val="000000" w:themeColor="text1"/>
              </w:rPr>
              <w:t xml:space="preserve"> </w:t>
            </w:r>
          </w:p>
          <w:p w14:paraId="60288B10" w14:textId="77777777" w:rsidR="00BE26E6" w:rsidRDefault="00BE26E6" w:rsidP="00BE26E6">
            <w:pPr>
              <w:rPr>
                <w:b/>
                <w:bCs/>
                <w:color w:val="000000" w:themeColor="text1"/>
              </w:rPr>
            </w:pPr>
          </w:p>
          <w:p w14:paraId="0E6BD9A1" w14:textId="77777777" w:rsidR="00BE26E6" w:rsidRPr="00BB4AA6" w:rsidRDefault="00BE26E6" w:rsidP="00BE26E6">
            <w:pPr>
              <w:rPr>
                <w:b/>
                <w:bCs/>
                <w:color w:val="000000" w:themeColor="text1"/>
              </w:rPr>
            </w:pPr>
          </w:p>
          <w:p w14:paraId="5A88AFC8" w14:textId="77777777" w:rsidR="00BE26E6" w:rsidRDefault="00BE26E6" w:rsidP="00BE26E6">
            <w:pPr>
              <w:rPr>
                <w:b/>
                <w:bCs/>
                <w:color w:val="000000" w:themeColor="text1"/>
              </w:rPr>
            </w:pPr>
            <w:r w:rsidRPr="00BB4AA6">
              <w:rPr>
                <w:b/>
                <w:bCs/>
                <w:color w:val="000000" w:themeColor="text1"/>
              </w:rPr>
              <w:t>Follow up Field trip Activities.</w:t>
            </w:r>
          </w:p>
          <w:p w14:paraId="48CC71A2" w14:textId="77777777" w:rsidR="00BE26E6" w:rsidRDefault="00BE26E6" w:rsidP="00BE26E6">
            <w:pPr>
              <w:pStyle w:val="ListParagraph"/>
              <w:numPr>
                <w:ilvl w:val="0"/>
                <w:numId w:val="26"/>
              </w:numPr>
              <w:rPr>
                <w:color w:val="000000" w:themeColor="text1"/>
              </w:rPr>
            </w:pPr>
            <w:r w:rsidRPr="00BB4AA6">
              <w:rPr>
                <w:color w:val="000000" w:themeColor="text1"/>
              </w:rPr>
              <w:t>Students create Table or Spreadsheet of findings</w:t>
            </w:r>
            <w:r>
              <w:rPr>
                <w:color w:val="000000" w:themeColor="text1"/>
              </w:rPr>
              <w:t xml:space="preserve"> from water testing.</w:t>
            </w:r>
          </w:p>
          <w:p w14:paraId="663035DB" w14:textId="77777777" w:rsidR="00BE26E6" w:rsidRDefault="00BE26E6" w:rsidP="00BE26E6">
            <w:pPr>
              <w:pStyle w:val="ListParagraph"/>
              <w:numPr>
                <w:ilvl w:val="0"/>
                <w:numId w:val="26"/>
              </w:numPr>
              <w:rPr>
                <w:color w:val="000000" w:themeColor="text1"/>
              </w:rPr>
            </w:pPr>
            <w:r>
              <w:rPr>
                <w:color w:val="000000" w:themeColor="text1"/>
              </w:rPr>
              <w:t>Students share other findings form photographs, drawings, observations.</w:t>
            </w:r>
          </w:p>
          <w:p w14:paraId="628F02E0" w14:textId="77777777" w:rsidR="00BE26E6" w:rsidRDefault="00BE26E6" w:rsidP="00BE26E6">
            <w:pPr>
              <w:pStyle w:val="ListParagraph"/>
              <w:numPr>
                <w:ilvl w:val="0"/>
                <w:numId w:val="26"/>
              </w:numPr>
              <w:rPr>
                <w:color w:val="000000" w:themeColor="text1"/>
              </w:rPr>
            </w:pPr>
            <w:r>
              <w:rPr>
                <w:color w:val="000000" w:themeColor="text1"/>
              </w:rPr>
              <w:t>Compare findings with other schools who have tested in different areas.</w:t>
            </w:r>
          </w:p>
          <w:p w14:paraId="236E2FEE" w14:textId="77777777" w:rsidR="00BE26E6" w:rsidRDefault="00BE26E6" w:rsidP="00BE26E6">
            <w:pPr>
              <w:pStyle w:val="ListParagraph"/>
              <w:numPr>
                <w:ilvl w:val="0"/>
                <w:numId w:val="26"/>
              </w:numPr>
              <w:rPr>
                <w:color w:val="000000" w:themeColor="text1"/>
              </w:rPr>
            </w:pPr>
            <w:r>
              <w:rPr>
                <w:color w:val="000000" w:themeColor="text1"/>
              </w:rPr>
              <w:t xml:space="preserve">Scientifically report the results of these findings </w:t>
            </w:r>
          </w:p>
          <w:p w14:paraId="55318E28" w14:textId="77777777" w:rsidR="00BE26E6" w:rsidRDefault="00BE26E6" w:rsidP="00BE26E6">
            <w:pPr>
              <w:pStyle w:val="ListParagraph"/>
              <w:numPr>
                <w:ilvl w:val="0"/>
                <w:numId w:val="26"/>
              </w:numPr>
              <w:rPr>
                <w:color w:val="000000" w:themeColor="text1"/>
              </w:rPr>
            </w:pPr>
            <w:r>
              <w:rPr>
                <w:color w:val="000000" w:themeColor="text1"/>
              </w:rPr>
              <w:lastRenderedPageBreak/>
              <w:t>Collate evidence from all activities that show evidence of biodiversity and health, or otherwise.</w:t>
            </w:r>
          </w:p>
          <w:p w14:paraId="6927866C" w14:textId="77777777" w:rsidR="00BE26E6" w:rsidRPr="00D369D0" w:rsidRDefault="00BE26E6" w:rsidP="00BE26E6">
            <w:pPr>
              <w:pStyle w:val="ListParagraph"/>
              <w:numPr>
                <w:ilvl w:val="0"/>
                <w:numId w:val="26"/>
              </w:numPr>
              <w:rPr>
                <w:color w:val="000000" w:themeColor="text1"/>
              </w:rPr>
            </w:pPr>
            <w:r>
              <w:rPr>
                <w:color w:val="000000" w:themeColor="text1"/>
              </w:rPr>
              <w:t>Conclusion of the overall health of the system based on evidence.</w:t>
            </w:r>
          </w:p>
          <w:p w14:paraId="2C5CBAAC" w14:textId="77777777" w:rsidR="00BE26E6" w:rsidRPr="00BB4AA6" w:rsidRDefault="00BE26E6" w:rsidP="00BE26E6">
            <w:pPr>
              <w:pStyle w:val="ListParagraph"/>
              <w:numPr>
                <w:ilvl w:val="0"/>
                <w:numId w:val="26"/>
              </w:numPr>
              <w:rPr>
                <w:color w:val="000000" w:themeColor="text1"/>
              </w:rPr>
            </w:pPr>
            <w:r>
              <w:rPr>
                <w:color w:val="000000" w:themeColor="text1"/>
              </w:rPr>
              <w:t>Share findings with the Stanthorpe River Trust Committee.</w:t>
            </w:r>
          </w:p>
          <w:p w14:paraId="7C721F5D" w14:textId="77777777" w:rsidR="00BE26E6" w:rsidRDefault="00BE26E6" w:rsidP="00BE26E6">
            <w:pPr>
              <w:rPr>
                <w:color w:val="000000" w:themeColor="text1"/>
              </w:rPr>
            </w:pPr>
          </w:p>
          <w:p w14:paraId="412A2C8B" w14:textId="77777777" w:rsidR="00BE26E6" w:rsidRDefault="00BE26E6" w:rsidP="00BE26E6">
            <w:pPr>
              <w:rPr>
                <w:color w:val="000000" w:themeColor="text1"/>
              </w:rPr>
            </w:pPr>
            <w:r>
              <w:rPr>
                <w:color w:val="000000" w:themeColor="text1"/>
              </w:rPr>
              <w:t xml:space="preserve">Conclude this section with a general discussion of all learning regarding the human management of environments and the work of local people towards protecting our natural environments and wildlife. Refer to the examples listed in the resources section and examples from </w:t>
            </w:r>
            <w:proofErr w:type="gramStart"/>
            <w:r>
              <w:rPr>
                <w:color w:val="000000" w:themeColor="text1"/>
              </w:rPr>
              <w:t>students</w:t>
            </w:r>
            <w:proofErr w:type="gramEnd"/>
            <w:r>
              <w:rPr>
                <w:color w:val="000000" w:themeColor="text1"/>
              </w:rPr>
              <w:t xml:space="preserve"> own experiences.</w:t>
            </w:r>
          </w:p>
          <w:p w14:paraId="09FBB0C8" w14:textId="77777777" w:rsidR="00BE26E6" w:rsidRDefault="00BE26E6" w:rsidP="00BE26E6">
            <w:pPr>
              <w:rPr>
                <w:b/>
                <w:bCs/>
                <w:color w:val="000000" w:themeColor="text1"/>
              </w:rPr>
            </w:pPr>
          </w:p>
          <w:p w14:paraId="17B9ABCB" w14:textId="77777777" w:rsidR="00BE26E6" w:rsidRPr="00397182" w:rsidRDefault="00BE26E6" w:rsidP="00BE26E6">
            <w:pPr>
              <w:rPr>
                <w:b/>
                <w:bCs/>
                <w:color w:val="000000" w:themeColor="text1"/>
              </w:rPr>
            </w:pPr>
            <w:r w:rsidRPr="00397182">
              <w:rPr>
                <w:b/>
                <w:bCs/>
                <w:color w:val="000000" w:themeColor="text1"/>
              </w:rPr>
              <w:t>Ask:</w:t>
            </w:r>
            <w:r>
              <w:rPr>
                <w:b/>
                <w:bCs/>
                <w:color w:val="000000" w:themeColor="text1"/>
              </w:rPr>
              <w:t xml:space="preserve">  </w:t>
            </w:r>
            <w:r w:rsidRPr="00397182">
              <w:rPr>
                <w:color w:val="000000" w:themeColor="text1"/>
              </w:rPr>
              <w:t>What can you as students and community members do to support the work of the community?</w:t>
            </w:r>
          </w:p>
          <w:p w14:paraId="49005AFE" w14:textId="77777777" w:rsidR="00BE26E6" w:rsidRDefault="00BE26E6" w:rsidP="00BE26E6">
            <w:pPr>
              <w:rPr>
                <w:color w:val="000000" w:themeColor="text1"/>
              </w:rPr>
            </w:pPr>
            <w:r>
              <w:rPr>
                <w:color w:val="000000" w:themeColor="text1"/>
              </w:rPr>
              <w:t>Answers may include ...</w:t>
            </w:r>
          </w:p>
          <w:p w14:paraId="2DAFB0B8" w14:textId="77777777" w:rsidR="00BE26E6" w:rsidRDefault="00BE26E6" w:rsidP="00BE26E6">
            <w:pPr>
              <w:pStyle w:val="ListParagraph"/>
              <w:numPr>
                <w:ilvl w:val="0"/>
                <w:numId w:val="28"/>
              </w:numPr>
              <w:rPr>
                <w:color w:val="000000" w:themeColor="text1"/>
              </w:rPr>
            </w:pPr>
            <w:r>
              <w:rPr>
                <w:color w:val="000000" w:themeColor="text1"/>
              </w:rPr>
              <w:t>Volunteer to assist the river trust on their tree planting days.</w:t>
            </w:r>
          </w:p>
          <w:p w14:paraId="481B52A4" w14:textId="77777777" w:rsidR="00BE26E6" w:rsidRDefault="00BE26E6" w:rsidP="00BE26E6">
            <w:pPr>
              <w:pStyle w:val="ListParagraph"/>
              <w:numPr>
                <w:ilvl w:val="0"/>
                <w:numId w:val="28"/>
              </w:numPr>
              <w:rPr>
                <w:color w:val="000000" w:themeColor="text1"/>
              </w:rPr>
            </w:pPr>
            <w:r>
              <w:rPr>
                <w:color w:val="000000" w:themeColor="text1"/>
              </w:rPr>
              <w:t xml:space="preserve">Plant trees and native vegetation as a </w:t>
            </w:r>
            <w:proofErr w:type="gramStart"/>
            <w:r>
              <w:rPr>
                <w:color w:val="000000" w:themeColor="text1"/>
              </w:rPr>
              <w:t>school based</w:t>
            </w:r>
            <w:proofErr w:type="gramEnd"/>
            <w:r>
              <w:rPr>
                <w:color w:val="000000" w:themeColor="text1"/>
              </w:rPr>
              <w:t xml:space="preserve"> project</w:t>
            </w:r>
          </w:p>
          <w:p w14:paraId="5B3E4893" w14:textId="77777777" w:rsidR="00BE26E6" w:rsidRDefault="00BE26E6" w:rsidP="00BE26E6">
            <w:pPr>
              <w:pStyle w:val="ListParagraph"/>
              <w:numPr>
                <w:ilvl w:val="0"/>
                <w:numId w:val="28"/>
              </w:numPr>
              <w:rPr>
                <w:color w:val="000000" w:themeColor="text1"/>
              </w:rPr>
            </w:pPr>
            <w:r>
              <w:rPr>
                <w:color w:val="000000" w:themeColor="text1"/>
              </w:rPr>
              <w:t>Volunteer at the community garden</w:t>
            </w:r>
          </w:p>
          <w:p w14:paraId="7F7317EC" w14:textId="77777777" w:rsidR="00BE26E6" w:rsidRDefault="00BE26E6" w:rsidP="00BE26E6">
            <w:pPr>
              <w:pStyle w:val="ListParagraph"/>
              <w:numPr>
                <w:ilvl w:val="0"/>
                <w:numId w:val="28"/>
              </w:numPr>
              <w:rPr>
                <w:color w:val="000000" w:themeColor="text1"/>
              </w:rPr>
            </w:pPr>
            <w:r>
              <w:rPr>
                <w:color w:val="000000" w:themeColor="text1"/>
              </w:rPr>
              <w:t>Grow more native trees and flowers at home to attract pollinators and birds.</w:t>
            </w:r>
          </w:p>
          <w:p w14:paraId="7D69C7D8" w14:textId="77777777" w:rsidR="00BE26E6" w:rsidRDefault="00BE26E6" w:rsidP="00BE26E6">
            <w:pPr>
              <w:pStyle w:val="ListParagraph"/>
              <w:numPr>
                <w:ilvl w:val="0"/>
                <w:numId w:val="28"/>
              </w:numPr>
              <w:rPr>
                <w:color w:val="000000" w:themeColor="text1"/>
              </w:rPr>
            </w:pPr>
            <w:r>
              <w:rPr>
                <w:color w:val="000000" w:themeColor="text1"/>
              </w:rPr>
              <w:t>Construct native bee hotels (see the YouTube links doc for a video on this).</w:t>
            </w:r>
          </w:p>
          <w:p w14:paraId="5E24A746" w14:textId="77777777" w:rsidR="00BE26E6" w:rsidRDefault="00BE26E6" w:rsidP="00BE26E6">
            <w:pPr>
              <w:pStyle w:val="ListParagraph"/>
              <w:numPr>
                <w:ilvl w:val="0"/>
                <w:numId w:val="28"/>
              </w:numPr>
              <w:rPr>
                <w:color w:val="000000" w:themeColor="text1"/>
              </w:rPr>
            </w:pPr>
            <w:r>
              <w:rPr>
                <w:color w:val="000000" w:themeColor="text1"/>
              </w:rPr>
              <w:t>Spotlighting with the Quoll society (they have offered to have students along)</w:t>
            </w:r>
          </w:p>
          <w:p w14:paraId="3F32015F" w14:textId="77777777" w:rsidR="00BE26E6" w:rsidRDefault="00BE26E6" w:rsidP="00BE26E6">
            <w:pPr>
              <w:pStyle w:val="ListParagraph"/>
              <w:numPr>
                <w:ilvl w:val="0"/>
                <w:numId w:val="28"/>
              </w:numPr>
              <w:rPr>
                <w:color w:val="000000" w:themeColor="text1"/>
              </w:rPr>
            </w:pPr>
            <w:r>
              <w:rPr>
                <w:color w:val="000000" w:themeColor="text1"/>
              </w:rPr>
              <w:t>Build a quoll/fox proof chicken coop,</w:t>
            </w:r>
          </w:p>
          <w:p w14:paraId="7C6B6449" w14:textId="77777777" w:rsidR="00BE26E6" w:rsidRDefault="00BE26E6" w:rsidP="00BE26E6">
            <w:pPr>
              <w:pStyle w:val="ListParagraph"/>
              <w:numPr>
                <w:ilvl w:val="0"/>
                <w:numId w:val="28"/>
              </w:numPr>
              <w:rPr>
                <w:color w:val="000000" w:themeColor="text1"/>
              </w:rPr>
            </w:pPr>
            <w:r>
              <w:rPr>
                <w:color w:val="000000" w:themeColor="text1"/>
              </w:rPr>
              <w:lastRenderedPageBreak/>
              <w:t>Raise money for the wildlife carers or volunteer fire fighters.</w:t>
            </w:r>
          </w:p>
          <w:p w14:paraId="3EF34F5D" w14:textId="77777777" w:rsidR="00BE26E6" w:rsidRDefault="00BE26E6" w:rsidP="00BE26E6">
            <w:pPr>
              <w:pStyle w:val="ListParagraph"/>
              <w:numPr>
                <w:ilvl w:val="0"/>
                <w:numId w:val="28"/>
              </w:numPr>
              <w:rPr>
                <w:color w:val="000000" w:themeColor="text1"/>
              </w:rPr>
            </w:pPr>
            <w:r>
              <w:rPr>
                <w:color w:val="000000" w:themeColor="text1"/>
              </w:rPr>
              <w:t xml:space="preserve">Learn more about the unique biodiversity of the Granite Belt. </w:t>
            </w:r>
          </w:p>
          <w:p w14:paraId="17386C98" w14:textId="77777777" w:rsidR="00BE26E6" w:rsidRDefault="00BE26E6" w:rsidP="00BE26E6">
            <w:pPr>
              <w:pStyle w:val="ListParagraph"/>
              <w:numPr>
                <w:ilvl w:val="0"/>
                <w:numId w:val="28"/>
              </w:numPr>
              <w:rPr>
                <w:color w:val="000000" w:themeColor="text1"/>
              </w:rPr>
            </w:pPr>
            <w:r>
              <w:rPr>
                <w:color w:val="000000" w:themeColor="text1"/>
              </w:rPr>
              <w:t>Be a regular visitor to the local National Parks</w:t>
            </w:r>
          </w:p>
          <w:p w14:paraId="6AAAB378" w14:textId="77777777" w:rsidR="00BE26E6" w:rsidRDefault="00BE26E6" w:rsidP="00BE26E6">
            <w:pPr>
              <w:pStyle w:val="ListParagraph"/>
              <w:numPr>
                <w:ilvl w:val="0"/>
                <w:numId w:val="28"/>
              </w:numPr>
              <w:rPr>
                <w:color w:val="000000" w:themeColor="text1"/>
              </w:rPr>
            </w:pPr>
            <w:r>
              <w:rPr>
                <w:color w:val="000000" w:themeColor="text1"/>
              </w:rPr>
              <w:t>Pick up litter around the creek areas.</w:t>
            </w:r>
          </w:p>
          <w:p w14:paraId="31B401E6" w14:textId="77777777" w:rsidR="00BE26E6" w:rsidRPr="00397182" w:rsidRDefault="00BE26E6" w:rsidP="00BE26E6">
            <w:pPr>
              <w:pStyle w:val="ListParagraph"/>
              <w:numPr>
                <w:ilvl w:val="0"/>
                <w:numId w:val="28"/>
              </w:numPr>
              <w:rPr>
                <w:color w:val="000000" w:themeColor="text1"/>
              </w:rPr>
            </w:pPr>
            <w:r>
              <w:rPr>
                <w:color w:val="000000" w:themeColor="text1"/>
              </w:rPr>
              <w:t>Keep pets secure at home and on leash when out.</w:t>
            </w:r>
          </w:p>
          <w:p w14:paraId="389BA484" w14:textId="77777777" w:rsidR="00494DCB" w:rsidRPr="00494DCB" w:rsidRDefault="00494DCB" w:rsidP="00494DCB"/>
        </w:tc>
        <w:tc>
          <w:tcPr>
            <w:tcW w:w="4394" w:type="dxa"/>
          </w:tcPr>
          <w:p w14:paraId="3081F316" w14:textId="77777777" w:rsidR="00BE26E6" w:rsidRDefault="00BE26E6" w:rsidP="00BE26E6">
            <w:pPr>
              <w:tabs>
                <w:tab w:val="left" w:pos="1067"/>
              </w:tabs>
              <w:rPr>
                <w:b/>
                <w:bCs/>
              </w:rPr>
            </w:pPr>
            <w:r w:rsidRPr="0080793D">
              <w:rPr>
                <w:b/>
                <w:bCs/>
              </w:rPr>
              <w:lastRenderedPageBreak/>
              <w:t>Resources</w:t>
            </w:r>
          </w:p>
          <w:p w14:paraId="04576F62" w14:textId="77777777" w:rsidR="00BE26E6" w:rsidRPr="006E3B11" w:rsidRDefault="00BE26E6" w:rsidP="00BE26E6">
            <w:pPr>
              <w:tabs>
                <w:tab w:val="left" w:pos="1067"/>
              </w:tabs>
              <w:rPr>
                <w:b/>
                <w:bCs/>
                <w:sz w:val="21"/>
                <w:szCs w:val="21"/>
              </w:rPr>
            </w:pPr>
            <w:r w:rsidRPr="006E3B11">
              <w:rPr>
                <w:b/>
                <w:bCs/>
                <w:sz w:val="21"/>
                <w:szCs w:val="21"/>
              </w:rPr>
              <w:t xml:space="preserve">Although the </w:t>
            </w:r>
            <w:proofErr w:type="gramStart"/>
            <w:r w:rsidRPr="006E3B11">
              <w:rPr>
                <w:b/>
                <w:bCs/>
                <w:sz w:val="21"/>
                <w:szCs w:val="21"/>
              </w:rPr>
              <w:t>main focus</w:t>
            </w:r>
            <w:proofErr w:type="gramEnd"/>
            <w:r w:rsidRPr="006E3B11">
              <w:rPr>
                <w:b/>
                <w:bCs/>
                <w:sz w:val="21"/>
                <w:szCs w:val="21"/>
              </w:rPr>
              <w:t xml:space="preserve"> is the Stanthorpe River Trust, a number of protective and management models are suitable... For example</w:t>
            </w:r>
          </w:p>
          <w:p w14:paraId="2958B4A8" w14:textId="77777777" w:rsidR="00BE26E6" w:rsidRPr="006E3B11" w:rsidRDefault="00BE26E6" w:rsidP="00BE26E6">
            <w:pPr>
              <w:tabs>
                <w:tab w:val="left" w:pos="1067"/>
              </w:tabs>
              <w:rPr>
                <w:b/>
                <w:bCs/>
                <w:sz w:val="21"/>
                <w:szCs w:val="21"/>
              </w:rPr>
            </w:pPr>
          </w:p>
          <w:p w14:paraId="4B175165" w14:textId="77777777" w:rsidR="00BE26E6" w:rsidRPr="006E3B11" w:rsidRDefault="00BE26E6" w:rsidP="00BE26E6">
            <w:pPr>
              <w:rPr>
                <w:sz w:val="21"/>
                <w:szCs w:val="21"/>
              </w:rPr>
            </w:pPr>
            <w:hyperlink r:id="rId63" w:history="1">
              <w:r w:rsidRPr="006E3B11">
                <w:rPr>
                  <w:rStyle w:val="Hyperlink"/>
                  <w:sz w:val="21"/>
                  <w:szCs w:val="21"/>
                </w:rPr>
                <w:t>https://www.gbwildlifecarers.org.au/gb_wildlife.html</w:t>
              </w:r>
            </w:hyperlink>
          </w:p>
          <w:p w14:paraId="589A6AA7" w14:textId="77777777" w:rsidR="00BE26E6" w:rsidRPr="006E3B11" w:rsidRDefault="00BE26E6" w:rsidP="00BE26E6">
            <w:pPr>
              <w:rPr>
                <w:sz w:val="21"/>
                <w:szCs w:val="21"/>
              </w:rPr>
            </w:pPr>
            <w:r w:rsidRPr="006E3B11">
              <w:rPr>
                <w:sz w:val="21"/>
                <w:szCs w:val="21"/>
              </w:rPr>
              <w:t>Granite Belt Wildlife Carers</w:t>
            </w:r>
          </w:p>
          <w:p w14:paraId="36FA7624" w14:textId="77777777" w:rsidR="00BE26E6" w:rsidRPr="006E3B11" w:rsidRDefault="00BE26E6" w:rsidP="00BE26E6">
            <w:pPr>
              <w:tabs>
                <w:tab w:val="left" w:pos="1067"/>
              </w:tabs>
              <w:rPr>
                <w:b/>
                <w:bCs/>
                <w:i/>
                <w:iCs/>
                <w:sz w:val="21"/>
                <w:szCs w:val="21"/>
              </w:rPr>
            </w:pPr>
            <w:r w:rsidRPr="006E3B11">
              <w:rPr>
                <w:i/>
                <w:iCs/>
                <w:sz w:val="21"/>
                <w:szCs w:val="21"/>
              </w:rPr>
              <w:t>(They have offered to talk to classes about their work)</w:t>
            </w:r>
          </w:p>
          <w:p w14:paraId="41930504" w14:textId="77777777" w:rsidR="00BE26E6" w:rsidRPr="006E3B11" w:rsidRDefault="00BE26E6" w:rsidP="00BE26E6">
            <w:pPr>
              <w:tabs>
                <w:tab w:val="left" w:pos="1067"/>
              </w:tabs>
              <w:rPr>
                <w:i/>
                <w:iCs/>
                <w:sz w:val="21"/>
                <w:szCs w:val="21"/>
              </w:rPr>
            </w:pPr>
          </w:p>
          <w:p w14:paraId="40343E4C" w14:textId="77777777" w:rsidR="00BE26E6" w:rsidRPr="006E3B11" w:rsidRDefault="00BE26E6" w:rsidP="00BE26E6">
            <w:pPr>
              <w:tabs>
                <w:tab w:val="left" w:pos="1067"/>
              </w:tabs>
              <w:rPr>
                <w:sz w:val="21"/>
                <w:szCs w:val="21"/>
              </w:rPr>
            </w:pPr>
            <w:r w:rsidRPr="006E3B11">
              <w:rPr>
                <w:sz w:val="21"/>
                <w:szCs w:val="21"/>
              </w:rPr>
              <w:t>Girraween and other National Parks</w:t>
            </w:r>
          </w:p>
          <w:p w14:paraId="2F46CD44" w14:textId="77777777" w:rsidR="00BE26E6" w:rsidRPr="006E3B11" w:rsidRDefault="00BE26E6" w:rsidP="00BE26E6">
            <w:pPr>
              <w:tabs>
                <w:tab w:val="left" w:pos="1067"/>
              </w:tabs>
              <w:rPr>
                <w:sz w:val="21"/>
                <w:szCs w:val="21"/>
              </w:rPr>
            </w:pPr>
          </w:p>
          <w:p w14:paraId="4A3D7382" w14:textId="77777777" w:rsidR="00BE26E6" w:rsidRPr="006E3B11" w:rsidRDefault="00BE26E6" w:rsidP="00BE26E6">
            <w:pPr>
              <w:tabs>
                <w:tab w:val="left" w:pos="1067"/>
              </w:tabs>
              <w:rPr>
                <w:sz w:val="21"/>
                <w:szCs w:val="21"/>
              </w:rPr>
            </w:pPr>
            <w:r w:rsidRPr="006E3B11">
              <w:rPr>
                <w:sz w:val="21"/>
                <w:szCs w:val="21"/>
              </w:rPr>
              <w:t>Wildflower Society</w:t>
            </w:r>
          </w:p>
          <w:p w14:paraId="328518D8" w14:textId="77777777" w:rsidR="00BE26E6" w:rsidRPr="006E3B11" w:rsidRDefault="00BE26E6" w:rsidP="00BE26E6">
            <w:pPr>
              <w:tabs>
                <w:tab w:val="left" w:pos="1067"/>
              </w:tabs>
              <w:rPr>
                <w:sz w:val="21"/>
                <w:szCs w:val="21"/>
              </w:rPr>
            </w:pPr>
          </w:p>
          <w:p w14:paraId="3716EF69" w14:textId="77777777" w:rsidR="00BE26E6" w:rsidRPr="006E3B11" w:rsidRDefault="00BE26E6" w:rsidP="00BE26E6">
            <w:pPr>
              <w:tabs>
                <w:tab w:val="left" w:pos="1067"/>
              </w:tabs>
              <w:rPr>
                <w:sz w:val="21"/>
                <w:szCs w:val="21"/>
              </w:rPr>
            </w:pPr>
            <w:r w:rsidRPr="006E3B11">
              <w:rPr>
                <w:sz w:val="21"/>
                <w:szCs w:val="21"/>
              </w:rPr>
              <w:t>Quoll Society - have offered to talk to classes.</w:t>
            </w:r>
          </w:p>
          <w:p w14:paraId="05EB59ED" w14:textId="77777777" w:rsidR="00BE26E6" w:rsidRPr="006E3B11" w:rsidRDefault="00BE26E6" w:rsidP="00BE26E6">
            <w:pPr>
              <w:tabs>
                <w:tab w:val="left" w:pos="1067"/>
              </w:tabs>
              <w:rPr>
                <w:sz w:val="21"/>
                <w:szCs w:val="21"/>
              </w:rPr>
            </w:pPr>
          </w:p>
          <w:p w14:paraId="30E59737" w14:textId="77777777" w:rsidR="00BE26E6" w:rsidRPr="006E3B11" w:rsidRDefault="00BE26E6" w:rsidP="00BE26E6">
            <w:pPr>
              <w:tabs>
                <w:tab w:val="left" w:pos="1067"/>
              </w:tabs>
              <w:rPr>
                <w:sz w:val="21"/>
                <w:szCs w:val="21"/>
              </w:rPr>
            </w:pPr>
            <w:r w:rsidRPr="006E3B11">
              <w:rPr>
                <w:sz w:val="21"/>
                <w:szCs w:val="21"/>
              </w:rPr>
              <w:t>Community Garden.</w:t>
            </w:r>
          </w:p>
          <w:p w14:paraId="72E6E2B5" w14:textId="77777777" w:rsidR="00BE26E6" w:rsidRPr="006E3B11" w:rsidRDefault="00BE26E6" w:rsidP="00BE26E6">
            <w:pPr>
              <w:tabs>
                <w:tab w:val="left" w:pos="1067"/>
              </w:tabs>
              <w:rPr>
                <w:sz w:val="21"/>
                <w:szCs w:val="21"/>
              </w:rPr>
            </w:pPr>
          </w:p>
          <w:p w14:paraId="1E942FC5" w14:textId="77777777" w:rsidR="00BE26E6" w:rsidRPr="006E3B11" w:rsidRDefault="00BE26E6" w:rsidP="00BE26E6">
            <w:pPr>
              <w:tabs>
                <w:tab w:val="left" w:pos="1067"/>
              </w:tabs>
              <w:rPr>
                <w:sz w:val="21"/>
                <w:szCs w:val="21"/>
              </w:rPr>
            </w:pPr>
            <w:r w:rsidRPr="006E3B11">
              <w:rPr>
                <w:sz w:val="21"/>
                <w:szCs w:val="21"/>
              </w:rPr>
              <w:t>Work of the Council - parks</w:t>
            </w:r>
          </w:p>
          <w:p w14:paraId="35F94F57" w14:textId="77777777" w:rsidR="00BE26E6" w:rsidRPr="006E3B11" w:rsidRDefault="00BE26E6" w:rsidP="00BE26E6">
            <w:pPr>
              <w:tabs>
                <w:tab w:val="left" w:pos="1067"/>
              </w:tabs>
              <w:rPr>
                <w:sz w:val="21"/>
                <w:szCs w:val="21"/>
              </w:rPr>
            </w:pPr>
            <w:hyperlink r:id="rId64" w:history="1">
              <w:r w:rsidRPr="006E3B11">
                <w:rPr>
                  <w:rStyle w:val="Hyperlink"/>
                  <w:sz w:val="21"/>
                  <w:szCs w:val="21"/>
                </w:rPr>
                <w:t>https://www.sdrc.qld.gov.au/our-region/parks-open-spaces/stanthorpe-parks</w:t>
              </w:r>
            </w:hyperlink>
          </w:p>
          <w:p w14:paraId="38658DFA" w14:textId="77777777" w:rsidR="00BE26E6" w:rsidRPr="006E3B11" w:rsidRDefault="00BE26E6" w:rsidP="00BE26E6">
            <w:pPr>
              <w:tabs>
                <w:tab w:val="left" w:pos="1067"/>
              </w:tabs>
              <w:rPr>
                <w:i/>
                <w:iCs/>
                <w:sz w:val="21"/>
                <w:szCs w:val="21"/>
              </w:rPr>
            </w:pPr>
          </w:p>
          <w:p w14:paraId="2B0493B4" w14:textId="77777777" w:rsidR="00BE26E6" w:rsidRPr="006E3B11" w:rsidRDefault="00BE26E6" w:rsidP="00BE26E6">
            <w:pPr>
              <w:tabs>
                <w:tab w:val="left" w:pos="1067"/>
              </w:tabs>
              <w:rPr>
                <w:sz w:val="21"/>
                <w:szCs w:val="21"/>
              </w:rPr>
            </w:pPr>
            <w:r w:rsidRPr="006E3B11">
              <w:rPr>
                <w:sz w:val="21"/>
                <w:szCs w:val="21"/>
              </w:rPr>
              <w:t>Local farmers who are involved in management and protective practices. Maybe one would come and talk to the class.</w:t>
            </w:r>
          </w:p>
          <w:p w14:paraId="69A318BC" w14:textId="77777777" w:rsidR="00BE26E6" w:rsidRPr="006E3B11" w:rsidRDefault="00BE26E6" w:rsidP="00BE26E6">
            <w:pPr>
              <w:tabs>
                <w:tab w:val="left" w:pos="1067"/>
              </w:tabs>
              <w:rPr>
                <w:sz w:val="21"/>
                <w:szCs w:val="21"/>
              </w:rPr>
            </w:pPr>
            <w:r w:rsidRPr="006E3B11">
              <w:rPr>
                <w:sz w:val="21"/>
                <w:szCs w:val="21"/>
              </w:rPr>
              <w:t>Local gardeners - Diggers Club, Stanthorpe Garden Club.</w:t>
            </w:r>
          </w:p>
          <w:p w14:paraId="30F8D4EA" w14:textId="77777777" w:rsidR="00BE26E6" w:rsidRPr="006E3B11" w:rsidRDefault="00BE26E6" w:rsidP="00BE26E6">
            <w:pPr>
              <w:tabs>
                <w:tab w:val="left" w:pos="1067"/>
              </w:tabs>
              <w:rPr>
                <w:sz w:val="21"/>
                <w:szCs w:val="21"/>
              </w:rPr>
            </w:pPr>
          </w:p>
          <w:p w14:paraId="550CEF12" w14:textId="77777777" w:rsidR="00BE26E6" w:rsidRPr="006E3B11" w:rsidRDefault="00BE26E6" w:rsidP="00BE26E6">
            <w:pPr>
              <w:tabs>
                <w:tab w:val="left" w:pos="1067"/>
              </w:tabs>
              <w:rPr>
                <w:sz w:val="21"/>
                <w:szCs w:val="21"/>
              </w:rPr>
            </w:pPr>
            <w:r w:rsidRPr="006E3B11">
              <w:rPr>
                <w:sz w:val="21"/>
                <w:szCs w:val="21"/>
              </w:rPr>
              <w:t>Fish stocking?</w:t>
            </w:r>
          </w:p>
          <w:p w14:paraId="6C3C6C1D" w14:textId="77777777" w:rsidR="00BE26E6" w:rsidRPr="0080793D" w:rsidRDefault="00BE26E6" w:rsidP="00BE26E6">
            <w:pPr>
              <w:tabs>
                <w:tab w:val="left" w:pos="1067"/>
              </w:tabs>
            </w:pPr>
          </w:p>
          <w:p w14:paraId="650C87EC" w14:textId="77777777" w:rsidR="00BE26E6" w:rsidRDefault="00BE26E6" w:rsidP="00BE26E6">
            <w:pPr>
              <w:tabs>
                <w:tab w:val="left" w:pos="1067"/>
              </w:tabs>
              <w:rPr>
                <w:b/>
                <w:bCs/>
                <w:i/>
                <w:iCs/>
              </w:rPr>
            </w:pPr>
          </w:p>
          <w:p w14:paraId="2CC75E73" w14:textId="77777777" w:rsidR="00BE26E6" w:rsidRDefault="00BE26E6" w:rsidP="00BE26E6">
            <w:pPr>
              <w:tabs>
                <w:tab w:val="left" w:pos="1067"/>
              </w:tabs>
              <w:rPr>
                <w:b/>
                <w:bCs/>
                <w:i/>
                <w:iCs/>
              </w:rPr>
            </w:pPr>
          </w:p>
          <w:p w14:paraId="777F22F6" w14:textId="77777777" w:rsidR="00BE26E6" w:rsidRDefault="00BE26E6" w:rsidP="00BE26E6">
            <w:pPr>
              <w:tabs>
                <w:tab w:val="left" w:pos="1067"/>
              </w:tabs>
              <w:rPr>
                <w:b/>
                <w:bCs/>
                <w:i/>
                <w:iCs/>
              </w:rPr>
            </w:pPr>
          </w:p>
          <w:p w14:paraId="2C393E11" w14:textId="77777777" w:rsidR="00BE26E6" w:rsidRDefault="00BE26E6" w:rsidP="00BE26E6">
            <w:pPr>
              <w:tabs>
                <w:tab w:val="left" w:pos="1067"/>
              </w:tabs>
              <w:rPr>
                <w:b/>
                <w:bCs/>
                <w:i/>
                <w:iCs/>
              </w:rPr>
            </w:pPr>
          </w:p>
          <w:p w14:paraId="715CA25B" w14:textId="77777777" w:rsidR="00BE26E6" w:rsidRDefault="00BE26E6" w:rsidP="00BE26E6">
            <w:pPr>
              <w:tabs>
                <w:tab w:val="left" w:pos="1067"/>
              </w:tabs>
              <w:rPr>
                <w:b/>
                <w:bCs/>
                <w:i/>
                <w:iCs/>
              </w:rPr>
            </w:pPr>
          </w:p>
          <w:p w14:paraId="269F7AE3" w14:textId="77777777" w:rsidR="00BE26E6" w:rsidRDefault="00BE26E6" w:rsidP="00BE26E6">
            <w:pPr>
              <w:tabs>
                <w:tab w:val="left" w:pos="1067"/>
              </w:tabs>
              <w:rPr>
                <w:b/>
                <w:bCs/>
                <w:i/>
                <w:iCs/>
              </w:rPr>
            </w:pPr>
          </w:p>
          <w:p w14:paraId="636D389E" w14:textId="09CD5E18" w:rsidR="00BE26E6" w:rsidRPr="0080793D" w:rsidRDefault="00BE26E6" w:rsidP="00BE26E6">
            <w:pPr>
              <w:tabs>
                <w:tab w:val="left" w:pos="1067"/>
              </w:tabs>
              <w:rPr>
                <w:b/>
                <w:bCs/>
                <w:i/>
                <w:iCs/>
              </w:rPr>
            </w:pPr>
            <w:r w:rsidRPr="0080793D">
              <w:rPr>
                <w:b/>
                <w:bCs/>
                <w:i/>
                <w:iCs/>
              </w:rPr>
              <w:t xml:space="preserve">Chairperson: Greg </w:t>
            </w:r>
            <w:proofErr w:type="spellStart"/>
            <w:r w:rsidRPr="0080793D">
              <w:rPr>
                <w:b/>
                <w:bCs/>
                <w:i/>
                <w:iCs/>
              </w:rPr>
              <w:t>Thouard</w:t>
            </w:r>
            <w:proofErr w:type="spellEnd"/>
          </w:p>
          <w:p w14:paraId="7021EBF9" w14:textId="77777777" w:rsidR="00BE26E6" w:rsidRDefault="00BE26E6" w:rsidP="00BE26E6">
            <w:pPr>
              <w:tabs>
                <w:tab w:val="left" w:pos="1067"/>
              </w:tabs>
              <w:rPr>
                <w:i/>
                <w:iCs/>
              </w:rPr>
            </w:pPr>
          </w:p>
          <w:p w14:paraId="6066A2D8" w14:textId="77777777" w:rsidR="00BE26E6" w:rsidRDefault="00BE26E6" w:rsidP="00BE26E6">
            <w:pPr>
              <w:tabs>
                <w:tab w:val="left" w:pos="1067"/>
              </w:tabs>
              <w:rPr>
                <w:i/>
                <w:iCs/>
              </w:rPr>
            </w:pPr>
          </w:p>
          <w:p w14:paraId="5C822E2E" w14:textId="77777777" w:rsidR="00BE26E6" w:rsidRDefault="00BE26E6" w:rsidP="00BE26E6">
            <w:pPr>
              <w:tabs>
                <w:tab w:val="left" w:pos="1067"/>
              </w:tabs>
              <w:rPr>
                <w:i/>
                <w:iCs/>
              </w:rPr>
            </w:pPr>
            <w:r>
              <w:rPr>
                <w:i/>
                <w:iCs/>
              </w:rPr>
              <w:t xml:space="preserve">Folder of old photographs of Quart Pot Creek and Storm King Dam in </w:t>
            </w:r>
          </w:p>
          <w:p w14:paraId="09328244" w14:textId="77777777" w:rsidR="00BE26E6" w:rsidRDefault="00BE26E6" w:rsidP="00BE26E6">
            <w:pPr>
              <w:tabs>
                <w:tab w:val="left" w:pos="1067"/>
              </w:tabs>
              <w:rPr>
                <w:i/>
                <w:iCs/>
              </w:rPr>
            </w:pPr>
            <w:r w:rsidRPr="0080793D">
              <w:rPr>
                <w:b/>
                <w:bCs/>
                <w:i/>
                <w:iCs/>
              </w:rPr>
              <w:t xml:space="preserve">Photographs </w:t>
            </w:r>
            <w:r>
              <w:rPr>
                <w:i/>
                <w:iCs/>
              </w:rPr>
              <w:t>Folder</w:t>
            </w:r>
          </w:p>
          <w:p w14:paraId="71BC1F3A" w14:textId="77777777" w:rsidR="00BE26E6" w:rsidRDefault="00BE26E6" w:rsidP="00BE26E6">
            <w:pPr>
              <w:tabs>
                <w:tab w:val="left" w:pos="1067"/>
              </w:tabs>
              <w:rPr>
                <w:i/>
                <w:iCs/>
              </w:rPr>
            </w:pPr>
          </w:p>
          <w:p w14:paraId="5906DA92" w14:textId="77777777" w:rsidR="00BE26E6" w:rsidRDefault="00BE26E6" w:rsidP="00BE26E6">
            <w:pPr>
              <w:tabs>
                <w:tab w:val="left" w:pos="1067"/>
              </w:tabs>
              <w:rPr>
                <w:i/>
                <w:iCs/>
              </w:rPr>
            </w:pPr>
          </w:p>
          <w:p w14:paraId="76FBFF75" w14:textId="77777777" w:rsidR="00BE26E6" w:rsidRDefault="00BE26E6" w:rsidP="00BE26E6">
            <w:pPr>
              <w:tabs>
                <w:tab w:val="left" w:pos="1067"/>
              </w:tabs>
              <w:rPr>
                <w:i/>
                <w:iCs/>
              </w:rPr>
            </w:pPr>
          </w:p>
          <w:p w14:paraId="3C842556" w14:textId="77777777" w:rsidR="00BE26E6" w:rsidRDefault="00BE26E6" w:rsidP="00BE26E6">
            <w:pPr>
              <w:rPr>
                <w:color w:val="000000" w:themeColor="text1"/>
              </w:rPr>
            </w:pPr>
            <w:r>
              <w:rPr>
                <w:noProof/>
                <w:color w:val="000000" w:themeColor="text1"/>
              </w:rPr>
              <w:lastRenderedPageBreak/>
              <mc:AlternateContent>
                <mc:Choice Requires="wps">
                  <w:drawing>
                    <wp:anchor distT="0" distB="0" distL="114300" distR="114300" simplePos="0" relativeHeight="251725824" behindDoc="0" locked="0" layoutInCell="1" allowOverlap="1" wp14:anchorId="2CFABAFD" wp14:editId="29E43695">
                      <wp:simplePos x="0" y="0"/>
                      <wp:positionH relativeFrom="column">
                        <wp:posOffset>1608999</wp:posOffset>
                      </wp:positionH>
                      <wp:positionV relativeFrom="paragraph">
                        <wp:posOffset>368391</wp:posOffset>
                      </wp:positionV>
                      <wp:extent cx="179614" cy="89807"/>
                      <wp:effectExtent l="0" t="12700" r="24130" b="24765"/>
                      <wp:wrapNone/>
                      <wp:docPr id="11" name="Right Arrow 11"/>
                      <wp:cNvGraphicFramePr/>
                      <a:graphic xmlns:a="http://schemas.openxmlformats.org/drawingml/2006/main">
                        <a:graphicData uri="http://schemas.microsoft.com/office/word/2010/wordprocessingShape">
                          <wps:wsp>
                            <wps:cNvSpPr/>
                            <wps:spPr>
                              <a:xfrm>
                                <a:off x="0" y="0"/>
                                <a:ext cx="179614" cy="898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72909" id="Right Arrow 11" o:spid="_x0000_s1026" type="#_x0000_t13" style="position:absolute;margin-left:126.7pt;margin-top:29pt;width:14.15pt;height:7.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" fillcolor="#4472c4 [3204]" strokecolor="#1f3763 [1604]" strokeweight="1pt"/>
                  </w:pict>
                </mc:Fallback>
              </mc:AlternateContent>
            </w:r>
            <w:r>
              <w:rPr>
                <w:noProof/>
                <w:color w:val="000000" w:themeColor="text1"/>
              </w:rPr>
              <mc:AlternateContent>
                <mc:Choice Requires="wps">
                  <w:drawing>
                    <wp:anchor distT="0" distB="0" distL="114300" distR="114300" simplePos="0" relativeHeight="251724800" behindDoc="0" locked="0" layoutInCell="1" allowOverlap="1" wp14:anchorId="330EAE39" wp14:editId="553E8E1B">
                      <wp:simplePos x="0" y="0"/>
                      <wp:positionH relativeFrom="column">
                        <wp:posOffset>2311037</wp:posOffset>
                      </wp:positionH>
                      <wp:positionV relativeFrom="paragraph">
                        <wp:posOffset>230233</wp:posOffset>
                      </wp:positionV>
                      <wp:extent cx="179614" cy="89807"/>
                      <wp:effectExtent l="0" t="12700" r="24130" b="24765"/>
                      <wp:wrapNone/>
                      <wp:docPr id="10" name="Right Arrow 10"/>
                      <wp:cNvGraphicFramePr/>
                      <a:graphic xmlns:a="http://schemas.openxmlformats.org/drawingml/2006/main">
                        <a:graphicData uri="http://schemas.microsoft.com/office/word/2010/wordprocessingShape">
                          <wps:wsp>
                            <wps:cNvSpPr/>
                            <wps:spPr>
                              <a:xfrm>
                                <a:off x="0" y="0"/>
                                <a:ext cx="179614" cy="898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862B0" id="Right Arrow 10" o:spid="_x0000_s1026" type="#_x0000_t13" style="position:absolute;margin-left:181.95pt;margin-top:18.15pt;width:14.15pt;height:7.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" fillcolor="#4472c4 [3204]" strokecolor="#1f3763 [1604]" strokeweight="1pt"/>
                  </w:pict>
                </mc:Fallback>
              </mc:AlternateContent>
            </w:r>
            <w:r>
              <w:rPr>
                <w:color w:val="000000" w:themeColor="text1"/>
              </w:rPr>
              <w:t xml:space="preserve">An information factsheet has been prepared in the folder Factsheets          Granite Belt </w:t>
            </w:r>
            <w:proofErr w:type="gramStart"/>
            <w:r>
              <w:rPr>
                <w:color w:val="000000" w:themeColor="text1"/>
              </w:rPr>
              <w:t>factsheets</w:t>
            </w:r>
            <w:proofErr w:type="gramEnd"/>
            <w:r>
              <w:rPr>
                <w:color w:val="000000" w:themeColor="text1"/>
              </w:rPr>
              <w:t xml:space="preserve"> </w:t>
            </w:r>
          </w:p>
          <w:p w14:paraId="34993B92" w14:textId="77777777" w:rsidR="00BE26E6" w:rsidRDefault="00BE26E6" w:rsidP="00BE26E6">
            <w:pPr>
              <w:rPr>
                <w:color w:val="000000" w:themeColor="text1"/>
              </w:rPr>
            </w:pPr>
            <w:r>
              <w:rPr>
                <w:color w:val="000000" w:themeColor="text1"/>
              </w:rPr>
              <w:t>Stanthorpe Shire River Improvement Trust.</w:t>
            </w:r>
          </w:p>
          <w:p w14:paraId="758F1605" w14:textId="77777777" w:rsidR="00BE26E6" w:rsidRDefault="00BE26E6" w:rsidP="00BE26E6">
            <w:pPr>
              <w:tabs>
                <w:tab w:val="left" w:pos="1067"/>
              </w:tabs>
              <w:rPr>
                <w:i/>
                <w:iCs/>
              </w:rPr>
            </w:pPr>
          </w:p>
          <w:p w14:paraId="0D4CB0AF" w14:textId="77777777" w:rsidR="00BE26E6" w:rsidRDefault="00BE26E6" w:rsidP="00BE26E6">
            <w:pPr>
              <w:tabs>
                <w:tab w:val="left" w:pos="1067"/>
              </w:tabs>
              <w:rPr>
                <w:i/>
                <w:iCs/>
              </w:rPr>
            </w:pPr>
          </w:p>
          <w:p w14:paraId="5222EE95" w14:textId="77777777" w:rsidR="00BE26E6" w:rsidRDefault="00BE26E6" w:rsidP="00BE26E6">
            <w:pPr>
              <w:tabs>
                <w:tab w:val="left" w:pos="1067"/>
              </w:tabs>
              <w:rPr>
                <w:i/>
                <w:iCs/>
              </w:rPr>
            </w:pPr>
          </w:p>
          <w:p w14:paraId="2127AF22" w14:textId="77777777" w:rsidR="00BE26E6" w:rsidRDefault="00BE26E6" w:rsidP="00BE26E6">
            <w:pPr>
              <w:tabs>
                <w:tab w:val="left" w:pos="1067"/>
              </w:tabs>
              <w:rPr>
                <w:i/>
                <w:iCs/>
              </w:rPr>
            </w:pPr>
          </w:p>
          <w:p w14:paraId="0A767F80" w14:textId="77777777" w:rsidR="00BE26E6" w:rsidRDefault="00BE26E6" w:rsidP="00BE26E6">
            <w:pPr>
              <w:tabs>
                <w:tab w:val="left" w:pos="1067"/>
              </w:tabs>
              <w:rPr>
                <w:i/>
                <w:iCs/>
              </w:rPr>
            </w:pPr>
          </w:p>
          <w:p w14:paraId="7F06044C" w14:textId="77777777" w:rsidR="00BE26E6" w:rsidRDefault="00BE26E6" w:rsidP="00BE26E6">
            <w:pPr>
              <w:tabs>
                <w:tab w:val="left" w:pos="1067"/>
              </w:tabs>
              <w:rPr>
                <w:i/>
                <w:iCs/>
              </w:rPr>
            </w:pPr>
          </w:p>
          <w:p w14:paraId="24DFDDA8" w14:textId="77777777" w:rsidR="00BE26E6" w:rsidRDefault="00BE26E6" w:rsidP="00BE26E6">
            <w:pPr>
              <w:tabs>
                <w:tab w:val="left" w:pos="1067"/>
              </w:tabs>
              <w:rPr>
                <w:i/>
                <w:iCs/>
              </w:rPr>
            </w:pPr>
          </w:p>
          <w:p w14:paraId="3B474E39" w14:textId="77777777" w:rsidR="00BE26E6" w:rsidRDefault="00BE26E6" w:rsidP="00BE26E6">
            <w:pPr>
              <w:tabs>
                <w:tab w:val="left" w:pos="1067"/>
              </w:tabs>
              <w:rPr>
                <w:i/>
                <w:iCs/>
              </w:rPr>
            </w:pPr>
          </w:p>
          <w:p w14:paraId="3990B288" w14:textId="77777777" w:rsidR="00BE26E6" w:rsidRDefault="00BE26E6" w:rsidP="00BE26E6">
            <w:pPr>
              <w:tabs>
                <w:tab w:val="left" w:pos="1067"/>
              </w:tabs>
              <w:rPr>
                <w:i/>
                <w:iCs/>
              </w:rPr>
            </w:pPr>
          </w:p>
          <w:p w14:paraId="7F1DCC5E" w14:textId="77777777" w:rsidR="00BE26E6" w:rsidRPr="00441E14" w:rsidRDefault="00BE26E6" w:rsidP="00BE26E6">
            <w:pPr>
              <w:tabs>
                <w:tab w:val="left" w:pos="1067"/>
              </w:tabs>
              <w:rPr>
                <w:i/>
                <w:iCs/>
              </w:rPr>
            </w:pPr>
          </w:p>
          <w:p w14:paraId="35361E7F" w14:textId="77777777" w:rsidR="00BE26E6" w:rsidRDefault="00BE26E6" w:rsidP="00BE26E6">
            <w:pPr>
              <w:tabs>
                <w:tab w:val="left" w:pos="1067"/>
              </w:tabs>
              <w:rPr>
                <w:b/>
                <w:bCs/>
              </w:rPr>
            </w:pPr>
          </w:p>
          <w:p w14:paraId="783CBAC9" w14:textId="77777777" w:rsidR="00BE26E6" w:rsidRDefault="00BE26E6" w:rsidP="00BE26E6">
            <w:pPr>
              <w:tabs>
                <w:tab w:val="left" w:pos="1067"/>
              </w:tabs>
              <w:rPr>
                <w:b/>
                <w:bCs/>
              </w:rPr>
            </w:pPr>
          </w:p>
          <w:p w14:paraId="4CD6AA41" w14:textId="77777777" w:rsidR="00BE26E6" w:rsidRDefault="00BE26E6" w:rsidP="00BE26E6">
            <w:pPr>
              <w:tabs>
                <w:tab w:val="left" w:pos="1067"/>
              </w:tabs>
              <w:rPr>
                <w:b/>
                <w:bCs/>
              </w:rPr>
            </w:pPr>
          </w:p>
          <w:p w14:paraId="624E558E" w14:textId="77777777" w:rsidR="00BE26E6" w:rsidRDefault="00BE26E6" w:rsidP="00BE26E6">
            <w:pPr>
              <w:tabs>
                <w:tab w:val="left" w:pos="1067"/>
              </w:tabs>
              <w:rPr>
                <w:b/>
                <w:bCs/>
              </w:rPr>
            </w:pPr>
          </w:p>
          <w:p w14:paraId="72350F89" w14:textId="77777777" w:rsidR="00BE26E6" w:rsidRDefault="00BE26E6" w:rsidP="00BE26E6">
            <w:pPr>
              <w:tabs>
                <w:tab w:val="left" w:pos="1067"/>
              </w:tabs>
              <w:rPr>
                <w:b/>
                <w:bCs/>
              </w:rPr>
            </w:pPr>
          </w:p>
          <w:p w14:paraId="78A1EAA2" w14:textId="77777777" w:rsidR="00BE26E6" w:rsidRDefault="00BE26E6" w:rsidP="00BE26E6">
            <w:pPr>
              <w:tabs>
                <w:tab w:val="left" w:pos="1067"/>
              </w:tabs>
              <w:rPr>
                <w:b/>
                <w:bCs/>
              </w:rPr>
            </w:pPr>
          </w:p>
          <w:p w14:paraId="76B35065" w14:textId="77777777" w:rsidR="00BE26E6" w:rsidRDefault="00BE26E6" w:rsidP="00BE26E6">
            <w:pPr>
              <w:tabs>
                <w:tab w:val="left" w:pos="1067"/>
              </w:tabs>
              <w:rPr>
                <w:b/>
                <w:bCs/>
              </w:rPr>
            </w:pPr>
          </w:p>
          <w:p w14:paraId="58202328" w14:textId="77777777" w:rsidR="00BE26E6" w:rsidRDefault="00BE26E6" w:rsidP="00BE26E6">
            <w:pPr>
              <w:tabs>
                <w:tab w:val="left" w:pos="1067"/>
              </w:tabs>
              <w:rPr>
                <w:b/>
                <w:bCs/>
              </w:rPr>
            </w:pPr>
          </w:p>
          <w:p w14:paraId="63F1A818" w14:textId="77777777" w:rsidR="00BE26E6" w:rsidRDefault="00BE26E6" w:rsidP="00BE26E6">
            <w:pPr>
              <w:tabs>
                <w:tab w:val="left" w:pos="1067"/>
              </w:tabs>
              <w:rPr>
                <w:b/>
                <w:bCs/>
              </w:rPr>
            </w:pPr>
          </w:p>
          <w:p w14:paraId="48CA9681" w14:textId="77777777" w:rsidR="00BE26E6" w:rsidRDefault="00BE26E6" w:rsidP="00BE26E6">
            <w:pPr>
              <w:tabs>
                <w:tab w:val="left" w:pos="1067"/>
              </w:tabs>
              <w:rPr>
                <w:b/>
                <w:bCs/>
              </w:rPr>
            </w:pPr>
          </w:p>
          <w:p w14:paraId="1EFCC163" w14:textId="77777777" w:rsidR="00BE26E6" w:rsidRDefault="00BE26E6" w:rsidP="00BE26E6">
            <w:pPr>
              <w:tabs>
                <w:tab w:val="left" w:pos="1067"/>
              </w:tabs>
              <w:rPr>
                <w:b/>
                <w:bCs/>
              </w:rPr>
            </w:pPr>
          </w:p>
          <w:p w14:paraId="6E51DC17" w14:textId="77777777" w:rsidR="00F44319" w:rsidRDefault="00F44319" w:rsidP="00BE26E6">
            <w:pPr>
              <w:tabs>
                <w:tab w:val="left" w:pos="1067"/>
              </w:tabs>
              <w:rPr>
                <w:b/>
                <w:bCs/>
              </w:rPr>
            </w:pPr>
          </w:p>
          <w:p w14:paraId="6193A35E" w14:textId="6E813818" w:rsidR="00BE26E6" w:rsidRPr="00BB4AA6" w:rsidRDefault="00BE26E6" w:rsidP="00BE26E6">
            <w:pPr>
              <w:tabs>
                <w:tab w:val="left" w:pos="1067"/>
              </w:tabs>
              <w:rPr>
                <w:b/>
                <w:bCs/>
              </w:rPr>
            </w:pPr>
            <w:r w:rsidRPr="00BB4AA6">
              <w:rPr>
                <w:b/>
                <w:bCs/>
              </w:rPr>
              <w:t>Resources:</w:t>
            </w:r>
          </w:p>
          <w:p w14:paraId="77EF3406" w14:textId="77777777" w:rsidR="00BE26E6" w:rsidRDefault="00BE26E6" w:rsidP="00BE26E6">
            <w:pPr>
              <w:tabs>
                <w:tab w:val="left" w:pos="1067"/>
              </w:tabs>
            </w:pPr>
            <w:r w:rsidRPr="00BB4AA6">
              <w:t>Water testing kits</w:t>
            </w:r>
            <w:r>
              <w:t xml:space="preserve"> (Contact Greg </w:t>
            </w:r>
            <w:proofErr w:type="spellStart"/>
            <w:r>
              <w:t>Thouard</w:t>
            </w:r>
            <w:proofErr w:type="spellEnd"/>
            <w:r>
              <w:t>)</w:t>
            </w:r>
          </w:p>
          <w:p w14:paraId="2EABB315" w14:textId="77777777" w:rsidR="00BE26E6" w:rsidRDefault="00BE26E6" w:rsidP="00BE26E6">
            <w:pPr>
              <w:tabs>
                <w:tab w:val="left" w:pos="1067"/>
              </w:tabs>
            </w:pPr>
          </w:p>
          <w:p w14:paraId="0C01EB7F" w14:textId="77777777" w:rsidR="00BE26E6" w:rsidRDefault="00BE26E6" w:rsidP="00BE26E6">
            <w:pPr>
              <w:tabs>
                <w:tab w:val="left" w:pos="1067"/>
              </w:tabs>
            </w:pPr>
            <w:r>
              <w:t>Factsheet on Stanthorpe River Trust</w:t>
            </w:r>
          </w:p>
          <w:p w14:paraId="40B429D3" w14:textId="77777777" w:rsidR="00BE26E6" w:rsidRDefault="00BE26E6" w:rsidP="00BE26E6">
            <w:pPr>
              <w:tabs>
                <w:tab w:val="left" w:pos="1067"/>
              </w:tabs>
            </w:pPr>
          </w:p>
          <w:p w14:paraId="5AB55074" w14:textId="77777777" w:rsidR="00BE26E6" w:rsidRDefault="00BE26E6" w:rsidP="00BE26E6">
            <w:pPr>
              <w:tabs>
                <w:tab w:val="left" w:pos="1067"/>
              </w:tabs>
            </w:pPr>
            <w:r>
              <w:lastRenderedPageBreak/>
              <w:t>Photographs in Folder Photographs - Stanthorpe History - Quart Pot Creek.</w:t>
            </w:r>
          </w:p>
          <w:p w14:paraId="78DC52F2" w14:textId="77777777" w:rsidR="00BE26E6" w:rsidRPr="00BB4AA6" w:rsidRDefault="00BE26E6" w:rsidP="00BE26E6">
            <w:pPr>
              <w:tabs>
                <w:tab w:val="left" w:pos="1067"/>
              </w:tabs>
            </w:pPr>
          </w:p>
          <w:p w14:paraId="376701D4" w14:textId="77777777" w:rsidR="00BE26E6" w:rsidRPr="00D369D0" w:rsidRDefault="00BE26E6" w:rsidP="00BE26E6">
            <w:pPr>
              <w:tabs>
                <w:tab w:val="left" w:pos="1067"/>
              </w:tabs>
              <w:rPr>
                <w:b/>
                <w:bCs/>
              </w:rPr>
            </w:pPr>
            <w:r w:rsidRPr="00D369D0">
              <w:t xml:space="preserve">Field Trip Booklet - </w:t>
            </w:r>
            <w:r w:rsidRPr="00D369D0">
              <w:rPr>
                <w:b/>
                <w:bCs/>
              </w:rPr>
              <w:t xml:space="preserve">“Water Testing and Evidence gathering Field Trip </w:t>
            </w:r>
            <w:proofErr w:type="spellStart"/>
            <w:r w:rsidRPr="00D369D0">
              <w:rPr>
                <w:b/>
                <w:bCs/>
              </w:rPr>
              <w:t>Yr</w:t>
            </w:r>
            <w:proofErr w:type="spellEnd"/>
            <w:r w:rsidRPr="00D369D0">
              <w:rPr>
                <w:b/>
                <w:bCs/>
              </w:rPr>
              <w:t xml:space="preserve"> </w:t>
            </w:r>
            <w:proofErr w:type="gramStart"/>
            <w:r w:rsidRPr="00D369D0">
              <w:rPr>
                <w:b/>
                <w:bCs/>
              </w:rPr>
              <w:t>5”</w:t>
            </w:r>
            <w:proofErr w:type="gramEnd"/>
          </w:p>
          <w:p w14:paraId="05BDFBDC" w14:textId="77777777" w:rsidR="00BE26E6" w:rsidRDefault="00BE26E6" w:rsidP="00BE26E6">
            <w:pPr>
              <w:tabs>
                <w:tab w:val="left" w:pos="1067"/>
              </w:tabs>
              <w:rPr>
                <w:b/>
                <w:bCs/>
              </w:rPr>
            </w:pPr>
          </w:p>
          <w:p w14:paraId="6473D23B" w14:textId="77777777" w:rsidR="00BE26E6" w:rsidRDefault="00BE26E6" w:rsidP="00BE26E6">
            <w:pPr>
              <w:tabs>
                <w:tab w:val="left" w:pos="1067"/>
              </w:tabs>
              <w:rPr>
                <w:b/>
                <w:bCs/>
              </w:rPr>
            </w:pPr>
          </w:p>
          <w:p w14:paraId="4A54FAD3" w14:textId="77777777" w:rsidR="00BE26E6" w:rsidRDefault="00BE26E6" w:rsidP="00BE26E6">
            <w:pPr>
              <w:tabs>
                <w:tab w:val="left" w:pos="1067"/>
              </w:tabs>
              <w:rPr>
                <w:b/>
                <w:bCs/>
              </w:rPr>
            </w:pPr>
          </w:p>
          <w:p w14:paraId="39273EE1" w14:textId="77777777" w:rsidR="00BE26E6" w:rsidRDefault="00BE26E6" w:rsidP="00BE26E6">
            <w:hyperlink r:id="rId65" w:history="1">
              <w:r w:rsidRPr="00B97E8F">
                <w:rPr>
                  <w:rStyle w:val="Hyperlink"/>
                </w:rPr>
                <w:t>https://www.youtube.com/watch?v=94YcjbYBchc</w:t>
              </w:r>
            </w:hyperlink>
          </w:p>
          <w:p w14:paraId="31A4097E" w14:textId="77777777" w:rsidR="00BE26E6" w:rsidRDefault="00BE26E6" w:rsidP="00BE26E6">
            <w:r>
              <w:t>How we measure Water Quality</w:t>
            </w:r>
          </w:p>
          <w:p w14:paraId="7D0CF2BF" w14:textId="77777777" w:rsidR="00BE26E6" w:rsidRDefault="00BE26E6" w:rsidP="00BE26E6">
            <w:r>
              <w:t>2m 29s</w:t>
            </w:r>
          </w:p>
          <w:p w14:paraId="74C990A1" w14:textId="77777777" w:rsidR="00BE26E6" w:rsidRDefault="00BE26E6" w:rsidP="00BE26E6">
            <w:pPr>
              <w:tabs>
                <w:tab w:val="left" w:pos="1067"/>
              </w:tabs>
              <w:rPr>
                <w:b/>
                <w:bCs/>
              </w:rPr>
            </w:pPr>
          </w:p>
          <w:p w14:paraId="73BE6B71" w14:textId="77777777" w:rsidR="00BE26E6" w:rsidRDefault="00BE26E6" w:rsidP="00BE26E6">
            <w:pPr>
              <w:tabs>
                <w:tab w:val="left" w:pos="1067"/>
              </w:tabs>
              <w:rPr>
                <w:b/>
                <w:bCs/>
              </w:rPr>
            </w:pPr>
          </w:p>
          <w:p w14:paraId="6991D5F3" w14:textId="77777777" w:rsidR="00BE26E6" w:rsidRDefault="00BE26E6" w:rsidP="00BE26E6">
            <w:pPr>
              <w:tabs>
                <w:tab w:val="left" w:pos="1067"/>
              </w:tabs>
              <w:rPr>
                <w:i/>
                <w:iCs/>
              </w:rPr>
            </w:pPr>
          </w:p>
          <w:p w14:paraId="1AC9BC92" w14:textId="77777777" w:rsidR="00BE26E6" w:rsidRDefault="00BE26E6" w:rsidP="00BE26E6">
            <w:pPr>
              <w:tabs>
                <w:tab w:val="left" w:pos="1067"/>
              </w:tabs>
              <w:rPr>
                <w:i/>
                <w:iCs/>
              </w:rPr>
            </w:pPr>
          </w:p>
          <w:p w14:paraId="4853F917" w14:textId="77777777" w:rsidR="00BE26E6" w:rsidRDefault="00BE26E6" w:rsidP="00BE26E6">
            <w:pPr>
              <w:tabs>
                <w:tab w:val="left" w:pos="1067"/>
              </w:tabs>
              <w:rPr>
                <w:i/>
                <w:iCs/>
              </w:rPr>
            </w:pPr>
          </w:p>
          <w:p w14:paraId="5887CF34" w14:textId="77777777" w:rsidR="00BE26E6" w:rsidRDefault="00BE26E6" w:rsidP="00BE26E6">
            <w:pPr>
              <w:tabs>
                <w:tab w:val="left" w:pos="1067"/>
              </w:tabs>
              <w:rPr>
                <w:i/>
                <w:iCs/>
              </w:rPr>
            </w:pPr>
          </w:p>
          <w:p w14:paraId="6D24F4A6" w14:textId="77777777" w:rsidR="00BE26E6" w:rsidRDefault="00BE26E6" w:rsidP="00BE26E6">
            <w:pPr>
              <w:tabs>
                <w:tab w:val="left" w:pos="1067"/>
              </w:tabs>
              <w:rPr>
                <w:i/>
                <w:iCs/>
              </w:rPr>
            </w:pPr>
          </w:p>
          <w:p w14:paraId="3DCA80B0" w14:textId="77777777" w:rsidR="00BE26E6" w:rsidRDefault="00BE26E6" w:rsidP="00BE26E6">
            <w:pPr>
              <w:tabs>
                <w:tab w:val="left" w:pos="1067"/>
              </w:tabs>
              <w:rPr>
                <w:i/>
                <w:iCs/>
              </w:rPr>
            </w:pPr>
          </w:p>
          <w:p w14:paraId="1CB7A77F" w14:textId="77777777" w:rsidR="00BE26E6" w:rsidRDefault="00BE26E6" w:rsidP="00BE26E6">
            <w:pPr>
              <w:tabs>
                <w:tab w:val="left" w:pos="1067"/>
              </w:tabs>
              <w:rPr>
                <w:b/>
                <w:bCs/>
              </w:rPr>
            </w:pPr>
            <w:r w:rsidRPr="00612324">
              <w:rPr>
                <w:b/>
                <w:bCs/>
              </w:rPr>
              <w:t>Resources:</w:t>
            </w:r>
          </w:p>
          <w:p w14:paraId="4CA17885" w14:textId="77777777" w:rsidR="00BE26E6" w:rsidRDefault="00BE26E6" w:rsidP="00BE26E6">
            <w:pPr>
              <w:tabs>
                <w:tab w:val="left" w:pos="1067"/>
              </w:tabs>
            </w:pPr>
            <w:r w:rsidRPr="00612324">
              <w:t xml:space="preserve">The following websites </w:t>
            </w:r>
            <w:r>
              <w:t xml:space="preserve">provide information and support for threatened Australian species. They can be used as a </w:t>
            </w:r>
          </w:p>
          <w:p w14:paraId="699967CC" w14:textId="77777777" w:rsidR="00BE26E6" w:rsidRDefault="00BE26E6" w:rsidP="00BE26E6">
            <w:pPr>
              <w:pStyle w:val="ListParagraph"/>
              <w:numPr>
                <w:ilvl w:val="0"/>
                <w:numId w:val="29"/>
              </w:numPr>
              <w:tabs>
                <w:tab w:val="left" w:pos="1067"/>
              </w:tabs>
            </w:pPr>
            <w:r>
              <w:t>website navigational and research activities</w:t>
            </w:r>
          </w:p>
          <w:p w14:paraId="3D2FE303" w14:textId="77777777" w:rsidR="00BE26E6" w:rsidRDefault="00BE26E6" w:rsidP="00BE26E6">
            <w:pPr>
              <w:pStyle w:val="ListParagraph"/>
              <w:numPr>
                <w:ilvl w:val="0"/>
                <w:numId w:val="29"/>
              </w:numPr>
              <w:tabs>
                <w:tab w:val="left" w:pos="1067"/>
              </w:tabs>
            </w:pPr>
            <w:r>
              <w:t xml:space="preserve">widening students’ learning base on the topic of management of vulnerable Australian environments/species </w:t>
            </w:r>
          </w:p>
          <w:p w14:paraId="7124C520" w14:textId="77777777" w:rsidR="00BE26E6" w:rsidRDefault="00BE26E6" w:rsidP="00BE26E6">
            <w:pPr>
              <w:pStyle w:val="ListParagraph"/>
              <w:tabs>
                <w:tab w:val="left" w:pos="1067"/>
              </w:tabs>
            </w:pPr>
          </w:p>
          <w:p w14:paraId="2AAB5111" w14:textId="77777777" w:rsidR="00BE26E6" w:rsidRDefault="00BE26E6" w:rsidP="00BE26E6">
            <w:hyperlink r:id="rId66" w:history="1">
              <w:r w:rsidRPr="00A628D8">
                <w:rPr>
                  <w:rStyle w:val="Hyperlink"/>
                </w:rPr>
                <w:t>https://www.business.qld.gov.au/industries/farms-fishing-forestry/agriculture/biosecurity/animals/invasive/other</w:t>
              </w:r>
            </w:hyperlink>
          </w:p>
          <w:p w14:paraId="0951B725" w14:textId="77777777" w:rsidR="00BE26E6" w:rsidRDefault="00BE26E6" w:rsidP="00BE26E6">
            <w:r>
              <w:t>Management of Other invasive animals</w:t>
            </w:r>
          </w:p>
          <w:p w14:paraId="1EEBC23D" w14:textId="77777777" w:rsidR="00BE26E6" w:rsidRDefault="00BE26E6" w:rsidP="00BE26E6">
            <w:r>
              <w:t>Queensland Government: Business Queensland</w:t>
            </w:r>
          </w:p>
          <w:p w14:paraId="55874FB0" w14:textId="77777777" w:rsidR="00BE26E6" w:rsidRDefault="00BE26E6" w:rsidP="00BE26E6"/>
          <w:p w14:paraId="4308EF40" w14:textId="77777777" w:rsidR="00BE26E6" w:rsidRDefault="00BE26E6" w:rsidP="00BE26E6">
            <w:hyperlink r:id="rId67" w:history="1">
              <w:r w:rsidRPr="00A628D8">
                <w:rPr>
                  <w:rStyle w:val="Hyperlink"/>
                </w:rPr>
                <w:t>https://www.environment.nsw.gov.au/threatenedspeciesapp/profile.aspx?id=10605&amp;fbclid=IwAR1IiqI0YnDT-EJ8WjS_LucvcvsFLwGjZMC4mpe_UqbhZIkfC1_tZ2eq07o</w:t>
              </w:r>
            </w:hyperlink>
          </w:p>
          <w:p w14:paraId="48CF3BB2" w14:textId="77777777" w:rsidR="00BE26E6" w:rsidRPr="00612324" w:rsidRDefault="00BE26E6" w:rsidP="00BE26E6">
            <w:r>
              <w:t xml:space="preserve">Brush tailed rock </w:t>
            </w:r>
            <w:proofErr w:type="gramStart"/>
            <w:r>
              <w:t>wallaby</w:t>
            </w:r>
            <w:proofErr w:type="gramEnd"/>
          </w:p>
          <w:p w14:paraId="51320683" w14:textId="77777777" w:rsidR="00BE26E6" w:rsidRDefault="00BE26E6" w:rsidP="00BE26E6">
            <w:pPr>
              <w:tabs>
                <w:tab w:val="left" w:pos="1067"/>
              </w:tabs>
              <w:rPr>
                <w:b/>
                <w:bCs/>
              </w:rPr>
            </w:pPr>
          </w:p>
          <w:p w14:paraId="0730AA2F" w14:textId="77777777" w:rsidR="00BE26E6" w:rsidRDefault="00BE26E6" w:rsidP="00BE26E6">
            <w:pPr>
              <w:tabs>
                <w:tab w:val="left" w:pos="1067"/>
              </w:tabs>
              <w:rPr>
                <w:i/>
                <w:iCs/>
              </w:rPr>
            </w:pPr>
            <w:hyperlink r:id="rId68" w:history="1">
              <w:r w:rsidRPr="004C0ABC">
                <w:rPr>
                  <w:rStyle w:val="Hyperlink"/>
                  <w:i/>
                  <w:iCs/>
                </w:rPr>
                <w:t>https://parks.des.qld.gov.au/parks/girraween?utm_source=google&amp;utm_medium=organic&amp;utm_campaign=gmb&amp;utm_content=girraween</w:t>
              </w:r>
            </w:hyperlink>
          </w:p>
          <w:p w14:paraId="70FD7156" w14:textId="77777777" w:rsidR="00BE26E6" w:rsidRPr="006E3B11" w:rsidRDefault="00BE26E6" w:rsidP="00BE26E6">
            <w:pPr>
              <w:tabs>
                <w:tab w:val="left" w:pos="1067"/>
              </w:tabs>
            </w:pPr>
            <w:r w:rsidRPr="00A71244">
              <w:t>Girraween website</w:t>
            </w:r>
          </w:p>
          <w:p w14:paraId="45F1ED26" w14:textId="77777777" w:rsidR="00BE26E6" w:rsidRPr="00C716AE" w:rsidRDefault="00BE26E6" w:rsidP="00BE26E6">
            <w:pPr>
              <w:tabs>
                <w:tab w:val="left" w:pos="1067"/>
              </w:tabs>
              <w:rPr>
                <w:i/>
                <w:iCs/>
              </w:rPr>
            </w:pPr>
          </w:p>
          <w:p w14:paraId="6D239CD9" w14:textId="77777777" w:rsidR="00BE26E6" w:rsidRDefault="00BE26E6" w:rsidP="00BE26E6">
            <w:pPr>
              <w:tabs>
                <w:tab w:val="left" w:pos="1067"/>
              </w:tabs>
            </w:pPr>
            <w:hyperlink r:id="rId69" w:history="1">
              <w:r w:rsidRPr="004C0ABC">
                <w:rPr>
                  <w:rStyle w:val="Hyperlink"/>
                </w:rPr>
                <w:t>https://animalsaustralia.org/</w:t>
              </w:r>
            </w:hyperlink>
          </w:p>
          <w:p w14:paraId="0A452D11" w14:textId="77777777" w:rsidR="00BE26E6" w:rsidRDefault="00BE26E6" w:rsidP="00BE26E6">
            <w:pPr>
              <w:tabs>
                <w:tab w:val="left" w:pos="1067"/>
              </w:tabs>
            </w:pPr>
            <w:r>
              <w:t>Animals Australia Organisation</w:t>
            </w:r>
          </w:p>
          <w:p w14:paraId="1ADE9EF3" w14:textId="77777777" w:rsidR="00BE26E6" w:rsidRDefault="00BE26E6" w:rsidP="00BE26E6">
            <w:pPr>
              <w:tabs>
                <w:tab w:val="left" w:pos="1067"/>
              </w:tabs>
            </w:pPr>
          </w:p>
          <w:p w14:paraId="69848579" w14:textId="77777777" w:rsidR="00BE26E6" w:rsidRDefault="00BE26E6" w:rsidP="00BE26E6">
            <w:pPr>
              <w:tabs>
                <w:tab w:val="left" w:pos="1067"/>
              </w:tabs>
            </w:pPr>
            <w:hyperlink r:id="rId70" w:history="1">
              <w:r w:rsidRPr="004C0ABC">
                <w:rPr>
                  <w:rStyle w:val="Hyperlink"/>
                </w:rPr>
                <w:t>https://www.wilderness.org.au/</w:t>
              </w:r>
            </w:hyperlink>
          </w:p>
          <w:p w14:paraId="1C0171D0" w14:textId="77777777" w:rsidR="00BE26E6" w:rsidRDefault="00BE26E6" w:rsidP="00BE26E6">
            <w:pPr>
              <w:tabs>
                <w:tab w:val="left" w:pos="1067"/>
              </w:tabs>
            </w:pPr>
            <w:r>
              <w:t>Wilderness Organisation</w:t>
            </w:r>
          </w:p>
          <w:p w14:paraId="7E77FFE4" w14:textId="77777777" w:rsidR="00BE26E6" w:rsidRDefault="00BE26E6" w:rsidP="00BE26E6">
            <w:pPr>
              <w:tabs>
                <w:tab w:val="left" w:pos="1067"/>
              </w:tabs>
            </w:pPr>
          </w:p>
          <w:p w14:paraId="5CA0CB08" w14:textId="77777777" w:rsidR="00BE26E6" w:rsidRDefault="00BE26E6" w:rsidP="00BE26E6">
            <w:pPr>
              <w:tabs>
                <w:tab w:val="left" w:pos="1067"/>
              </w:tabs>
              <w:rPr>
                <w:rStyle w:val="Hyperlink"/>
              </w:rPr>
            </w:pPr>
            <w:hyperlink r:id="rId71" w:anchor="gs.mtzegh" w:history="1">
              <w:r w:rsidRPr="004C0ABC">
                <w:rPr>
                  <w:rStyle w:val="Hyperlink"/>
                </w:rPr>
                <w:t>https://www.wwf.org.au/#gs.mtzegh</w:t>
              </w:r>
            </w:hyperlink>
          </w:p>
          <w:p w14:paraId="1F99DFD4" w14:textId="77777777" w:rsidR="00BE26E6" w:rsidRPr="009F7D17" w:rsidRDefault="00BE26E6" w:rsidP="00BE26E6">
            <w:pPr>
              <w:tabs>
                <w:tab w:val="left" w:pos="1067"/>
              </w:tabs>
              <w:rPr>
                <w:color w:val="000000" w:themeColor="text1"/>
              </w:rPr>
            </w:pPr>
            <w:r w:rsidRPr="009F7D17">
              <w:rPr>
                <w:rStyle w:val="Hyperlink"/>
                <w:color w:val="000000" w:themeColor="text1"/>
                <w:u w:val="none"/>
              </w:rPr>
              <w:t>World Wildlife Fund</w:t>
            </w:r>
          </w:p>
          <w:p w14:paraId="6D2C8D66" w14:textId="77777777" w:rsidR="00BE26E6" w:rsidRDefault="00BE26E6" w:rsidP="00BE26E6">
            <w:pPr>
              <w:tabs>
                <w:tab w:val="left" w:pos="1067"/>
              </w:tabs>
            </w:pPr>
          </w:p>
          <w:p w14:paraId="61396389" w14:textId="77777777" w:rsidR="00BE26E6" w:rsidRDefault="00BE26E6" w:rsidP="00BE26E6">
            <w:pPr>
              <w:tabs>
                <w:tab w:val="left" w:pos="1067"/>
              </w:tabs>
              <w:rPr>
                <w:rStyle w:val="Hyperlink"/>
              </w:rPr>
            </w:pPr>
            <w:hyperlink r:id="rId72" w:history="1">
              <w:r w:rsidRPr="004C0ABC">
                <w:rPr>
                  <w:rStyle w:val="Hyperlink"/>
                </w:rPr>
                <w:t>https://www.natureaustralia.org.au/</w:t>
              </w:r>
            </w:hyperlink>
          </w:p>
          <w:p w14:paraId="71AC64BF" w14:textId="77777777" w:rsidR="00BE26E6" w:rsidRPr="009F7D17" w:rsidRDefault="00BE26E6" w:rsidP="00BE26E6">
            <w:pPr>
              <w:tabs>
                <w:tab w:val="left" w:pos="1067"/>
              </w:tabs>
              <w:rPr>
                <w:color w:val="000000" w:themeColor="text1"/>
              </w:rPr>
            </w:pPr>
            <w:r w:rsidRPr="009F7D17">
              <w:rPr>
                <w:rStyle w:val="Hyperlink"/>
                <w:color w:val="000000" w:themeColor="text1"/>
                <w:u w:val="none"/>
              </w:rPr>
              <w:lastRenderedPageBreak/>
              <w:t>Nature Australia</w:t>
            </w:r>
          </w:p>
          <w:p w14:paraId="7DA1D564" w14:textId="77777777" w:rsidR="00BE26E6" w:rsidRDefault="00BE26E6" w:rsidP="00BE26E6">
            <w:pPr>
              <w:tabs>
                <w:tab w:val="left" w:pos="1067"/>
              </w:tabs>
            </w:pPr>
          </w:p>
          <w:p w14:paraId="44844DA5" w14:textId="77777777" w:rsidR="00BE26E6" w:rsidRDefault="00BE26E6" w:rsidP="00BE26E6">
            <w:pPr>
              <w:tabs>
                <w:tab w:val="left" w:pos="1067"/>
              </w:tabs>
              <w:rPr>
                <w:rStyle w:val="Hyperlink"/>
              </w:rPr>
            </w:pPr>
            <w:hyperlink r:id="rId73" w:history="1">
              <w:r w:rsidRPr="004C0ABC">
                <w:rPr>
                  <w:rStyle w:val="Hyperlink"/>
                </w:rPr>
                <w:t>https://www.greenpeace.org.au/</w:t>
              </w:r>
            </w:hyperlink>
          </w:p>
          <w:p w14:paraId="22A39792" w14:textId="77777777" w:rsidR="00BE26E6" w:rsidRPr="009F7D17" w:rsidRDefault="00BE26E6" w:rsidP="00BE26E6">
            <w:pPr>
              <w:tabs>
                <w:tab w:val="left" w:pos="1067"/>
              </w:tabs>
              <w:rPr>
                <w:color w:val="000000" w:themeColor="text1"/>
              </w:rPr>
            </w:pPr>
            <w:r w:rsidRPr="009F7D17">
              <w:rPr>
                <w:rStyle w:val="Hyperlink"/>
                <w:color w:val="000000" w:themeColor="text1"/>
                <w:u w:val="none"/>
              </w:rPr>
              <w:t>Greenpeace</w:t>
            </w:r>
          </w:p>
          <w:p w14:paraId="78FA93B4" w14:textId="77777777" w:rsidR="00BE26E6" w:rsidRDefault="00BE26E6" w:rsidP="00BE26E6">
            <w:pPr>
              <w:tabs>
                <w:tab w:val="left" w:pos="1067"/>
              </w:tabs>
            </w:pPr>
          </w:p>
          <w:p w14:paraId="40014E29" w14:textId="77777777" w:rsidR="00BE26E6" w:rsidRDefault="00BE26E6" w:rsidP="00BE26E6">
            <w:pPr>
              <w:tabs>
                <w:tab w:val="left" w:pos="1067"/>
              </w:tabs>
              <w:rPr>
                <w:rStyle w:val="Hyperlink"/>
              </w:rPr>
            </w:pPr>
            <w:hyperlink r:id="rId74" w:history="1">
              <w:r w:rsidRPr="004C0ABC">
                <w:rPr>
                  <w:rStyle w:val="Hyperlink"/>
                </w:rPr>
                <w:t>https://www.wires.org.au/</w:t>
              </w:r>
            </w:hyperlink>
          </w:p>
          <w:p w14:paraId="0D2058C8" w14:textId="77777777" w:rsidR="00BE26E6" w:rsidRDefault="00BE26E6" w:rsidP="00BE26E6">
            <w:pPr>
              <w:tabs>
                <w:tab w:val="left" w:pos="1067"/>
              </w:tabs>
              <w:rPr>
                <w:rStyle w:val="Hyperlink"/>
                <w:color w:val="000000" w:themeColor="text1"/>
              </w:rPr>
            </w:pPr>
            <w:r w:rsidRPr="009F7D17">
              <w:rPr>
                <w:rStyle w:val="Hyperlink"/>
                <w:color w:val="000000" w:themeColor="text1"/>
              </w:rPr>
              <w:t>Wire</w:t>
            </w:r>
            <w:r>
              <w:rPr>
                <w:rStyle w:val="Hyperlink"/>
                <w:color w:val="000000" w:themeColor="text1"/>
              </w:rPr>
              <w:t>s</w:t>
            </w:r>
          </w:p>
          <w:p w14:paraId="460329E1" w14:textId="77777777" w:rsidR="00494DCB" w:rsidRPr="00494DCB" w:rsidRDefault="00494DCB" w:rsidP="00494DCB"/>
        </w:tc>
        <w:tc>
          <w:tcPr>
            <w:tcW w:w="2627" w:type="dxa"/>
          </w:tcPr>
          <w:p w14:paraId="7DAF6605" w14:textId="77777777" w:rsidR="00BE26E6" w:rsidRDefault="00BE26E6" w:rsidP="00BE26E6">
            <w:pPr>
              <w:tabs>
                <w:tab w:val="left" w:pos="1067"/>
              </w:tabs>
              <w:rPr>
                <w:rFonts w:cs="Arial"/>
                <w:color w:val="202124"/>
                <w:shd w:val="clear" w:color="auto" w:fill="FFFFFF"/>
              </w:rPr>
            </w:pPr>
            <w:r w:rsidRPr="003A49CE">
              <w:rPr>
                <w:rFonts w:cs="Arial"/>
                <w:b/>
                <w:bCs/>
                <w:color w:val="202124"/>
                <w:shd w:val="clear" w:color="auto" w:fill="FFFFFF"/>
              </w:rPr>
              <w:lastRenderedPageBreak/>
              <w:t>NOTE:</w:t>
            </w:r>
            <w:r>
              <w:rPr>
                <w:rFonts w:cs="Arial"/>
                <w:color w:val="202124"/>
                <w:shd w:val="clear" w:color="auto" w:fill="FFFFFF"/>
              </w:rPr>
              <w:t xml:space="preserve"> Greg </w:t>
            </w:r>
            <w:proofErr w:type="spellStart"/>
            <w:r>
              <w:rPr>
                <w:rFonts w:cs="Arial"/>
                <w:color w:val="202124"/>
                <w:shd w:val="clear" w:color="auto" w:fill="FFFFFF"/>
              </w:rPr>
              <w:t>Thouard</w:t>
            </w:r>
            <w:proofErr w:type="spellEnd"/>
            <w:r>
              <w:rPr>
                <w:rFonts w:cs="Arial"/>
                <w:color w:val="202124"/>
                <w:shd w:val="clear" w:color="auto" w:fill="FFFFFF"/>
              </w:rPr>
              <w:t xml:space="preserve"> is the Chairperson of the River Trust. He has a wealth of knowledge about the history and management of this system stretches from the Severn Rive in the South to the Pike’s creek tributaries and comprises hundreds of kilometres of waterways.</w:t>
            </w:r>
          </w:p>
          <w:p w14:paraId="4CE9D25D" w14:textId="77777777" w:rsidR="00BE26E6" w:rsidRDefault="00BE26E6" w:rsidP="00BE26E6">
            <w:pPr>
              <w:tabs>
                <w:tab w:val="left" w:pos="1067"/>
              </w:tabs>
              <w:rPr>
                <w:rFonts w:cs="Arial"/>
                <w:color w:val="202124"/>
                <w:shd w:val="clear" w:color="auto" w:fill="FFFFFF"/>
              </w:rPr>
            </w:pPr>
            <w:r>
              <w:rPr>
                <w:rFonts w:cs="Arial"/>
                <w:color w:val="202124"/>
                <w:shd w:val="clear" w:color="auto" w:fill="FFFFFF"/>
              </w:rPr>
              <w:t xml:space="preserve">He would be most happy to talk to the class about Quart Pot Creek system and the </w:t>
            </w:r>
            <w:proofErr w:type="gramStart"/>
            <w:r>
              <w:rPr>
                <w:rFonts w:cs="Arial"/>
                <w:color w:val="202124"/>
                <w:shd w:val="clear" w:color="auto" w:fill="FFFFFF"/>
              </w:rPr>
              <w:t>River</w:t>
            </w:r>
            <w:proofErr w:type="gramEnd"/>
            <w:r>
              <w:rPr>
                <w:rFonts w:cs="Arial"/>
                <w:color w:val="202124"/>
                <w:shd w:val="clear" w:color="auto" w:fill="FFFFFF"/>
              </w:rPr>
              <w:t xml:space="preserve"> Trust.</w:t>
            </w:r>
          </w:p>
          <w:p w14:paraId="3761BF5A" w14:textId="77777777" w:rsidR="00BE26E6" w:rsidRDefault="00BE26E6" w:rsidP="00BE26E6">
            <w:pPr>
              <w:tabs>
                <w:tab w:val="left" w:pos="1067"/>
              </w:tabs>
              <w:rPr>
                <w:rFonts w:cs="Arial"/>
                <w:color w:val="202124"/>
                <w:shd w:val="clear" w:color="auto" w:fill="FFFFFF"/>
              </w:rPr>
            </w:pPr>
          </w:p>
          <w:p w14:paraId="7F4D5B93" w14:textId="77777777" w:rsidR="00BE26E6" w:rsidRDefault="00BE26E6" w:rsidP="00BE26E6">
            <w:pPr>
              <w:tabs>
                <w:tab w:val="left" w:pos="1067"/>
              </w:tabs>
              <w:rPr>
                <w:rFonts w:cs="Arial"/>
                <w:color w:val="202124"/>
                <w:shd w:val="clear" w:color="auto" w:fill="FFFFFF"/>
              </w:rPr>
            </w:pPr>
          </w:p>
          <w:p w14:paraId="1BD38C83" w14:textId="77777777" w:rsidR="00BE26E6" w:rsidRDefault="00BE26E6" w:rsidP="00BE26E6">
            <w:pPr>
              <w:tabs>
                <w:tab w:val="left" w:pos="1067"/>
              </w:tabs>
              <w:rPr>
                <w:rFonts w:cs="Arial"/>
                <w:color w:val="202124"/>
                <w:shd w:val="clear" w:color="auto" w:fill="FFFFFF"/>
              </w:rPr>
            </w:pPr>
          </w:p>
          <w:p w14:paraId="41BB1E7D" w14:textId="77777777" w:rsidR="00BE26E6" w:rsidRDefault="00BE26E6" w:rsidP="00BE26E6">
            <w:pPr>
              <w:tabs>
                <w:tab w:val="left" w:pos="1067"/>
              </w:tabs>
              <w:rPr>
                <w:rFonts w:cs="Arial"/>
                <w:color w:val="202124"/>
                <w:shd w:val="clear" w:color="auto" w:fill="FFFFFF"/>
              </w:rPr>
            </w:pPr>
          </w:p>
          <w:p w14:paraId="498FEE7B" w14:textId="77777777" w:rsidR="00BE26E6" w:rsidRDefault="00BE26E6" w:rsidP="00BE26E6">
            <w:pPr>
              <w:tabs>
                <w:tab w:val="left" w:pos="1067"/>
              </w:tabs>
              <w:rPr>
                <w:rFonts w:cs="Arial"/>
                <w:color w:val="202124"/>
                <w:shd w:val="clear" w:color="auto" w:fill="FFFFFF"/>
              </w:rPr>
            </w:pPr>
          </w:p>
          <w:p w14:paraId="31BD82A7" w14:textId="77777777" w:rsidR="00BE26E6" w:rsidRDefault="00BE26E6" w:rsidP="00BE26E6">
            <w:pPr>
              <w:tabs>
                <w:tab w:val="left" w:pos="1067"/>
              </w:tabs>
              <w:rPr>
                <w:rFonts w:cs="Arial"/>
                <w:color w:val="202124"/>
                <w:shd w:val="clear" w:color="auto" w:fill="FFFFFF"/>
              </w:rPr>
            </w:pPr>
          </w:p>
          <w:p w14:paraId="0B83236E" w14:textId="77777777" w:rsidR="00BE26E6" w:rsidRDefault="00BE26E6" w:rsidP="00BE26E6">
            <w:pPr>
              <w:tabs>
                <w:tab w:val="left" w:pos="1067"/>
              </w:tabs>
              <w:rPr>
                <w:rFonts w:cs="Arial"/>
                <w:color w:val="202124"/>
                <w:shd w:val="clear" w:color="auto" w:fill="FFFFFF"/>
              </w:rPr>
            </w:pPr>
          </w:p>
          <w:p w14:paraId="400C590B" w14:textId="77777777" w:rsidR="00BE26E6" w:rsidRDefault="00BE26E6" w:rsidP="00BE26E6">
            <w:pPr>
              <w:tabs>
                <w:tab w:val="left" w:pos="1067"/>
              </w:tabs>
              <w:rPr>
                <w:rFonts w:cs="Arial"/>
                <w:color w:val="202124"/>
                <w:shd w:val="clear" w:color="auto" w:fill="FFFFFF"/>
              </w:rPr>
            </w:pPr>
          </w:p>
          <w:p w14:paraId="63CED1A1" w14:textId="77777777" w:rsidR="00BE26E6" w:rsidRDefault="00BE26E6" w:rsidP="00BE26E6">
            <w:pPr>
              <w:tabs>
                <w:tab w:val="left" w:pos="1067"/>
              </w:tabs>
              <w:rPr>
                <w:rFonts w:cs="Arial"/>
                <w:color w:val="202124"/>
                <w:shd w:val="clear" w:color="auto" w:fill="FFFFFF"/>
              </w:rPr>
            </w:pPr>
          </w:p>
          <w:p w14:paraId="740DD3C2" w14:textId="77777777" w:rsidR="00BE26E6" w:rsidRDefault="00BE26E6" w:rsidP="00BE26E6">
            <w:pPr>
              <w:tabs>
                <w:tab w:val="left" w:pos="1067"/>
              </w:tabs>
              <w:rPr>
                <w:rFonts w:cs="Arial"/>
                <w:color w:val="202124"/>
                <w:shd w:val="clear" w:color="auto" w:fill="FFFFFF"/>
              </w:rPr>
            </w:pPr>
          </w:p>
          <w:p w14:paraId="78138183" w14:textId="77777777" w:rsidR="00BE26E6" w:rsidRDefault="00BE26E6" w:rsidP="00BE26E6">
            <w:pPr>
              <w:tabs>
                <w:tab w:val="left" w:pos="1067"/>
              </w:tabs>
              <w:rPr>
                <w:rFonts w:cs="Arial"/>
                <w:color w:val="202124"/>
                <w:shd w:val="clear" w:color="auto" w:fill="FFFFFF"/>
              </w:rPr>
            </w:pPr>
          </w:p>
          <w:p w14:paraId="36995030" w14:textId="77777777" w:rsidR="00BE26E6" w:rsidRDefault="00BE26E6" w:rsidP="00BE26E6">
            <w:pPr>
              <w:tabs>
                <w:tab w:val="left" w:pos="1067"/>
              </w:tabs>
              <w:rPr>
                <w:rFonts w:cs="Arial"/>
                <w:color w:val="202124"/>
                <w:shd w:val="clear" w:color="auto" w:fill="FFFFFF"/>
              </w:rPr>
            </w:pPr>
          </w:p>
          <w:p w14:paraId="26100B65" w14:textId="77777777" w:rsidR="00BE26E6" w:rsidRDefault="00BE26E6" w:rsidP="00BE26E6">
            <w:pPr>
              <w:tabs>
                <w:tab w:val="left" w:pos="1067"/>
              </w:tabs>
              <w:rPr>
                <w:rFonts w:cs="Arial"/>
                <w:color w:val="202124"/>
                <w:shd w:val="clear" w:color="auto" w:fill="FFFFFF"/>
              </w:rPr>
            </w:pPr>
          </w:p>
          <w:p w14:paraId="0785EEF5" w14:textId="77777777" w:rsidR="00BE26E6" w:rsidRDefault="00BE26E6" w:rsidP="00BE26E6">
            <w:pPr>
              <w:tabs>
                <w:tab w:val="left" w:pos="1067"/>
              </w:tabs>
              <w:rPr>
                <w:rFonts w:cs="Arial"/>
                <w:color w:val="202124"/>
                <w:shd w:val="clear" w:color="auto" w:fill="FFFFFF"/>
              </w:rPr>
            </w:pPr>
          </w:p>
          <w:p w14:paraId="2E30AEE6" w14:textId="77777777" w:rsidR="00BE26E6" w:rsidRDefault="00BE26E6" w:rsidP="00BE26E6">
            <w:pPr>
              <w:tabs>
                <w:tab w:val="left" w:pos="1067"/>
              </w:tabs>
              <w:rPr>
                <w:rFonts w:cs="Arial"/>
                <w:color w:val="202124"/>
                <w:shd w:val="clear" w:color="auto" w:fill="FFFFFF"/>
              </w:rPr>
            </w:pPr>
          </w:p>
          <w:p w14:paraId="050D0161" w14:textId="77777777" w:rsidR="00BE26E6" w:rsidRDefault="00BE26E6" w:rsidP="00BE26E6">
            <w:pPr>
              <w:tabs>
                <w:tab w:val="left" w:pos="1067"/>
              </w:tabs>
              <w:rPr>
                <w:rFonts w:cs="Arial"/>
                <w:color w:val="202124"/>
                <w:shd w:val="clear" w:color="auto" w:fill="FFFFFF"/>
              </w:rPr>
            </w:pPr>
          </w:p>
          <w:p w14:paraId="5049633F" w14:textId="77777777" w:rsidR="00BE26E6" w:rsidRDefault="00BE26E6" w:rsidP="00BE26E6">
            <w:pPr>
              <w:tabs>
                <w:tab w:val="left" w:pos="1067"/>
              </w:tabs>
              <w:rPr>
                <w:rFonts w:cs="Arial"/>
                <w:color w:val="202124"/>
                <w:shd w:val="clear" w:color="auto" w:fill="FFFFFF"/>
              </w:rPr>
            </w:pPr>
          </w:p>
          <w:p w14:paraId="54A8BD1D" w14:textId="77777777" w:rsidR="00BE26E6" w:rsidRDefault="00BE26E6" w:rsidP="00BE26E6">
            <w:pPr>
              <w:tabs>
                <w:tab w:val="left" w:pos="1067"/>
              </w:tabs>
              <w:rPr>
                <w:rFonts w:cs="Arial"/>
                <w:color w:val="202124"/>
                <w:shd w:val="clear" w:color="auto" w:fill="FFFFFF"/>
              </w:rPr>
            </w:pPr>
          </w:p>
          <w:p w14:paraId="0EC2CCEB" w14:textId="77777777" w:rsidR="00BE26E6" w:rsidRDefault="00BE26E6" w:rsidP="00BE26E6">
            <w:pPr>
              <w:tabs>
                <w:tab w:val="left" w:pos="1067"/>
              </w:tabs>
              <w:rPr>
                <w:rFonts w:cs="Arial"/>
                <w:color w:val="202124"/>
                <w:shd w:val="clear" w:color="auto" w:fill="FFFFFF"/>
              </w:rPr>
            </w:pPr>
          </w:p>
          <w:p w14:paraId="34F657F6" w14:textId="77777777" w:rsidR="00BE26E6" w:rsidRDefault="00BE26E6" w:rsidP="00BE26E6">
            <w:pPr>
              <w:tabs>
                <w:tab w:val="left" w:pos="1067"/>
              </w:tabs>
              <w:rPr>
                <w:rFonts w:cs="Arial"/>
                <w:color w:val="202124"/>
                <w:shd w:val="clear" w:color="auto" w:fill="FFFFFF"/>
              </w:rPr>
            </w:pPr>
          </w:p>
          <w:p w14:paraId="37784982" w14:textId="77777777" w:rsidR="00BE26E6" w:rsidRDefault="00BE26E6" w:rsidP="00BE26E6">
            <w:pPr>
              <w:tabs>
                <w:tab w:val="left" w:pos="1067"/>
              </w:tabs>
              <w:rPr>
                <w:rFonts w:cs="Arial"/>
                <w:color w:val="202124"/>
                <w:shd w:val="clear" w:color="auto" w:fill="FFFFFF"/>
              </w:rPr>
            </w:pPr>
          </w:p>
          <w:p w14:paraId="133301D4" w14:textId="77777777" w:rsidR="00BE26E6" w:rsidRDefault="00BE26E6" w:rsidP="00BE26E6">
            <w:pPr>
              <w:tabs>
                <w:tab w:val="left" w:pos="1067"/>
              </w:tabs>
              <w:rPr>
                <w:rFonts w:cs="Arial"/>
                <w:color w:val="202124"/>
                <w:shd w:val="clear" w:color="auto" w:fill="FFFFFF"/>
              </w:rPr>
            </w:pPr>
          </w:p>
          <w:p w14:paraId="0D6A39C0" w14:textId="77777777" w:rsidR="00BE26E6" w:rsidRDefault="00BE26E6" w:rsidP="00BE26E6">
            <w:pPr>
              <w:tabs>
                <w:tab w:val="left" w:pos="1067"/>
              </w:tabs>
              <w:rPr>
                <w:rFonts w:cs="Arial"/>
                <w:color w:val="202124"/>
                <w:shd w:val="clear" w:color="auto" w:fill="FFFFFF"/>
              </w:rPr>
            </w:pPr>
          </w:p>
          <w:p w14:paraId="1ED9FEC0" w14:textId="77777777" w:rsidR="00BE26E6" w:rsidRDefault="00BE26E6" w:rsidP="00BE26E6">
            <w:pPr>
              <w:tabs>
                <w:tab w:val="left" w:pos="1067"/>
              </w:tabs>
              <w:rPr>
                <w:rFonts w:cs="Arial"/>
                <w:color w:val="202124"/>
                <w:shd w:val="clear" w:color="auto" w:fill="FFFFFF"/>
              </w:rPr>
            </w:pPr>
          </w:p>
          <w:p w14:paraId="4F126B7D" w14:textId="77777777" w:rsidR="00BE26E6" w:rsidRDefault="00BE26E6" w:rsidP="00BE26E6">
            <w:pPr>
              <w:tabs>
                <w:tab w:val="left" w:pos="1067"/>
              </w:tabs>
              <w:rPr>
                <w:rFonts w:cs="Arial"/>
                <w:color w:val="202124"/>
                <w:shd w:val="clear" w:color="auto" w:fill="FFFFFF"/>
              </w:rPr>
            </w:pPr>
          </w:p>
          <w:p w14:paraId="2A2DE0E5" w14:textId="77777777" w:rsidR="00BE26E6" w:rsidRDefault="00BE26E6" w:rsidP="00BE26E6">
            <w:pPr>
              <w:tabs>
                <w:tab w:val="left" w:pos="1067"/>
              </w:tabs>
              <w:rPr>
                <w:rFonts w:cs="Arial"/>
                <w:color w:val="202124"/>
                <w:shd w:val="clear" w:color="auto" w:fill="FFFFFF"/>
              </w:rPr>
            </w:pPr>
          </w:p>
          <w:p w14:paraId="17F4A3B6" w14:textId="77777777" w:rsidR="00BE26E6" w:rsidRDefault="00BE26E6" w:rsidP="00BE26E6">
            <w:pPr>
              <w:tabs>
                <w:tab w:val="left" w:pos="1067"/>
              </w:tabs>
              <w:rPr>
                <w:rFonts w:cs="Arial"/>
                <w:color w:val="202124"/>
                <w:shd w:val="clear" w:color="auto" w:fill="FFFFFF"/>
              </w:rPr>
            </w:pPr>
          </w:p>
          <w:p w14:paraId="7096E28D" w14:textId="77777777" w:rsidR="00BE26E6" w:rsidRDefault="00BE26E6" w:rsidP="00BE26E6">
            <w:pPr>
              <w:tabs>
                <w:tab w:val="left" w:pos="1067"/>
              </w:tabs>
              <w:rPr>
                <w:rFonts w:cs="Arial"/>
                <w:color w:val="202124"/>
                <w:shd w:val="clear" w:color="auto" w:fill="FFFFFF"/>
              </w:rPr>
            </w:pPr>
          </w:p>
          <w:p w14:paraId="6F2548A7" w14:textId="77777777" w:rsidR="00BE26E6" w:rsidRDefault="00BE26E6" w:rsidP="00BE26E6">
            <w:pPr>
              <w:tabs>
                <w:tab w:val="left" w:pos="1067"/>
              </w:tabs>
              <w:rPr>
                <w:rFonts w:cs="Arial"/>
                <w:color w:val="202124"/>
                <w:shd w:val="clear" w:color="auto" w:fill="FFFFFF"/>
              </w:rPr>
            </w:pPr>
          </w:p>
          <w:p w14:paraId="1C6D3413" w14:textId="77777777" w:rsidR="00BE26E6" w:rsidRDefault="00BE26E6" w:rsidP="00BE26E6">
            <w:pPr>
              <w:tabs>
                <w:tab w:val="left" w:pos="1067"/>
              </w:tabs>
              <w:rPr>
                <w:rFonts w:cs="Arial"/>
                <w:color w:val="202124"/>
                <w:shd w:val="clear" w:color="auto" w:fill="FFFFFF"/>
              </w:rPr>
            </w:pPr>
          </w:p>
          <w:p w14:paraId="7B6EAD9F" w14:textId="77777777" w:rsidR="00BE26E6" w:rsidRDefault="00BE26E6" w:rsidP="00BE26E6">
            <w:pPr>
              <w:tabs>
                <w:tab w:val="left" w:pos="1067"/>
              </w:tabs>
              <w:rPr>
                <w:rFonts w:cs="Arial"/>
                <w:color w:val="202124"/>
                <w:shd w:val="clear" w:color="auto" w:fill="FFFFFF"/>
              </w:rPr>
            </w:pPr>
          </w:p>
          <w:p w14:paraId="22EAA13D" w14:textId="77777777" w:rsidR="00BE26E6" w:rsidRDefault="00BE26E6" w:rsidP="00BE26E6">
            <w:pPr>
              <w:tabs>
                <w:tab w:val="left" w:pos="1067"/>
              </w:tabs>
              <w:rPr>
                <w:rFonts w:cs="Arial"/>
                <w:color w:val="202124"/>
                <w:shd w:val="clear" w:color="auto" w:fill="FFFFFF"/>
              </w:rPr>
            </w:pPr>
          </w:p>
          <w:p w14:paraId="754CBDC4" w14:textId="77777777" w:rsidR="00BE26E6" w:rsidRDefault="00BE26E6" w:rsidP="00BE26E6">
            <w:pPr>
              <w:tabs>
                <w:tab w:val="left" w:pos="1067"/>
              </w:tabs>
              <w:rPr>
                <w:rFonts w:cs="Arial"/>
                <w:color w:val="202124"/>
                <w:shd w:val="clear" w:color="auto" w:fill="FFFFFF"/>
              </w:rPr>
            </w:pPr>
          </w:p>
          <w:p w14:paraId="084D24FB" w14:textId="77777777" w:rsidR="00BE26E6" w:rsidRDefault="00BE26E6" w:rsidP="00BE26E6">
            <w:pPr>
              <w:tabs>
                <w:tab w:val="left" w:pos="1067"/>
              </w:tabs>
              <w:rPr>
                <w:rFonts w:cs="Arial"/>
                <w:color w:val="202124"/>
                <w:shd w:val="clear" w:color="auto" w:fill="FFFFFF"/>
              </w:rPr>
            </w:pPr>
          </w:p>
          <w:p w14:paraId="4A19060E" w14:textId="77777777" w:rsidR="00BE26E6" w:rsidRDefault="00BE26E6" w:rsidP="00BE26E6">
            <w:pPr>
              <w:tabs>
                <w:tab w:val="left" w:pos="1067"/>
              </w:tabs>
              <w:rPr>
                <w:rFonts w:cs="Arial"/>
                <w:color w:val="202124"/>
                <w:shd w:val="clear" w:color="auto" w:fill="FFFFFF"/>
              </w:rPr>
            </w:pPr>
          </w:p>
          <w:p w14:paraId="49C048B5" w14:textId="77777777" w:rsidR="00BE26E6" w:rsidRDefault="00BE26E6" w:rsidP="00BE26E6">
            <w:pPr>
              <w:tabs>
                <w:tab w:val="left" w:pos="1067"/>
              </w:tabs>
              <w:rPr>
                <w:rFonts w:cs="Arial"/>
                <w:color w:val="202124"/>
                <w:shd w:val="clear" w:color="auto" w:fill="FFFFFF"/>
              </w:rPr>
            </w:pPr>
          </w:p>
          <w:p w14:paraId="7D8BACB4" w14:textId="77777777" w:rsidR="00BE26E6" w:rsidRDefault="00BE26E6" w:rsidP="00BE26E6">
            <w:pPr>
              <w:tabs>
                <w:tab w:val="left" w:pos="1067"/>
              </w:tabs>
              <w:rPr>
                <w:rFonts w:cs="Arial"/>
                <w:color w:val="202124"/>
                <w:shd w:val="clear" w:color="auto" w:fill="FFFFFF"/>
              </w:rPr>
            </w:pPr>
          </w:p>
          <w:p w14:paraId="6E5BC1E9" w14:textId="77777777" w:rsidR="00BE26E6" w:rsidRDefault="00BE26E6" w:rsidP="00BE26E6">
            <w:pPr>
              <w:tabs>
                <w:tab w:val="left" w:pos="1067"/>
              </w:tabs>
              <w:rPr>
                <w:rFonts w:cs="Arial"/>
                <w:color w:val="202124"/>
                <w:shd w:val="clear" w:color="auto" w:fill="FFFFFF"/>
              </w:rPr>
            </w:pPr>
          </w:p>
          <w:p w14:paraId="7632D71E" w14:textId="77777777" w:rsidR="00BE26E6" w:rsidRDefault="00BE26E6" w:rsidP="00BE26E6">
            <w:pPr>
              <w:tabs>
                <w:tab w:val="left" w:pos="1067"/>
              </w:tabs>
              <w:rPr>
                <w:rFonts w:cs="Arial"/>
                <w:color w:val="202124"/>
                <w:shd w:val="clear" w:color="auto" w:fill="FFFFFF"/>
              </w:rPr>
            </w:pPr>
          </w:p>
          <w:p w14:paraId="46DDA0C9" w14:textId="77777777" w:rsidR="00BE26E6" w:rsidRDefault="00BE26E6" w:rsidP="00BE26E6">
            <w:pPr>
              <w:tabs>
                <w:tab w:val="left" w:pos="1067"/>
              </w:tabs>
              <w:rPr>
                <w:rFonts w:cs="Arial"/>
                <w:color w:val="202124"/>
                <w:shd w:val="clear" w:color="auto" w:fill="FFFFFF"/>
              </w:rPr>
            </w:pPr>
          </w:p>
          <w:p w14:paraId="7BB43900" w14:textId="77777777" w:rsidR="00BE26E6" w:rsidRDefault="00BE26E6" w:rsidP="00BE26E6">
            <w:pPr>
              <w:tabs>
                <w:tab w:val="left" w:pos="1067"/>
              </w:tabs>
              <w:rPr>
                <w:rFonts w:cs="Arial"/>
                <w:color w:val="202124"/>
                <w:shd w:val="clear" w:color="auto" w:fill="FFFFFF"/>
              </w:rPr>
            </w:pPr>
          </w:p>
          <w:p w14:paraId="0F1EE333" w14:textId="77777777" w:rsidR="00BE26E6" w:rsidRDefault="00BE26E6" w:rsidP="00BE26E6">
            <w:pPr>
              <w:tabs>
                <w:tab w:val="left" w:pos="1067"/>
              </w:tabs>
              <w:rPr>
                <w:rFonts w:cs="Arial"/>
                <w:color w:val="202124"/>
                <w:shd w:val="clear" w:color="auto" w:fill="FFFFFF"/>
              </w:rPr>
            </w:pPr>
          </w:p>
          <w:p w14:paraId="01C53A9D" w14:textId="77777777" w:rsidR="00BE26E6" w:rsidRDefault="00BE26E6" w:rsidP="00BE26E6">
            <w:pPr>
              <w:tabs>
                <w:tab w:val="left" w:pos="1067"/>
              </w:tabs>
              <w:rPr>
                <w:rFonts w:cs="Arial"/>
                <w:color w:val="202124"/>
                <w:shd w:val="clear" w:color="auto" w:fill="FFFFFF"/>
              </w:rPr>
            </w:pPr>
          </w:p>
          <w:p w14:paraId="1F8ED860" w14:textId="77777777" w:rsidR="00BE26E6" w:rsidRDefault="00BE26E6" w:rsidP="00BE26E6">
            <w:pPr>
              <w:tabs>
                <w:tab w:val="left" w:pos="1067"/>
              </w:tabs>
              <w:rPr>
                <w:rFonts w:cs="Arial"/>
                <w:color w:val="202124"/>
                <w:shd w:val="clear" w:color="auto" w:fill="FFFFFF"/>
              </w:rPr>
            </w:pPr>
          </w:p>
          <w:p w14:paraId="6121A25F" w14:textId="77777777" w:rsidR="00BE26E6" w:rsidRDefault="00BE26E6" w:rsidP="00BE26E6">
            <w:pPr>
              <w:tabs>
                <w:tab w:val="left" w:pos="1067"/>
              </w:tabs>
              <w:rPr>
                <w:rFonts w:cs="Arial"/>
                <w:color w:val="202124"/>
                <w:shd w:val="clear" w:color="auto" w:fill="FFFFFF"/>
              </w:rPr>
            </w:pPr>
          </w:p>
          <w:p w14:paraId="4E1F1405" w14:textId="77777777" w:rsidR="00BE26E6" w:rsidRDefault="00BE26E6" w:rsidP="00BE26E6">
            <w:pPr>
              <w:tabs>
                <w:tab w:val="left" w:pos="1067"/>
              </w:tabs>
              <w:rPr>
                <w:rFonts w:cs="Arial"/>
                <w:color w:val="202124"/>
                <w:shd w:val="clear" w:color="auto" w:fill="FFFFFF"/>
              </w:rPr>
            </w:pPr>
          </w:p>
          <w:p w14:paraId="26A6F6D6" w14:textId="77777777" w:rsidR="00BE26E6" w:rsidRDefault="00BE26E6" w:rsidP="00BE26E6">
            <w:pPr>
              <w:tabs>
                <w:tab w:val="left" w:pos="1067"/>
              </w:tabs>
              <w:rPr>
                <w:rFonts w:cs="Arial"/>
                <w:color w:val="202124"/>
                <w:shd w:val="clear" w:color="auto" w:fill="FFFFFF"/>
              </w:rPr>
            </w:pPr>
          </w:p>
          <w:p w14:paraId="0EA8D484" w14:textId="77777777" w:rsidR="00F44319" w:rsidRDefault="00F44319" w:rsidP="00BE26E6">
            <w:pPr>
              <w:rPr>
                <w:b/>
                <w:bCs/>
                <w:color w:val="000000" w:themeColor="text1"/>
              </w:rPr>
            </w:pPr>
          </w:p>
          <w:p w14:paraId="1B91CCE3" w14:textId="77777777" w:rsidR="00F44319" w:rsidRDefault="00F44319" w:rsidP="00BE26E6">
            <w:pPr>
              <w:rPr>
                <w:b/>
                <w:bCs/>
                <w:color w:val="000000" w:themeColor="text1"/>
              </w:rPr>
            </w:pPr>
          </w:p>
          <w:p w14:paraId="66B09E7F" w14:textId="77777777" w:rsidR="00F44319" w:rsidRDefault="00F44319" w:rsidP="00BE26E6">
            <w:pPr>
              <w:rPr>
                <w:b/>
                <w:bCs/>
                <w:color w:val="000000" w:themeColor="text1"/>
              </w:rPr>
            </w:pPr>
          </w:p>
          <w:p w14:paraId="1D759A55" w14:textId="77777777" w:rsidR="00F44319" w:rsidRDefault="00F44319" w:rsidP="00BE26E6">
            <w:pPr>
              <w:rPr>
                <w:b/>
                <w:bCs/>
                <w:color w:val="000000" w:themeColor="text1"/>
              </w:rPr>
            </w:pPr>
          </w:p>
          <w:p w14:paraId="16EB6D1C" w14:textId="77777777" w:rsidR="00F44319" w:rsidRDefault="00F44319" w:rsidP="00BE26E6">
            <w:pPr>
              <w:rPr>
                <w:b/>
                <w:bCs/>
                <w:color w:val="000000" w:themeColor="text1"/>
              </w:rPr>
            </w:pPr>
          </w:p>
          <w:p w14:paraId="13EEB41A" w14:textId="77777777" w:rsidR="00F44319" w:rsidRDefault="00F44319" w:rsidP="00BE26E6">
            <w:pPr>
              <w:rPr>
                <w:b/>
                <w:bCs/>
                <w:color w:val="000000" w:themeColor="text1"/>
              </w:rPr>
            </w:pPr>
          </w:p>
          <w:p w14:paraId="12BDCAEE" w14:textId="77777777" w:rsidR="00F44319" w:rsidRDefault="00F44319" w:rsidP="00BE26E6">
            <w:pPr>
              <w:rPr>
                <w:b/>
                <w:bCs/>
                <w:color w:val="000000" w:themeColor="text1"/>
              </w:rPr>
            </w:pPr>
          </w:p>
          <w:p w14:paraId="3ECAC579" w14:textId="477FF3EE" w:rsidR="00BE26E6" w:rsidRPr="00D369D0" w:rsidRDefault="00BE26E6" w:rsidP="00BE26E6">
            <w:pPr>
              <w:rPr>
                <w:b/>
                <w:bCs/>
                <w:color w:val="000000" w:themeColor="text1"/>
              </w:rPr>
            </w:pPr>
            <w:r w:rsidRPr="00D369D0">
              <w:rPr>
                <w:b/>
                <w:bCs/>
                <w:color w:val="000000" w:themeColor="text1"/>
              </w:rPr>
              <w:t>NOTE</w:t>
            </w:r>
            <w:r>
              <w:rPr>
                <w:b/>
                <w:bCs/>
                <w:color w:val="000000" w:themeColor="text1"/>
              </w:rPr>
              <w:t xml:space="preserve">:  More accurate findings would result if you were able to test that same section about 3 times over a period of days. If that is not </w:t>
            </w:r>
            <w:r>
              <w:rPr>
                <w:b/>
                <w:bCs/>
                <w:color w:val="000000" w:themeColor="text1"/>
              </w:rPr>
              <w:lastRenderedPageBreak/>
              <w:t>possible ensure that when submitting your conclusions, you note that testing occurred only once.</w:t>
            </w:r>
          </w:p>
          <w:p w14:paraId="2C89D55B" w14:textId="77777777" w:rsidR="00BE26E6" w:rsidRPr="00BE26E6" w:rsidRDefault="00BE26E6" w:rsidP="00BE26E6">
            <w:pPr>
              <w:tabs>
                <w:tab w:val="left" w:pos="1067"/>
              </w:tabs>
              <w:rPr>
                <w:rFonts w:cs="Arial"/>
                <w:color w:val="202124"/>
                <w:shd w:val="clear" w:color="auto" w:fill="FFFFFF"/>
              </w:rPr>
            </w:pPr>
          </w:p>
          <w:p w14:paraId="026A72FC" w14:textId="77777777" w:rsidR="00494DCB" w:rsidRPr="00494DCB" w:rsidRDefault="00494DCB" w:rsidP="00494DCB"/>
        </w:tc>
      </w:tr>
      <w:tr w:rsidR="00494DCB" w14:paraId="1C9239C3" w14:textId="77777777" w:rsidTr="00494DCB">
        <w:tc>
          <w:tcPr>
            <w:tcW w:w="15370" w:type="dxa"/>
            <w:gridSpan w:val="4"/>
            <w:shd w:val="clear" w:color="auto" w:fill="E7E6E6" w:themeFill="background2"/>
          </w:tcPr>
          <w:p w14:paraId="042F1055" w14:textId="2AA8FFA2" w:rsidR="00494DCB" w:rsidRPr="00494DCB" w:rsidRDefault="00F44319" w:rsidP="00B30B02">
            <w:pPr>
              <w:pStyle w:val="Heading4"/>
            </w:pPr>
            <w:r>
              <w:lastRenderedPageBreak/>
              <w:t>VISUAL ARTS</w:t>
            </w:r>
          </w:p>
        </w:tc>
      </w:tr>
      <w:tr w:rsidR="00494DCB" w14:paraId="2DB75D7C" w14:textId="77777777" w:rsidTr="0038519D">
        <w:tc>
          <w:tcPr>
            <w:tcW w:w="2370" w:type="dxa"/>
          </w:tcPr>
          <w:p w14:paraId="19C03FDD" w14:textId="77777777" w:rsidR="00F44319" w:rsidRDefault="00F44319" w:rsidP="00F44319">
            <w:pPr>
              <w:rPr>
                <w:b/>
                <w:bCs/>
              </w:rPr>
            </w:pPr>
            <w:r w:rsidRPr="00675FC4">
              <w:rPr>
                <w:b/>
                <w:bCs/>
              </w:rPr>
              <w:t>Developing Practices and Skills</w:t>
            </w:r>
          </w:p>
          <w:p w14:paraId="7F5EC8D7" w14:textId="77777777" w:rsidR="00F44319" w:rsidRDefault="00F44319" w:rsidP="00F44319">
            <w:r>
              <w:t xml:space="preserve">Students experiment with, </w:t>
            </w:r>
            <w:proofErr w:type="gramStart"/>
            <w:r>
              <w:t>document</w:t>
            </w:r>
            <w:proofErr w:type="gramEnd"/>
            <w:r>
              <w:t xml:space="preserve"> and reflect on ways to use a range of visual conventions, visual arts processes, and materials.</w:t>
            </w:r>
          </w:p>
          <w:p w14:paraId="724BCBDA" w14:textId="77777777" w:rsidR="00F44319" w:rsidRDefault="00F44319" w:rsidP="00F44319">
            <w:hyperlink r:id="rId75" w:history="1">
              <w:r w:rsidRPr="007D477B">
                <w:rPr>
                  <w:rStyle w:val="Hyperlink"/>
                </w:rPr>
                <w:t>AC9AVA6D01</w:t>
              </w:r>
            </w:hyperlink>
          </w:p>
          <w:p w14:paraId="60D84BD3" w14:textId="77777777" w:rsidR="00F44319" w:rsidRDefault="00F44319" w:rsidP="00F44319"/>
          <w:p w14:paraId="64E1D191" w14:textId="77777777" w:rsidR="00F44319" w:rsidRDefault="00F44319" w:rsidP="00F44319"/>
          <w:p w14:paraId="46318171" w14:textId="77777777" w:rsidR="00F44319" w:rsidRDefault="00F44319" w:rsidP="00F44319">
            <w:pPr>
              <w:rPr>
                <w:b/>
                <w:bCs/>
              </w:rPr>
            </w:pPr>
            <w:r w:rsidRPr="00675FC4">
              <w:rPr>
                <w:b/>
                <w:bCs/>
              </w:rPr>
              <w:t>Creating and Making</w:t>
            </w:r>
          </w:p>
          <w:p w14:paraId="743F96C0" w14:textId="77777777" w:rsidR="00F44319" w:rsidRDefault="00F44319" w:rsidP="00F44319">
            <w:r>
              <w:t xml:space="preserve">Students use visual conventions, visual arts </w:t>
            </w:r>
            <w:proofErr w:type="gramStart"/>
            <w:r>
              <w:t>processes</w:t>
            </w:r>
            <w:proofErr w:type="gramEnd"/>
            <w:r>
              <w:t xml:space="preserve"> and </w:t>
            </w:r>
            <w:r>
              <w:lastRenderedPageBreak/>
              <w:t>materials to plan and create artworks that communicate ides, perspectives and/or meaning.</w:t>
            </w:r>
          </w:p>
          <w:p w14:paraId="30BEC01D" w14:textId="468747A0" w:rsidR="00494DCB" w:rsidRPr="0080506C" w:rsidRDefault="00F44319" w:rsidP="00F44319">
            <w:pPr>
              <w:rPr>
                <w:b/>
                <w:bCs/>
              </w:rPr>
            </w:pPr>
            <w:hyperlink r:id="rId76" w:history="1">
              <w:r w:rsidRPr="007D477B">
                <w:rPr>
                  <w:rStyle w:val="Hyperlink"/>
                </w:rPr>
                <w:t>AC9AVA6C01</w:t>
              </w:r>
            </w:hyperlink>
          </w:p>
        </w:tc>
        <w:tc>
          <w:tcPr>
            <w:tcW w:w="5979" w:type="dxa"/>
          </w:tcPr>
          <w:p w14:paraId="3691FED1" w14:textId="77777777" w:rsidR="00F44319" w:rsidRPr="00011A1C" w:rsidRDefault="00F44319" w:rsidP="00F44319">
            <w:pPr>
              <w:rPr>
                <w:b/>
                <w:bCs/>
                <w:i/>
                <w:iCs/>
              </w:rPr>
            </w:pPr>
            <w:r w:rsidRPr="00011A1C">
              <w:rPr>
                <w:b/>
                <w:bCs/>
                <w:i/>
                <w:iCs/>
              </w:rPr>
              <w:lastRenderedPageBreak/>
              <w:t>The students’ artwork may be submitted into the Crisps Art Show</w:t>
            </w:r>
            <w:r>
              <w:rPr>
                <w:b/>
                <w:bCs/>
                <w:i/>
                <w:iCs/>
              </w:rPr>
              <w:t>. This year the Art Show focuses on the unique biodiversity of the Granite Belt region.</w:t>
            </w:r>
          </w:p>
          <w:p w14:paraId="19E961CF" w14:textId="77777777" w:rsidR="00F44319" w:rsidRPr="00011A1C" w:rsidRDefault="00F44319" w:rsidP="00F44319">
            <w:pPr>
              <w:rPr>
                <w:i/>
                <w:iCs/>
              </w:rPr>
            </w:pPr>
          </w:p>
          <w:p w14:paraId="2959F96C" w14:textId="77777777" w:rsidR="00F44319" w:rsidRDefault="00F44319" w:rsidP="00F44319">
            <w:r w:rsidRPr="00F548B9">
              <w:t xml:space="preserve">Drawing on some of the topics covered in this unit, that focus on our local wildlife, students consider one that they would like to express </w:t>
            </w:r>
            <w:r w:rsidRPr="00F548B9">
              <w:rPr>
                <w:b/>
                <w:bCs/>
              </w:rPr>
              <w:t xml:space="preserve">persuasively </w:t>
            </w:r>
            <w:r>
              <w:rPr>
                <w:b/>
                <w:bCs/>
              </w:rPr>
              <w:t xml:space="preserve">or with evidence, </w:t>
            </w:r>
            <w:r>
              <w:t xml:space="preserve">through their artwork. </w:t>
            </w:r>
          </w:p>
          <w:p w14:paraId="7BC2790D" w14:textId="77777777" w:rsidR="00F44319" w:rsidRDefault="00F44319" w:rsidP="00F44319"/>
          <w:p w14:paraId="6EAAD93D" w14:textId="77777777" w:rsidR="00F44319" w:rsidRPr="00F548B9" w:rsidRDefault="00F44319" w:rsidP="00F44319">
            <w:r w:rsidRPr="00F548B9">
              <w:t>Topics could include ...</w:t>
            </w:r>
          </w:p>
          <w:p w14:paraId="2B5CDA32" w14:textId="77777777" w:rsidR="00F44319" w:rsidRPr="00F548B9" w:rsidRDefault="00F44319" w:rsidP="00F44319"/>
          <w:p w14:paraId="242B6C55" w14:textId="77777777" w:rsidR="00F44319" w:rsidRDefault="00F44319" w:rsidP="00F44319">
            <w:pPr>
              <w:pStyle w:val="ListParagraph"/>
              <w:numPr>
                <w:ilvl w:val="0"/>
                <w:numId w:val="31"/>
              </w:numPr>
            </w:pPr>
            <w:r w:rsidRPr="00F548B9">
              <w:t xml:space="preserve">An endangered plant or animal of the Granite Belt </w:t>
            </w:r>
            <w:r>
              <w:t>within its habitat</w:t>
            </w:r>
          </w:p>
          <w:p w14:paraId="30E7CD40" w14:textId="77777777" w:rsidR="00F44319" w:rsidRDefault="00F44319" w:rsidP="00F44319">
            <w:pPr>
              <w:pStyle w:val="ListParagraph"/>
              <w:numPr>
                <w:ilvl w:val="0"/>
                <w:numId w:val="31"/>
              </w:numPr>
            </w:pPr>
            <w:r>
              <w:t>Any native animal of the Granite Belt within its habitat</w:t>
            </w:r>
          </w:p>
          <w:p w14:paraId="47B9D7F5" w14:textId="77777777" w:rsidR="00F44319" w:rsidRDefault="00F44319" w:rsidP="00F44319">
            <w:pPr>
              <w:pStyle w:val="ListParagraph"/>
              <w:numPr>
                <w:ilvl w:val="0"/>
                <w:numId w:val="31"/>
              </w:numPr>
            </w:pPr>
            <w:r>
              <w:t>The consequence of an introduced animal or plant within a habitat.</w:t>
            </w:r>
          </w:p>
          <w:p w14:paraId="3F9EA553" w14:textId="77777777" w:rsidR="00F44319" w:rsidRPr="00F548B9" w:rsidRDefault="00F44319" w:rsidP="00F44319">
            <w:pPr>
              <w:pStyle w:val="ListParagraph"/>
              <w:numPr>
                <w:ilvl w:val="0"/>
                <w:numId w:val="31"/>
              </w:numPr>
            </w:pPr>
            <w:r>
              <w:t>Loss of habitat for endangered species.</w:t>
            </w:r>
          </w:p>
          <w:p w14:paraId="44393A64" w14:textId="77777777" w:rsidR="00F44319" w:rsidRPr="00F548B9" w:rsidRDefault="00F44319" w:rsidP="00F44319">
            <w:pPr>
              <w:pStyle w:val="ListParagraph"/>
              <w:numPr>
                <w:ilvl w:val="0"/>
                <w:numId w:val="31"/>
              </w:numPr>
            </w:pPr>
            <w:r w:rsidRPr="00F548B9">
              <w:lastRenderedPageBreak/>
              <w:t xml:space="preserve">Biodiversity </w:t>
            </w:r>
            <w:r>
              <w:t>in action</w:t>
            </w:r>
          </w:p>
          <w:p w14:paraId="6281F4FA" w14:textId="77777777" w:rsidR="00F44319" w:rsidRPr="00F548B9" w:rsidRDefault="00F44319" w:rsidP="00F44319">
            <w:pPr>
              <w:pStyle w:val="ListParagraph"/>
              <w:numPr>
                <w:ilvl w:val="0"/>
                <w:numId w:val="31"/>
              </w:numPr>
            </w:pPr>
            <w:r w:rsidRPr="00F548B9">
              <w:t>Adaptations to the environment, such as camouflage, or burrowing because of drought or fire.</w:t>
            </w:r>
          </w:p>
          <w:p w14:paraId="2EA0152E" w14:textId="77777777" w:rsidR="00F44319" w:rsidRDefault="00F44319" w:rsidP="00F44319">
            <w:pPr>
              <w:pStyle w:val="ListParagraph"/>
              <w:numPr>
                <w:ilvl w:val="0"/>
                <w:numId w:val="31"/>
              </w:numPr>
            </w:pPr>
            <w:r w:rsidRPr="00F548B9">
              <w:t>The importance healthy water for biodiversity.</w:t>
            </w:r>
          </w:p>
          <w:p w14:paraId="4E5950F0" w14:textId="77777777" w:rsidR="00F44319" w:rsidRDefault="00F44319" w:rsidP="00F44319">
            <w:pPr>
              <w:pStyle w:val="ListParagraph"/>
            </w:pPr>
          </w:p>
          <w:p w14:paraId="5382EF1D" w14:textId="77777777" w:rsidR="00F44319" w:rsidRPr="00F548B9" w:rsidRDefault="00F44319" w:rsidP="00F44319">
            <w:r w:rsidRPr="00F548B9">
              <w:t>The students mind map ideas that link to their topic such as “what do I already know about this?” “What are my questions about this?” What do I want to tell other people about this? How will I express my ideas?</w:t>
            </w:r>
          </w:p>
          <w:p w14:paraId="611C02E6" w14:textId="77777777" w:rsidR="00F44319" w:rsidRDefault="00F44319" w:rsidP="00F44319">
            <w:pPr>
              <w:rPr>
                <w:i/>
                <w:iCs/>
              </w:rPr>
            </w:pPr>
          </w:p>
          <w:p w14:paraId="0AA829D1" w14:textId="77777777" w:rsidR="00F44319" w:rsidRPr="00011A1C" w:rsidRDefault="00F44319" w:rsidP="00F44319">
            <w:pPr>
              <w:rPr>
                <w:b/>
                <w:bCs/>
                <w:i/>
                <w:iCs/>
              </w:rPr>
            </w:pPr>
            <w:r w:rsidRPr="00011A1C">
              <w:rPr>
                <w:b/>
                <w:bCs/>
                <w:i/>
                <w:iCs/>
              </w:rPr>
              <w:t xml:space="preserve">Assist the </w:t>
            </w:r>
            <w:r>
              <w:rPr>
                <w:b/>
                <w:bCs/>
                <w:i/>
                <w:iCs/>
              </w:rPr>
              <w:t>students</w:t>
            </w:r>
            <w:r w:rsidRPr="00011A1C">
              <w:rPr>
                <w:b/>
                <w:bCs/>
                <w:i/>
                <w:iCs/>
              </w:rPr>
              <w:t xml:space="preserve"> as they </w:t>
            </w:r>
            <w:r>
              <w:rPr>
                <w:b/>
                <w:bCs/>
                <w:i/>
                <w:iCs/>
              </w:rPr>
              <w:t xml:space="preserve">experiment, </w:t>
            </w:r>
            <w:proofErr w:type="gramStart"/>
            <w:r>
              <w:rPr>
                <w:b/>
                <w:bCs/>
                <w:i/>
                <w:iCs/>
              </w:rPr>
              <w:t>document</w:t>
            </w:r>
            <w:proofErr w:type="gramEnd"/>
            <w:r>
              <w:rPr>
                <w:b/>
                <w:bCs/>
                <w:i/>
                <w:iCs/>
              </w:rPr>
              <w:t xml:space="preserve"> and reflect on the ways they can visually express their purpose.</w:t>
            </w:r>
          </w:p>
          <w:p w14:paraId="7058FEDB" w14:textId="77777777" w:rsidR="00F44319" w:rsidRDefault="00F44319" w:rsidP="00F44319">
            <w:pPr>
              <w:rPr>
                <w:i/>
                <w:iCs/>
              </w:rPr>
            </w:pPr>
          </w:p>
          <w:p w14:paraId="2135FFC9" w14:textId="77777777" w:rsidR="00F44319" w:rsidRPr="00F548B9" w:rsidRDefault="00F44319" w:rsidP="00F44319">
            <w:r w:rsidRPr="00F548B9">
              <w:t>Do they want to persuade people in the community to protect our wildlife?</w:t>
            </w:r>
          </w:p>
          <w:p w14:paraId="2FA28EF9" w14:textId="77777777" w:rsidR="00F44319" w:rsidRPr="00F548B9" w:rsidRDefault="00F44319" w:rsidP="00F44319">
            <w:r w:rsidRPr="00F548B9">
              <w:t>Do they want to communicate a message about local endangered animals?</w:t>
            </w:r>
          </w:p>
          <w:p w14:paraId="0A53AED7" w14:textId="77777777" w:rsidR="00F44319" w:rsidRPr="00F548B9" w:rsidRDefault="00F44319" w:rsidP="00F44319">
            <w:r w:rsidRPr="00F548B9">
              <w:t>Do they want to highlight animal/plant adaptations to environmental challenges?</w:t>
            </w:r>
          </w:p>
          <w:p w14:paraId="4767336A" w14:textId="77777777" w:rsidR="00F44319" w:rsidRPr="00F548B9" w:rsidRDefault="00F44319" w:rsidP="00F44319">
            <w:r w:rsidRPr="00F548B9">
              <w:t>Is their purpose to warn everyone about the dangers of natural disasters to our local natural environments?</w:t>
            </w:r>
          </w:p>
          <w:p w14:paraId="5D2C4405" w14:textId="77777777" w:rsidR="00F44319" w:rsidRPr="00F548B9" w:rsidRDefault="00F44319" w:rsidP="00F44319">
            <w:r w:rsidRPr="00F548B9">
              <w:t>Do they want to encourage people to protect local natural environments?</w:t>
            </w:r>
          </w:p>
          <w:p w14:paraId="063A5DD8" w14:textId="77777777" w:rsidR="00F44319" w:rsidRPr="00F548B9" w:rsidRDefault="00F44319" w:rsidP="00F44319">
            <w:r w:rsidRPr="00F548B9">
              <w:t>Do they want to express the beauty of local natural environments?</w:t>
            </w:r>
          </w:p>
          <w:p w14:paraId="082EDBC6" w14:textId="77777777" w:rsidR="00F44319" w:rsidRPr="00F548B9" w:rsidRDefault="00F44319" w:rsidP="00F44319">
            <w:r w:rsidRPr="00F548B9">
              <w:t>Do they want to illustrate the connections and relationships in a natural environment that promote biodiversity?</w:t>
            </w:r>
          </w:p>
          <w:p w14:paraId="08B1E62B" w14:textId="77777777" w:rsidR="00F44319" w:rsidRPr="00F548B9" w:rsidRDefault="00F44319" w:rsidP="00F44319">
            <w:r w:rsidRPr="00F548B9">
              <w:t xml:space="preserve">The students decide on the medium. </w:t>
            </w:r>
          </w:p>
          <w:p w14:paraId="2BD7ABAE" w14:textId="77777777" w:rsidR="00F44319" w:rsidRPr="00F548B9" w:rsidRDefault="00F44319" w:rsidP="00F44319">
            <w:pPr>
              <w:pStyle w:val="ListParagraph"/>
              <w:numPr>
                <w:ilvl w:val="0"/>
                <w:numId w:val="30"/>
              </w:numPr>
            </w:pPr>
            <w:r w:rsidRPr="00F548B9">
              <w:lastRenderedPageBreak/>
              <w:t xml:space="preserve">collage with natural products (fallen leaves, bark, etc) that reflect the habitat of choice. </w:t>
            </w:r>
          </w:p>
          <w:p w14:paraId="0BE20490" w14:textId="77777777" w:rsidR="00F44319" w:rsidRPr="00F548B9" w:rsidRDefault="00F44319" w:rsidP="00F44319">
            <w:pPr>
              <w:pStyle w:val="ListParagraph"/>
              <w:numPr>
                <w:ilvl w:val="0"/>
                <w:numId w:val="30"/>
              </w:numPr>
            </w:pPr>
            <w:r w:rsidRPr="00F548B9">
              <w:t>If focusing on a natural disaster such as fire they may use charcoal and ash, and associated colours.</w:t>
            </w:r>
          </w:p>
          <w:p w14:paraId="78D5AD53" w14:textId="77777777" w:rsidR="00F44319" w:rsidRPr="00675FC4" w:rsidRDefault="00F44319" w:rsidP="00F44319">
            <w:pPr>
              <w:ind w:left="360"/>
              <w:rPr>
                <w:i/>
                <w:iCs/>
              </w:rPr>
            </w:pPr>
          </w:p>
          <w:p w14:paraId="38673F04" w14:textId="77777777" w:rsidR="00F44319" w:rsidRPr="00F548B9" w:rsidRDefault="00F44319" w:rsidP="00F44319">
            <w:r w:rsidRPr="00F548B9">
              <w:t>The students decide on a format that will best display their artwork and its purpose. Examples ...</w:t>
            </w:r>
          </w:p>
          <w:p w14:paraId="6BE94BA6" w14:textId="77777777" w:rsidR="00F44319" w:rsidRPr="00F548B9" w:rsidRDefault="00F44319" w:rsidP="00F44319">
            <w:r w:rsidRPr="00F548B9">
              <w:t>Poster</w:t>
            </w:r>
          </w:p>
          <w:p w14:paraId="70081F48" w14:textId="77777777" w:rsidR="00F44319" w:rsidRPr="00F548B9" w:rsidRDefault="00F44319" w:rsidP="00F44319">
            <w:r w:rsidRPr="00F548B9">
              <w:t>Brochure</w:t>
            </w:r>
          </w:p>
          <w:p w14:paraId="02A4F04A" w14:textId="77777777" w:rsidR="00F44319" w:rsidRPr="00F548B9" w:rsidRDefault="00F44319" w:rsidP="00F44319">
            <w:r w:rsidRPr="00F548B9">
              <w:t xml:space="preserve">A3 </w:t>
            </w:r>
            <w:r>
              <w:t>P</w:t>
            </w:r>
            <w:r w:rsidRPr="00F548B9">
              <w:t>icture</w:t>
            </w:r>
          </w:p>
          <w:p w14:paraId="0CA3065A" w14:textId="77777777" w:rsidR="00F44319" w:rsidRDefault="00F44319" w:rsidP="00F44319"/>
          <w:p w14:paraId="65375867" w14:textId="77777777" w:rsidR="00F44319" w:rsidRPr="00F548B9" w:rsidRDefault="00F44319" w:rsidP="00F44319">
            <w:r w:rsidRPr="00F548B9">
              <w:t>They document their reasons for selection of their format, as well as the purpose behind their artwork.</w:t>
            </w:r>
          </w:p>
          <w:p w14:paraId="1747509C" w14:textId="77777777" w:rsidR="00F44319" w:rsidRPr="00F548B9" w:rsidRDefault="00F44319" w:rsidP="00F44319">
            <w:r w:rsidRPr="00F548B9">
              <w:t>Once any other criteria determined by teacher and/or students have been fulfilled, the students are ready to produce their piece.</w:t>
            </w:r>
          </w:p>
          <w:p w14:paraId="20DCDCF2" w14:textId="77777777" w:rsidR="00494DCB" w:rsidRPr="00494DCB" w:rsidRDefault="00494DCB" w:rsidP="00494DCB"/>
        </w:tc>
        <w:tc>
          <w:tcPr>
            <w:tcW w:w="4394" w:type="dxa"/>
          </w:tcPr>
          <w:p w14:paraId="54150388" w14:textId="77777777" w:rsidR="00494DCB" w:rsidRPr="00494DCB" w:rsidRDefault="00494DCB" w:rsidP="00494DCB"/>
        </w:tc>
        <w:tc>
          <w:tcPr>
            <w:tcW w:w="2627" w:type="dxa"/>
          </w:tcPr>
          <w:p w14:paraId="1F22026B" w14:textId="77777777" w:rsidR="00F44319" w:rsidRPr="00F548B9" w:rsidRDefault="00F44319" w:rsidP="00F44319">
            <w:pPr>
              <w:rPr>
                <w:b/>
                <w:bCs/>
              </w:rPr>
            </w:pPr>
            <w:r w:rsidRPr="00F548B9">
              <w:rPr>
                <w:b/>
                <w:bCs/>
              </w:rPr>
              <w:t>The final product can be entered into the Crisps art show, while the whole process may be considered as an assessment piece.</w:t>
            </w:r>
          </w:p>
          <w:p w14:paraId="76C3740F" w14:textId="77777777" w:rsidR="00F44319" w:rsidRPr="00F548B9" w:rsidRDefault="00F44319" w:rsidP="00F44319">
            <w:pPr>
              <w:tabs>
                <w:tab w:val="left" w:pos="1067"/>
              </w:tabs>
              <w:rPr>
                <w:b/>
                <w:bCs/>
              </w:rPr>
            </w:pPr>
            <w:r w:rsidRPr="008B7076">
              <w:rPr>
                <w:b/>
                <w:bCs/>
              </w:rPr>
              <w:t xml:space="preserve">of art. Some text is </w:t>
            </w:r>
            <w:r>
              <w:rPr>
                <w:b/>
                <w:bCs/>
              </w:rPr>
              <w:t>permitted.</w:t>
            </w:r>
          </w:p>
          <w:p w14:paraId="45356D85" w14:textId="77777777" w:rsidR="00494DCB" w:rsidRPr="00494DCB" w:rsidRDefault="00494DCB" w:rsidP="00494DCB"/>
        </w:tc>
      </w:tr>
    </w:tbl>
    <w:p w14:paraId="32F2DD03" w14:textId="77777777" w:rsidR="00043225" w:rsidRPr="007A7751" w:rsidRDefault="00043225" w:rsidP="00494DCB">
      <w:pPr>
        <w:rPr>
          <w:b/>
          <w:bCs/>
        </w:rPr>
      </w:pPr>
    </w:p>
    <w:sectPr w:rsidR="00043225" w:rsidRPr="007A7751" w:rsidSect="00BE4102">
      <w:headerReference w:type="even" r:id="rId77"/>
      <w:headerReference w:type="default" r:id="rId78"/>
      <w:footerReference w:type="default" r:id="rId79"/>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4907" w14:textId="77777777" w:rsidR="009C3F3C" w:rsidRDefault="009C3F3C" w:rsidP="005E07AA">
      <w:r>
        <w:separator/>
      </w:r>
    </w:p>
  </w:endnote>
  <w:endnote w:type="continuationSeparator" w:id="0">
    <w:p w14:paraId="63C92A5C" w14:textId="77777777" w:rsidR="009C3F3C" w:rsidRDefault="009C3F3C"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Roboto Slab">
    <w:altName w:val="Sylfaen"/>
    <w:charset w:val="00"/>
    <w:family w:val="auto"/>
    <w:pitch w:val="variable"/>
    <w:sig w:usb0="000004FF" w:usb1="8000405F" w:usb2="00000022" w:usb3="00000000" w:csb0="0000019F" w:csb1="00000000"/>
  </w:font>
  <w:font w:name="Helvetica">
    <w:panose1 w:val="020B0604020202020204"/>
    <w:charset w:val="00"/>
    <w:family w:val="auto"/>
    <w:pitch w:val="variable"/>
    <w:sig w:usb0="E00002FF" w:usb1="5000785B" w:usb2="00000000" w:usb3="00000000" w:csb0="0000019F"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0543CA6B" w14:textId="77777777" w:rsidTr="00AE2D0A">
      <w:tc>
        <w:tcPr>
          <w:tcW w:w="5296" w:type="dxa"/>
        </w:tcPr>
        <w:p w14:paraId="43B40D55"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6D703E1B"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060B95E9"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0582C81E" w14:textId="4E647DE5"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D6407A">
            <w:rPr>
              <w:rFonts w:ascii="Aharoni" w:eastAsia="Calibri" w:hAnsi="Aharoni" w:cs="Aharoni"/>
              <w:sz w:val="22"/>
              <w:szCs w:val="22"/>
            </w:rPr>
            <w:t xml:space="preserve"> </w:t>
          </w:r>
          <w:r w:rsidR="005402E4">
            <w:rPr>
              <w:rFonts w:ascii="Aharoni" w:eastAsia="Calibri" w:hAnsi="Aharoni" w:cs="Aharoni"/>
              <w:sz w:val="22"/>
              <w:szCs w:val="22"/>
            </w:rPr>
            <w:t>5</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14B92219"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52216" w14:textId="77777777" w:rsidR="009C3F3C" w:rsidRDefault="009C3F3C" w:rsidP="005E07AA">
      <w:r>
        <w:separator/>
      </w:r>
    </w:p>
  </w:footnote>
  <w:footnote w:type="continuationSeparator" w:id="0">
    <w:p w14:paraId="36166EFF" w14:textId="77777777" w:rsidR="009C3F3C" w:rsidRDefault="009C3F3C"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068080D8"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0ADBA3A2"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6C14" w14:textId="77777777" w:rsidR="009707D2" w:rsidRDefault="009707D2" w:rsidP="009707D2">
    <w:pPr>
      <w:jc w:val="center"/>
      <w:rPr>
        <w:b/>
        <w:bCs/>
      </w:rPr>
    </w:pPr>
  </w:p>
  <w:p w14:paraId="434C152E" w14:textId="77777777" w:rsidR="005E07AA" w:rsidRDefault="005E07AA" w:rsidP="005E07AA">
    <w:pPr>
      <w:pStyle w:val="Header"/>
      <w:ind w:right="360"/>
    </w:pPr>
  </w:p>
  <w:p w14:paraId="58D55E5A"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6F2C"/>
    <w:multiLevelType w:val="hybridMultilevel"/>
    <w:tmpl w:val="6CB2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76180"/>
    <w:multiLevelType w:val="hybridMultilevel"/>
    <w:tmpl w:val="5198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E1818"/>
    <w:multiLevelType w:val="multilevel"/>
    <w:tmpl w:val="FB9A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F27BE"/>
    <w:multiLevelType w:val="hybridMultilevel"/>
    <w:tmpl w:val="ACFCD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44100F"/>
    <w:multiLevelType w:val="hybridMultilevel"/>
    <w:tmpl w:val="8D8A6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C51A4"/>
    <w:multiLevelType w:val="hybridMultilevel"/>
    <w:tmpl w:val="8D4A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37285"/>
    <w:multiLevelType w:val="hybridMultilevel"/>
    <w:tmpl w:val="68504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01C86"/>
    <w:multiLevelType w:val="hybridMultilevel"/>
    <w:tmpl w:val="CBB2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F6BE4"/>
    <w:multiLevelType w:val="hybridMultilevel"/>
    <w:tmpl w:val="D5F2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321B05E4"/>
    <w:multiLevelType w:val="hybridMultilevel"/>
    <w:tmpl w:val="132E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C1415"/>
    <w:multiLevelType w:val="hybridMultilevel"/>
    <w:tmpl w:val="3B5E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B5C33"/>
    <w:multiLevelType w:val="hybridMultilevel"/>
    <w:tmpl w:val="ABC8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C6616"/>
    <w:multiLevelType w:val="hybridMultilevel"/>
    <w:tmpl w:val="EC98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06C50"/>
    <w:multiLevelType w:val="hybridMultilevel"/>
    <w:tmpl w:val="0EFC4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B26B3"/>
    <w:multiLevelType w:val="hybridMultilevel"/>
    <w:tmpl w:val="BDEC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17539"/>
    <w:multiLevelType w:val="hybridMultilevel"/>
    <w:tmpl w:val="989A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53EAE"/>
    <w:multiLevelType w:val="hybridMultilevel"/>
    <w:tmpl w:val="987A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0458C"/>
    <w:multiLevelType w:val="hybridMultilevel"/>
    <w:tmpl w:val="C398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85506"/>
    <w:multiLevelType w:val="hybridMultilevel"/>
    <w:tmpl w:val="E83E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2C2740"/>
    <w:multiLevelType w:val="hybridMultilevel"/>
    <w:tmpl w:val="19B8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33376"/>
    <w:multiLevelType w:val="hybridMultilevel"/>
    <w:tmpl w:val="C1FC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147D6"/>
    <w:multiLevelType w:val="hybridMultilevel"/>
    <w:tmpl w:val="4552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75EA0"/>
    <w:multiLevelType w:val="hybridMultilevel"/>
    <w:tmpl w:val="DCB25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7F294F"/>
    <w:multiLevelType w:val="hybridMultilevel"/>
    <w:tmpl w:val="EAEC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8486F"/>
    <w:multiLevelType w:val="hybridMultilevel"/>
    <w:tmpl w:val="7B38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41B05"/>
    <w:multiLevelType w:val="hybridMultilevel"/>
    <w:tmpl w:val="770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27"/>
  </w:num>
  <w:num w:numId="2" w16cid:durableId="58526032">
    <w:abstractNumId w:val="26"/>
  </w:num>
  <w:num w:numId="3" w16cid:durableId="563106520">
    <w:abstractNumId w:val="10"/>
  </w:num>
  <w:num w:numId="4" w16cid:durableId="1618221253">
    <w:abstractNumId w:val="28"/>
  </w:num>
  <w:num w:numId="5" w16cid:durableId="204830615">
    <w:abstractNumId w:val="6"/>
  </w:num>
  <w:num w:numId="6" w16cid:durableId="39862489">
    <w:abstractNumId w:val="16"/>
  </w:num>
  <w:num w:numId="7" w16cid:durableId="2073386785">
    <w:abstractNumId w:val="7"/>
  </w:num>
  <w:num w:numId="8" w16cid:durableId="830755045">
    <w:abstractNumId w:val="3"/>
  </w:num>
  <w:num w:numId="9" w16cid:durableId="807746994">
    <w:abstractNumId w:val="1"/>
  </w:num>
  <w:num w:numId="10" w16cid:durableId="1070808503">
    <w:abstractNumId w:val="12"/>
  </w:num>
  <w:num w:numId="11" w16cid:durableId="1799882272">
    <w:abstractNumId w:val="19"/>
  </w:num>
  <w:num w:numId="12" w16cid:durableId="824516617">
    <w:abstractNumId w:val="8"/>
  </w:num>
  <w:num w:numId="13" w16cid:durableId="1019745570">
    <w:abstractNumId w:val="15"/>
  </w:num>
  <w:num w:numId="14" w16cid:durableId="1801916520">
    <w:abstractNumId w:val="13"/>
  </w:num>
  <w:num w:numId="15" w16cid:durableId="544410143">
    <w:abstractNumId w:val="11"/>
  </w:num>
  <w:num w:numId="16" w16cid:durableId="71049713">
    <w:abstractNumId w:val="29"/>
  </w:num>
  <w:num w:numId="17" w16cid:durableId="1566799450">
    <w:abstractNumId w:val="23"/>
  </w:num>
  <w:num w:numId="18" w16cid:durableId="513424598">
    <w:abstractNumId w:val="21"/>
  </w:num>
  <w:num w:numId="19" w16cid:durableId="934024066">
    <w:abstractNumId w:val="5"/>
  </w:num>
  <w:num w:numId="20" w16cid:durableId="1946574307">
    <w:abstractNumId w:val="2"/>
  </w:num>
  <w:num w:numId="21" w16cid:durableId="74934091">
    <w:abstractNumId w:val="17"/>
  </w:num>
  <w:num w:numId="22" w16cid:durableId="1987201703">
    <w:abstractNumId w:val="14"/>
  </w:num>
  <w:num w:numId="23" w16cid:durableId="929389402">
    <w:abstractNumId w:val="18"/>
  </w:num>
  <w:num w:numId="24" w16cid:durableId="1366714052">
    <w:abstractNumId w:val="4"/>
  </w:num>
  <w:num w:numId="25" w16cid:durableId="1233344534">
    <w:abstractNumId w:val="30"/>
  </w:num>
  <w:num w:numId="26" w16cid:durableId="10306797">
    <w:abstractNumId w:val="24"/>
  </w:num>
  <w:num w:numId="27" w16cid:durableId="110900247">
    <w:abstractNumId w:val="0"/>
  </w:num>
  <w:num w:numId="28" w16cid:durableId="513806276">
    <w:abstractNumId w:val="9"/>
  </w:num>
  <w:num w:numId="29" w16cid:durableId="72901942">
    <w:abstractNumId w:val="25"/>
  </w:num>
  <w:num w:numId="30" w16cid:durableId="2027826351">
    <w:abstractNumId w:val="20"/>
  </w:num>
  <w:num w:numId="31" w16cid:durableId="20900338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7A"/>
    <w:rsid w:val="00043225"/>
    <w:rsid w:val="0009154F"/>
    <w:rsid w:val="000C7060"/>
    <w:rsid w:val="000F0CFA"/>
    <w:rsid w:val="0015307E"/>
    <w:rsid w:val="001A1FEB"/>
    <w:rsid w:val="00263269"/>
    <w:rsid w:val="002734B8"/>
    <w:rsid w:val="002771EE"/>
    <w:rsid w:val="00296233"/>
    <w:rsid w:val="0038519D"/>
    <w:rsid w:val="003E4DC6"/>
    <w:rsid w:val="00405889"/>
    <w:rsid w:val="0045471D"/>
    <w:rsid w:val="00494769"/>
    <w:rsid w:val="00494DCB"/>
    <w:rsid w:val="004B5E5E"/>
    <w:rsid w:val="004B69CA"/>
    <w:rsid w:val="004D1A63"/>
    <w:rsid w:val="005402E4"/>
    <w:rsid w:val="005577D2"/>
    <w:rsid w:val="00575C63"/>
    <w:rsid w:val="005E07AA"/>
    <w:rsid w:val="00631283"/>
    <w:rsid w:val="007A13EC"/>
    <w:rsid w:val="007A7751"/>
    <w:rsid w:val="007C43A3"/>
    <w:rsid w:val="0080506C"/>
    <w:rsid w:val="00940753"/>
    <w:rsid w:val="0094728E"/>
    <w:rsid w:val="00965335"/>
    <w:rsid w:val="009707D2"/>
    <w:rsid w:val="009A19AE"/>
    <w:rsid w:val="009B25F0"/>
    <w:rsid w:val="009B4CC6"/>
    <w:rsid w:val="009C3F3C"/>
    <w:rsid w:val="00A52B88"/>
    <w:rsid w:val="00A744EA"/>
    <w:rsid w:val="00A944F8"/>
    <w:rsid w:val="00AD0271"/>
    <w:rsid w:val="00AE5103"/>
    <w:rsid w:val="00B30B02"/>
    <w:rsid w:val="00BC5F0E"/>
    <w:rsid w:val="00BE26E6"/>
    <w:rsid w:val="00BE4102"/>
    <w:rsid w:val="00C7582A"/>
    <w:rsid w:val="00D6407A"/>
    <w:rsid w:val="00D765B0"/>
    <w:rsid w:val="00E65FC7"/>
    <w:rsid w:val="00ED05E0"/>
    <w:rsid w:val="00F44319"/>
    <w:rsid w:val="00F610C6"/>
    <w:rsid w:val="00F6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5F4CF"/>
  <w15:chartTrackingRefBased/>
  <w15:docId w15:val="{9EC1B4A9-14F3-456C-99BC-ADA64D6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 w:type="character" w:styleId="Strong">
    <w:name w:val="Strong"/>
    <w:basedOn w:val="DefaultParagraphFont"/>
    <w:uiPriority w:val="22"/>
    <w:qFormat/>
    <w:rsid w:val="00BE26E6"/>
    <w:rPr>
      <w:b/>
      <w:bCs/>
    </w:rPr>
  </w:style>
  <w:style w:type="character" w:customStyle="1" w:styleId="hgkelc">
    <w:name w:val="hgkelc"/>
    <w:basedOn w:val="DefaultParagraphFont"/>
    <w:rsid w:val="00BE26E6"/>
  </w:style>
  <w:style w:type="character" w:customStyle="1" w:styleId="kx21rb">
    <w:name w:val="kx21rb"/>
    <w:basedOn w:val="DefaultParagraphFont"/>
    <w:rsid w:val="00BE26E6"/>
  </w:style>
  <w:style w:type="paragraph" w:customStyle="1" w:styleId="relatedcontentcard-code">
    <w:name w:val="relatedcontentcard-code"/>
    <w:basedOn w:val="Normal"/>
    <w:rsid w:val="00BE26E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6eOTZGSd1U0" TargetMode="External"/><Relationship Id="rId21"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42" Type="http://schemas.openxmlformats.org/officeDocument/2006/relationships/hyperlink" Target="http://australianplantsonline.com.au/" TargetMode="External"/><Relationship Id="rId47" Type="http://schemas.openxmlformats.org/officeDocument/2006/relationships/hyperlink" Target="https://www.youtube.com/watch?v=tbuPnVp4MdY" TargetMode="External"/><Relationship Id="rId63" Type="http://schemas.openxmlformats.org/officeDocument/2006/relationships/hyperlink" Target="https://www.gbwildlifecarers.org.au/gb_wildlife.html" TargetMode="External"/><Relationship Id="rId68" Type="http://schemas.openxmlformats.org/officeDocument/2006/relationships/hyperlink" Target="https://parks.des.qld.gov.au/parks/girraween?utm_source=google&amp;utm_medium=organic&amp;utm_campaign=gmb&amp;utm_content=girraween" TargetMode="External"/><Relationship Id="rId16" Type="http://schemas.openxmlformats.org/officeDocument/2006/relationships/hyperlink" Target="https://www.youtube.com/watch?v=f_Qr8SXxzQc" TargetMode="External"/><Relationship Id="rId11" Type="http://schemas.openxmlformats.org/officeDocument/2006/relationships/image" Target="media/image3.jpeg"/><Relationship Id="rId32"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37" Type="http://schemas.openxmlformats.org/officeDocument/2006/relationships/hyperlink" Target="https://apps.des.qld.gov.au/regional-ecosystems/list/?bioregion=13&amp;landzone=12" TargetMode="External"/><Relationship Id="rId53" Type="http://schemas.openxmlformats.org/officeDocument/2006/relationships/hyperlink" Target="https://v9.australiancurriculum.edu.au/f-10-curriculum/learning-areas/hass-f-6/year-5/content-description?subject-identifier=SCISCIY5&amp;content-description-code=AC9S5U02&amp;detailed-content-descriptions=0&amp;hide-ccp=0&amp;hide-gc=0&amp;side-by-side=1&amp;strands-start-index=0&amp;subjects-start-index=0&amp;view=quick" TargetMode="External"/><Relationship Id="rId58" Type="http://schemas.openxmlformats.org/officeDocument/2006/relationships/hyperlink" Target="https://v9.australiancurriculum.edu.au/f-10-curriculum/learning-areas/hass-f-6/year-5/content-description?subject-identifier=HASHASY5&amp;content-description-code=AC9HS5K05&amp;detailed-content-descriptions=0&amp;hide-ccp=0&amp;hide-gc=0&amp;side-by-side=1&amp;strands-start-index=0&amp;subjects-start-index=0&amp;view=quick" TargetMode="External"/><Relationship Id="rId74" Type="http://schemas.openxmlformats.org/officeDocument/2006/relationships/hyperlink" Target="https://www.wires.org.au/"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v9.australiancurriculum.edu.au/f-10-curriculum/learning-areas/hass-f-6/year-5/content-description?subject-identifier=HASHASY5&amp;content-description-code=AC9HS5K07&amp;detailed-content-descriptions=0&amp;hide-ccp=0&amp;hide-gc=0&amp;side-by-side=1&amp;strands-start-index=0&amp;subjects-start-index=0&amp;view=quick" TargetMode="External"/><Relationship Id="rId19" Type="http://schemas.openxmlformats.org/officeDocument/2006/relationships/hyperlink" Target="https://v9.australiancurriculum.edu.au/f-10-curriculum/learning-areas/english/year-4_year-5/content-description?subject-identifier=ENGENGY5&amp;content-description-code=AC9E5LY06&amp;detailed-content-descriptions=0&amp;hide-ccp=0&amp;hide-gc=0&amp;side-by-side=1&amp;strands-start-index=0&amp;subjects-start-index=0&amp;view=quick" TargetMode="External"/><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27" Type="http://schemas.openxmlformats.org/officeDocument/2006/relationships/hyperlink" Target="https://www.youtube.com/watch?v=p0HDEXjOvt4" TargetMode="External"/><Relationship Id="rId30"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35" Type="http://schemas.openxmlformats.org/officeDocument/2006/relationships/hyperlink" Target="https://www.youtube.com/watch?v=b6Ua_zWDH6U" TargetMode="External"/><Relationship Id="rId43" Type="http://schemas.openxmlformats.org/officeDocument/2006/relationships/hyperlink" Target="https://austplants.com.au/" TargetMode="External"/><Relationship Id="rId48" Type="http://schemas.openxmlformats.org/officeDocument/2006/relationships/hyperlink" Target="https://www.environment.nsw.gov.au/threatenedspeciesapp/profile.aspx?id=10841" TargetMode="External"/><Relationship Id="rId56" Type="http://schemas.openxmlformats.org/officeDocument/2006/relationships/hyperlink" Target="https://v9.australiancurriculum.edu.au/f-10-curriculum/learning-areas/hass-f-6/year-5/content-description?subject-identifier=HASHASY5&amp;content-description-code=AC9HS5K05&amp;detailed-content-descriptions=0&amp;hide-ccp=0&amp;hide-gc=0&amp;side-by-side=1&amp;strands-start-index=0&amp;subjects-start-index=0&amp;view=quick" TargetMode="External"/><Relationship Id="rId64" Type="http://schemas.openxmlformats.org/officeDocument/2006/relationships/hyperlink" Target="https://www.sdrc.qld.gov.au/our-region/parks-open-spaces/stanthorpe-parks" TargetMode="External"/><Relationship Id="rId69" Type="http://schemas.openxmlformats.org/officeDocument/2006/relationships/hyperlink" Target="https://animalsaustralia.org/"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biocollect.ala.org.au/acsa/project/index/8c3ae3b1-5342-40b4-9e72-e9820b7a9550?fbclid=IwAR2rwx16jEpm1NDwRg9jhYFjTO0pB36Z-wwv7vvPhYbaEpY-dggw66p1B-Y" TargetMode="External"/><Relationship Id="rId72" Type="http://schemas.openxmlformats.org/officeDocument/2006/relationships/hyperlink" Target="https://www.natureaustralia.org.a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eograph.org.uk/photo/3091256" TargetMode="External"/><Relationship Id="rId17" Type="http://schemas.openxmlformats.org/officeDocument/2006/relationships/hyperlink" Target="https://www.youtube.com/watch?v=eOMhOjgNd7Q" TargetMode="External"/><Relationship Id="rId25" Type="http://schemas.openxmlformats.org/officeDocument/2006/relationships/hyperlink" Target="https://www.youtube.com/watch?v=cDTD3VWiXN0" TargetMode="External"/><Relationship Id="rId33" Type="http://schemas.openxmlformats.org/officeDocument/2006/relationships/hyperlink" Target="https://aussiebirdcount.org.au/" TargetMode="External"/><Relationship Id="rId38" Type="http://schemas.openxmlformats.org/officeDocument/2006/relationships/hyperlink" Target="https://wetlandinfo.des.qld.gov.au/wetlands/facts-maps/wildlife/?AreaID=tile-100k-stanthorpe&amp;Kingdom=animals&amp;SpeciesFilter=Native" TargetMode="External"/><Relationship Id="rId46" Type="http://schemas.openxmlformats.org/officeDocument/2006/relationships/hyperlink" Target="http://www.bonzle.com/c/a?a=p&amp;cmd=sp&amp;p=207914&amp;st=&amp;s=quart%20pot%20creek" TargetMode="External"/><Relationship Id="rId59" Type="http://schemas.openxmlformats.org/officeDocument/2006/relationships/hyperlink" Target="https://v9.australiancurriculum.edu.au/f-10-curriculum/learning-areas/hass-f-6/year-5/content-description?subject-identifier=HASHASY5&amp;content-description-code=AC9HS5K07&amp;detailed-content-descriptions=0&amp;hide-ccp=0&amp;hide-gc=0&amp;side-by-side=1&amp;strands-start-index=0&amp;subjects-start-index=0&amp;view=quick" TargetMode="External"/><Relationship Id="rId67" Type="http://schemas.openxmlformats.org/officeDocument/2006/relationships/hyperlink" Target="https://www.environment.nsw.gov.au/threatenedspeciesapp/profile.aspx?id=10605&amp;fbclid=IwAR1IiqI0YnDT-EJ8WjS_LucvcvsFLwGjZMC4mpe_UqbhZIkfC1_tZ2eq07o" TargetMode="External"/><Relationship Id="rId20"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41" Type="http://schemas.openxmlformats.org/officeDocument/2006/relationships/hyperlink" Target="http://anbg.gov.au/" TargetMode="External"/><Relationship Id="rId54" Type="http://schemas.openxmlformats.org/officeDocument/2006/relationships/hyperlink" Target="https://v9.australiancurriculum.edu.au/f-10-curriculum/learning-areas/hass-f-6/year-5/content-description?subject-identifier=HASHASY5&amp;content-description-code=AC9HS5K05&amp;detailed-content-descriptions=0&amp;hide-ccp=0&amp;hide-gc=0&amp;side-by-side=1&amp;strands-start-index=0&amp;subjects-start-index=0&amp;view=quick" TargetMode="External"/><Relationship Id="rId62" Type="http://schemas.openxmlformats.org/officeDocument/2006/relationships/hyperlink" Target="https://www.qld.gov.au/environment/water/catchments/trusts" TargetMode="External"/><Relationship Id="rId70" Type="http://schemas.openxmlformats.org/officeDocument/2006/relationships/hyperlink" Target="https://www.wilderness.org.au/" TargetMode="External"/><Relationship Id="rId75" Type="http://schemas.openxmlformats.org/officeDocument/2006/relationships/hyperlink" Target="https://v9.australiancurriculum.edu.au/f-10-curriculum.html/learning-areas/visual-arts/year-5_year-6/content-description?subject-identifier=ARTVISY56&amp;content-description-code=AC9AVA6D01&amp;detailed-content-descriptions=0&amp;hide-ccp=0&amp;hide-gc=0&amp;side-by-side=1&amp;strands-start-index=0&amp;subjects-start-index=0&amp;view=quic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keOaQm6RpBg" TargetMode="External"/><Relationship Id="rId23" Type="http://schemas.openxmlformats.org/officeDocument/2006/relationships/hyperlink" Target="https://www.youtube.com/watch?v=JWRy6MeWuVs" TargetMode="External"/><Relationship Id="rId28" Type="http://schemas.openxmlformats.org/officeDocument/2006/relationships/image" Target="media/image4.jpeg"/><Relationship Id="rId36" Type="http://schemas.openxmlformats.org/officeDocument/2006/relationships/hyperlink" Target="https://www.bushheritage.org.au/species/echidna?gclid=CjwKCAiAr4GgBhBFEiwAgwORrVbRawbAWRr4fMzE17cEX1cDWy4QsMTQPfSkZTw1D5rYxJl9FEKHOBoChY0QAvD_BwE" TargetMode="External"/><Relationship Id="rId49" Type="http://schemas.openxmlformats.org/officeDocument/2006/relationships/hyperlink" Target="https://taronga.org.au/animals/regent-honeyeater" TargetMode="External"/><Relationship Id="rId57" Type="http://schemas.openxmlformats.org/officeDocument/2006/relationships/hyperlink" Target="https://v9.australiancurriculum.edu.au/f-10-curriculum/learning-areas/hass-f-6/year-5/content-description?subject-identifier=HASHASY5&amp;content-description-code=AC9HS5K07&amp;detailed-content-descriptions=0&amp;hide-ccp=0&amp;hide-gc=0&amp;side-by-side=1&amp;strands-start-index=0&amp;subjects-start-index=0&amp;view=quick" TargetMode="External"/><Relationship Id="rId10" Type="http://schemas.openxmlformats.org/officeDocument/2006/relationships/hyperlink" Target="https://www.habitatadvocate.com.au/?p=24207" TargetMode="External"/><Relationship Id="rId31"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44" Type="http://schemas.openxmlformats.org/officeDocument/2006/relationships/hyperlink" Target="http://indigigrow.com.au/" TargetMode="External"/><Relationship Id="rId52" Type="http://schemas.openxmlformats.org/officeDocument/2006/relationships/hyperlink" Target="https://v9.australiancurriculum.edu.au/f-10-curriculum.html/learning-areas/science/year-5/content-description?subject-identifier=SCISCIY5&amp;content-description-code=AC9S5U02&amp;detailed-content-descriptions=0&amp;hide-ccp=0&amp;hide-gc=0&amp;side-by-side=1&amp;strands-start-index=0&amp;subjects-start-index=0&amp;view=quick" TargetMode="External"/><Relationship Id="rId60" Type="http://schemas.openxmlformats.org/officeDocument/2006/relationships/hyperlink" Target="https://v9.australiancurriculum.edu.au/f-10-curriculum/learning-areas/hass-f-6/year-5/content-description?subject-identifier=HASHASY5&amp;content-description-code=AC9HS5K05&amp;detailed-content-descriptions=0&amp;hide-ccp=0&amp;hide-gc=0&amp;side-by-side=1&amp;strands-start-index=0&amp;subjects-start-index=0&amp;view=quick" TargetMode="External"/><Relationship Id="rId65" Type="http://schemas.openxmlformats.org/officeDocument/2006/relationships/hyperlink" Target="https://www.youtube.com/watch?v=94YcjbYBchc" TargetMode="External"/><Relationship Id="rId73" Type="http://schemas.openxmlformats.org/officeDocument/2006/relationships/hyperlink" Target="https://www.greenpeace.org.au/"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v9.australiancurriculum.edu.au/f-10-curriculum/learning-areas/english/year-4_year-5/content-description?subject-identifier=ENGENGY5&amp;content-description-code=AC9E5LY03&amp;detailed-content-descriptions=0&amp;hide-ccp=0&amp;hide-gc=0&amp;side-by-side=1&amp;strands-start-index=0&amp;subjects-start-index=0&amp;view=quick" TargetMode="External"/><Relationship Id="rId39" Type="http://schemas.openxmlformats.org/officeDocument/2006/relationships/hyperlink" Target="https://wetlandinfo.des.qld.gov.au/wetlands/facts-maps/wildlife/?AreaID=ibra-subregion-stanthorpe-plateau&amp;Kingdom=plants&amp;SpeciesFilter=Native" TargetMode="External"/><Relationship Id="rId34" Type="http://schemas.openxmlformats.org/officeDocument/2006/relationships/hyperlink" Target="https://www.frogid.net.au/schools" TargetMode="External"/><Relationship Id="rId50" Type="http://schemas.openxmlformats.org/officeDocument/2006/relationships/hyperlink" Target="https://www.inaturalist.org/projects/christmas-beetle-count" TargetMode="External"/><Relationship Id="rId55" Type="http://schemas.openxmlformats.org/officeDocument/2006/relationships/hyperlink" Target="https://v9.australiancurriculum.edu.au/f-10-curriculum/learning-areas/hass-f-6/year-5/content-description?subject-identifier=HASHASY5&amp;content-description-code=AC9HS5K07&amp;detailed-content-descriptions=0&amp;hide-ccp=0&amp;hide-gc=0&amp;side-by-side=1&amp;strands-start-index=0&amp;subjects-start-index=0&amp;view=quick" TargetMode="External"/><Relationship Id="rId76" Type="http://schemas.openxmlformats.org/officeDocument/2006/relationships/hyperlink" Target="https://v9.australiancurriculum.edu.au/f-10-curriculum.html/learning-areas/visual-arts/year-5_year-6/content-description?subject-identifier=ARTVISY56&amp;content-description-code=AC9AVA6C01&amp;detailed-content-descriptions=0&amp;hide-ccp=0&amp;hide-gc=0&amp;side-by-side=1&amp;strands-start-index=0&amp;subjects-start-index=0&amp;view=quick" TargetMode="External"/><Relationship Id="rId7" Type="http://schemas.openxmlformats.org/officeDocument/2006/relationships/endnotes" Target="endnotes.xml"/><Relationship Id="rId71" Type="http://schemas.openxmlformats.org/officeDocument/2006/relationships/hyperlink" Target="https://www.wwf.org.au/" TargetMode="External"/><Relationship Id="rId2" Type="http://schemas.openxmlformats.org/officeDocument/2006/relationships/numbering" Target="numbering.xml"/><Relationship Id="rId29" Type="http://schemas.openxmlformats.org/officeDocument/2006/relationships/hyperlink" Target="https://v9.australiancurriculum.edu.au/f-10-curriculum.html/learning-areas/science/year-5/content-description?subject-identifier=SCISCIY5&amp;content-description-code=AC9S5U01&amp;detailed-content-descriptions=0&amp;hide-ccp=0&amp;hide-gc=0&amp;side-by-side=1&amp;strands-start-index=0&amp;subjects-start-index=0&amp;view=quick" TargetMode="External"/><Relationship Id="rId24" Type="http://schemas.openxmlformats.org/officeDocument/2006/relationships/hyperlink" Target="https://www.youtube.com/watch?v=dI9U7zmyjSI" TargetMode="External"/><Relationship Id="rId40" Type="http://schemas.openxmlformats.org/officeDocument/2006/relationships/hyperlink" Target="https://www.gbwildlifecarers.org.au/gb_wildlife.html" TargetMode="External"/><Relationship Id="rId45" Type="http://schemas.openxmlformats.org/officeDocument/2006/relationships/hyperlink" Target="http://www.bonzle.com/c/a" TargetMode="External"/><Relationship Id="rId66" Type="http://schemas.openxmlformats.org/officeDocument/2006/relationships/hyperlink" Target="https://www.business.qld.gov.au/industries/farms-fishing-forestry/agriculture/biosecurity/animals/invasive/oth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27</TotalTime>
  <Pages>23</Pages>
  <Words>7028</Words>
  <Characters>40066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3</cp:revision>
  <cp:lastPrinted>2023-01-25T01:12:00Z</cp:lastPrinted>
  <dcterms:created xsi:type="dcterms:W3CDTF">2023-04-18T04:14:00Z</dcterms:created>
  <dcterms:modified xsi:type="dcterms:W3CDTF">2023-04-18T05:58:00Z</dcterms:modified>
</cp:coreProperties>
</file>