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07205357"/>
        <w:docPartObj>
          <w:docPartGallery w:val="Cover Pages"/>
          <w:docPartUnique/>
        </w:docPartObj>
      </w:sdtPr>
      <w:sdtEndPr>
        <w:rPr>
          <w:b/>
          <w:bCs/>
        </w:rPr>
      </w:sdtEndPr>
      <w:sdtContent>
        <w:p w14:paraId="2465145C" w14:textId="77777777" w:rsidR="00D765B0" w:rsidRDefault="0015307E">
          <w:r>
            <w:rPr>
              <w:rFonts w:cs="Arial"/>
              <w:b/>
              <w:bCs/>
              <w:noProof/>
              <w:sz w:val="40"/>
              <w:szCs w:val="40"/>
            </w:rPr>
            <w:drawing>
              <wp:anchor distT="0" distB="0" distL="114300" distR="114300" simplePos="0" relativeHeight="251710464" behindDoc="0" locked="0" layoutInCell="1" allowOverlap="1" wp14:anchorId="289BA001" wp14:editId="75560ED1">
                <wp:simplePos x="0" y="0"/>
                <wp:positionH relativeFrom="column">
                  <wp:posOffset>-635</wp:posOffset>
                </wp:positionH>
                <wp:positionV relativeFrom="paragraph">
                  <wp:posOffset>177800</wp:posOffset>
                </wp:positionV>
                <wp:extent cx="5688330" cy="1539240"/>
                <wp:effectExtent l="0" t="0" r="762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8330"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AC9D0" w14:textId="77777777" w:rsidR="004D1A63" w:rsidRDefault="004D1A63" w:rsidP="004D1A63"/>
        <w:p w14:paraId="02AD19D7" w14:textId="020D6B1A" w:rsidR="00D765B0" w:rsidRPr="004D1A63" w:rsidRDefault="00D6407A" w:rsidP="004D1A63">
          <w:pPr>
            <w:pStyle w:val="Title"/>
          </w:pPr>
          <w:r>
            <w:t xml:space="preserve">YEAR </w:t>
          </w:r>
          <w:r w:rsidR="008A17D3">
            <w:t>4</w:t>
          </w:r>
        </w:p>
        <w:p w14:paraId="45C50873" w14:textId="77777777" w:rsidR="0094728E" w:rsidRDefault="0094728E" w:rsidP="004D1A63">
          <w:pPr>
            <w:pStyle w:val="Subtitle"/>
          </w:pPr>
          <w:r w:rsidRPr="004D1A63">
            <w:t>UNIT SUMMARY</w:t>
          </w:r>
        </w:p>
        <w:p w14:paraId="32E1F83A" w14:textId="77777777" w:rsidR="0015307E" w:rsidRPr="0015307E" w:rsidRDefault="0015307E" w:rsidP="0015307E"/>
        <w:p w14:paraId="21FC8863" w14:textId="77777777" w:rsidR="00D765B0" w:rsidRPr="000E4FAD" w:rsidRDefault="00D765B0" w:rsidP="00D765B0">
          <w:pPr>
            <w:pStyle w:val="Caption"/>
            <w:rPr>
              <w:rFonts w:cs="Arial"/>
              <w:sz w:val="28"/>
              <w:szCs w:val="28"/>
            </w:rPr>
          </w:pPr>
        </w:p>
        <w:p w14:paraId="4ACB3804" w14:textId="77777777" w:rsidR="008A17D3" w:rsidRPr="00280BD0" w:rsidRDefault="008A17D3" w:rsidP="008A17D3">
          <w:pPr>
            <w:rPr>
              <w:rFonts w:cs="Arial"/>
            </w:rPr>
          </w:pPr>
          <w:r w:rsidRPr="00A0435A">
            <w:rPr>
              <w:rFonts w:cs="Arial"/>
              <w:b/>
              <w:bCs/>
            </w:rPr>
            <w:t>ENGLISH</w:t>
          </w:r>
          <w:r>
            <w:rPr>
              <w:rFonts w:cs="Arial"/>
              <w:b/>
              <w:bCs/>
            </w:rPr>
            <w:t>:</w:t>
          </w:r>
          <w:r>
            <w:rPr>
              <w:rFonts w:cs="Arial"/>
            </w:rPr>
            <w:t xml:space="preserve"> </w:t>
          </w:r>
          <w:r w:rsidRPr="00280BD0">
            <w:rPr>
              <w:rFonts w:cs="Arial"/>
            </w:rPr>
            <w:t xml:space="preserve">Language and Literacy: </w:t>
          </w:r>
          <w:r w:rsidRPr="00280BD0">
            <w:rPr>
              <w:rFonts w:cs="Arial"/>
              <w:b/>
              <w:bCs/>
            </w:rPr>
            <w:t>Persuasive and Informative Texts</w:t>
          </w:r>
          <w:r w:rsidRPr="00280BD0">
            <w:rPr>
              <w:rFonts w:cs="Arial"/>
            </w:rPr>
            <w:t xml:space="preserve"> including </w:t>
          </w:r>
          <w:r>
            <w:rPr>
              <w:rFonts w:cs="Arial"/>
            </w:rPr>
            <w:t>signs, brochures, information reports. Fact and Opinion. Navigating websites</w:t>
          </w:r>
        </w:p>
        <w:p w14:paraId="211D1A3E" w14:textId="77777777" w:rsidR="008A17D3" w:rsidRDefault="008A17D3" w:rsidP="008A17D3">
          <w:pPr>
            <w:rPr>
              <w:rFonts w:cs="Arial"/>
              <w:b/>
              <w:bCs/>
            </w:rPr>
          </w:pPr>
        </w:p>
        <w:p w14:paraId="37B05B5A" w14:textId="79AF3EAB" w:rsidR="008A17D3" w:rsidRPr="00280BD0" w:rsidRDefault="008A17D3" w:rsidP="008A17D3">
          <w:pPr>
            <w:rPr>
              <w:rFonts w:cs="Arial"/>
            </w:rPr>
          </w:pPr>
          <w:r w:rsidRPr="00280BD0">
            <w:rPr>
              <w:rFonts w:cs="Arial"/>
              <w:b/>
              <w:bCs/>
            </w:rPr>
            <w:t>SCIENCE:</w:t>
          </w:r>
          <w:r w:rsidRPr="00280BD0">
            <w:rPr>
              <w:rFonts w:cs="Arial"/>
            </w:rPr>
            <w:t xml:space="preserve"> Biology: </w:t>
          </w:r>
          <w:r>
            <w:rPr>
              <w:rFonts w:cs="Arial"/>
            </w:rPr>
            <w:t>Roles of producers, consumers, decomposers. Food chains, food webs. Biodiversity on the Granite Belt. Introduced predators on the Granite Belt.</w:t>
          </w:r>
        </w:p>
        <w:p w14:paraId="03AD580D" w14:textId="2861DFEF" w:rsidR="008A17D3" w:rsidRPr="00280BD0" w:rsidRDefault="008A17D3" w:rsidP="008A17D3">
          <w:pPr>
            <w:rPr>
              <w:rFonts w:cs="Arial"/>
            </w:rPr>
          </w:pPr>
          <w:r>
            <w:rPr>
              <w:noProof/>
            </w:rPr>
            <mc:AlternateContent>
              <mc:Choice Requires="wps">
                <w:drawing>
                  <wp:anchor distT="0" distB="0" distL="114300" distR="114300" simplePos="0" relativeHeight="251716608" behindDoc="1" locked="0" layoutInCell="1" allowOverlap="1" wp14:anchorId="199C66DC" wp14:editId="40828B6C">
                    <wp:simplePos x="0" y="0"/>
                    <wp:positionH relativeFrom="column">
                      <wp:posOffset>-19050</wp:posOffset>
                    </wp:positionH>
                    <wp:positionV relativeFrom="paragraph">
                      <wp:posOffset>2437765</wp:posOffset>
                    </wp:positionV>
                    <wp:extent cx="3277870" cy="635"/>
                    <wp:effectExtent l="0" t="0" r="0" b="0"/>
                    <wp:wrapTight wrapText="bothSides">
                      <wp:wrapPolygon edited="0">
                        <wp:start x="0" y="0"/>
                        <wp:lineTo x="0" y="21600"/>
                        <wp:lineTo x="21600" y="21600"/>
                        <wp:lineTo x="21600" y="0"/>
                      </wp:wrapPolygon>
                    </wp:wrapTight>
                    <wp:docPr id="1266440420" name="Text Box 1"/>
                    <wp:cNvGraphicFramePr/>
                    <a:graphic xmlns:a="http://schemas.openxmlformats.org/drawingml/2006/main">
                      <a:graphicData uri="http://schemas.microsoft.com/office/word/2010/wordprocessingShape">
                        <wps:wsp>
                          <wps:cNvSpPr txBox="1"/>
                          <wps:spPr>
                            <a:xfrm>
                              <a:off x="0" y="0"/>
                              <a:ext cx="3277870" cy="635"/>
                            </a:xfrm>
                            <a:prstGeom prst="rect">
                              <a:avLst/>
                            </a:prstGeom>
                            <a:solidFill>
                              <a:prstClr val="white"/>
                            </a:solidFill>
                            <a:ln>
                              <a:noFill/>
                            </a:ln>
                          </wps:spPr>
                          <wps:txbx>
                            <w:txbxContent>
                              <w:p w14:paraId="12F21BCC" w14:textId="63290DE5" w:rsidR="008A17D3" w:rsidRPr="009F00CC" w:rsidRDefault="008A17D3" w:rsidP="008A17D3">
                                <w:pPr>
                                  <w:pStyle w:val="Caption"/>
                                  <w:rPr>
                                    <w:rFonts w:cs="Arial"/>
                                    <w:b/>
                                    <w:bCs/>
                                    <w:noProof/>
                                    <w:sz w:val="24"/>
                                    <w:szCs w:val="24"/>
                                  </w:rPr>
                                </w:pPr>
                                <w:r w:rsidRPr="00977B89">
                                  <w:t>Greater Glider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99C66DC" id="_x0000_t202" coordsize="21600,21600" o:spt="202" path="m,l,21600r21600,l21600,xe">
                    <v:stroke joinstyle="miter"/>
                    <v:path gradientshapeok="t" o:connecttype="rect"/>
                  </v:shapetype>
                  <v:shape id="Text Box 1" o:spid="_x0000_s1026" type="#_x0000_t202" style="position:absolute;margin-left:-1.5pt;margin-top:191.95pt;width:258.1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" stroked="f">
                    <v:textbox style="mso-fit-shape-to-text:t" inset="0,0,0,0">
                      <w:txbxContent>
                        <w:p w14:paraId="12F21BCC" w14:textId="63290DE5" w:rsidR="008A17D3" w:rsidRPr="009F00CC" w:rsidRDefault="008A17D3" w:rsidP="008A17D3">
                          <w:pPr>
                            <w:pStyle w:val="Caption"/>
                            <w:rPr>
                              <w:rFonts w:cs="Arial"/>
                              <w:b/>
                              <w:bCs/>
                              <w:noProof/>
                              <w:sz w:val="24"/>
                              <w:szCs w:val="24"/>
                            </w:rPr>
                          </w:pPr>
                          <w:r w:rsidRPr="00977B89">
                            <w:t>Greater Glider</w:t>
                          </w:r>
                        </w:p>
                      </w:txbxContent>
                    </v:textbox>
                    <w10:wrap type="tight"/>
                  </v:shape>
                </w:pict>
              </mc:Fallback>
            </mc:AlternateContent>
          </w:r>
        </w:p>
        <w:p w14:paraId="2C17A1B9" w14:textId="4DD8AC2A" w:rsidR="008A17D3" w:rsidRPr="00280BD0" w:rsidRDefault="008A17D3" w:rsidP="008A17D3">
          <w:pPr>
            <w:rPr>
              <w:rFonts w:cs="Arial"/>
            </w:rPr>
          </w:pPr>
          <w:r>
            <w:rPr>
              <w:rFonts w:cs="Arial"/>
              <w:b/>
              <w:bCs/>
              <w:noProof/>
            </w:rPr>
            <w:drawing>
              <wp:anchor distT="0" distB="0" distL="114300" distR="114300" simplePos="0" relativeHeight="251712512" behindDoc="1" locked="0" layoutInCell="1" allowOverlap="1" wp14:anchorId="2CDA2A33" wp14:editId="119BB3DA">
                <wp:simplePos x="0" y="0"/>
                <wp:positionH relativeFrom="column">
                  <wp:posOffset>-3810</wp:posOffset>
                </wp:positionH>
                <wp:positionV relativeFrom="paragraph">
                  <wp:posOffset>20320</wp:posOffset>
                </wp:positionV>
                <wp:extent cx="3277870" cy="2185035"/>
                <wp:effectExtent l="0" t="0" r="0" b="0"/>
                <wp:wrapTight wrapText="bothSides">
                  <wp:wrapPolygon edited="0">
                    <wp:start x="0" y="0"/>
                    <wp:lineTo x="0" y="21468"/>
                    <wp:lineTo x="21508" y="21468"/>
                    <wp:lineTo x="21508" y="0"/>
                    <wp:lineTo x="0" y="0"/>
                  </wp:wrapPolygon>
                </wp:wrapTight>
                <wp:docPr id="6" name="Picture 6" descr="Dal petauro dello zucchero, un infallibile test amoroso! – Lucy the Wo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al petauro dello zucchero, un infallibile test amoroso! – Lucy the Wombat"/>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77870" cy="2185035"/>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14560" behindDoc="1" locked="0" layoutInCell="1" allowOverlap="1" wp14:anchorId="5048890C" wp14:editId="76815505">
                <wp:simplePos x="0" y="0"/>
                <wp:positionH relativeFrom="column">
                  <wp:posOffset>8046720</wp:posOffset>
                </wp:positionH>
                <wp:positionV relativeFrom="paragraph">
                  <wp:posOffset>304800</wp:posOffset>
                </wp:positionV>
                <wp:extent cx="1605280" cy="2026920"/>
                <wp:effectExtent l="0" t="0" r="0" b="5080"/>
                <wp:wrapTight wrapText="bothSides">
                  <wp:wrapPolygon edited="0">
                    <wp:start x="0" y="0"/>
                    <wp:lineTo x="0" y="21519"/>
                    <wp:lineTo x="21361" y="21519"/>
                    <wp:lineTo x="21361" y="0"/>
                    <wp:lineTo x="0" y="0"/>
                  </wp:wrapPolygon>
                </wp:wrapTight>
                <wp:docPr id="11" name="Picture 11" descr="Sugar glid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gar glider - Wikipedia"/>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605280" cy="2026920"/>
                        </a:xfrm>
                        <a:prstGeom prst="rect">
                          <a:avLst/>
                        </a:prstGeom>
                      </pic:spPr>
                    </pic:pic>
                  </a:graphicData>
                </a:graphic>
                <wp14:sizeRelH relativeFrom="page">
                  <wp14:pctWidth>0</wp14:pctWidth>
                </wp14:sizeRelH>
                <wp14:sizeRelV relativeFrom="page">
                  <wp14:pctHeight>0</wp14:pctHeight>
                </wp14:sizeRelV>
              </wp:anchor>
            </w:drawing>
          </w:r>
          <w:r w:rsidRPr="00280BD0">
            <w:rPr>
              <w:rFonts w:cs="Arial"/>
              <w:b/>
              <w:bCs/>
            </w:rPr>
            <w:t>HASS:</w:t>
          </w:r>
          <w:r w:rsidRPr="00280BD0">
            <w:rPr>
              <w:rFonts w:cs="Arial"/>
            </w:rPr>
            <w:t xml:space="preserve"> </w:t>
          </w:r>
          <w:r>
            <w:rPr>
              <w:rFonts w:cs="Arial"/>
            </w:rPr>
            <w:t>Geography: Importance of natural vegetation and water sources on the Granite Belt. Water testing.</w:t>
          </w:r>
        </w:p>
        <w:p w14:paraId="21A3F61F" w14:textId="7E91A387" w:rsidR="008A17D3" w:rsidRPr="00280BD0" w:rsidRDefault="008A17D3" w:rsidP="008A17D3">
          <w:pPr>
            <w:rPr>
              <w:rFonts w:cs="Arial"/>
            </w:rPr>
          </w:pPr>
        </w:p>
        <w:p w14:paraId="2A25DAC8" w14:textId="7067DC25" w:rsidR="008A17D3" w:rsidRPr="00280BD0" w:rsidRDefault="008A17D3" w:rsidP="008A17D3">
          <w:pPr>
            <w:rPr>
              <w:rFonts w:cs="Arial"/>
            </w:rPr>
          </w:pPr>
          <w:r w:rsidRPr="00280BD0">
            <w:rPr>
              <w:rFonts w:cs="Arial"/>
              <w:b/>
              <w:bCs/>
            </w:rPr>
            <w:t>ART:</w:t>
          </w:r>
          <w:r w:rsidRPr="00280BD0">
            <w:rPr>
              <w:rFonts w:cs="Arial"/>
            </w:rPr>
            <w:t xml:space="preserve"> Visual Arts Planning and creating visual art with a purpose or message.   Crisps Art Show Entries.</w:t>
          </w:r>
        </w:p>
        <w:p w14:paraId="0946E421" w14:textId="11CB0FF1" w:rsidR="008A17D3" w:rsidRPr="00280BD0" w:rsidRDefault="008A17D3" w:rsidP="008A17D3">
          <w:pPr>
            <w:rPr>
              <w:rFonts w:cs="Arial"/>
            </w:rPr>
          </w:pPr>
        </w:p>
        <w:p w14:paraId="4BD726D2" w14:textId="3906E83A" w:rsidR="008A17D3" w:rsidRPr="008A17D3" w:rsidRDefault="008A17D3" w:rsidP="008A17D3">
          <w:pPr>
            <w:rPr>
              <w:rFonts w:cs="Arial"/>
            </w:rPr>
          </w:pPr>
          <w:r w:rsidRPr="00280BD0">
            <w:rPr>
              <w:rFonts w:cs="Arial"/>
              <w:b/>
              <w:bCs/>
            </w:rPr>
            <w:t xml:space="preserve">ASSESSMENT TASKS with RUBRICS - </w:t>
          </w:r>
          <w:r>
            <w:rPr>
              <w:rFonts w:cs="Arial"/>
            </w:rPr>
            <w:t xml:space="preserve">Information report:       Science and English </w:t>
          </w:r>
        </w:p>
        <w:p w14:paraId="4E1583D8" w14:textId="77777777" w:rsidR="008A17D3" w:rsidRDefault="008A17D3" w:rsidP="008A17D3">
          <w:pPr>
            <w:rPr>
              <w:b/>
              <w:bCs/>
            </w:rPr>
          </w:pPr>
        </w:p>
        <w:p w14:paraId="2A6FE4E4" w14:textId="77777777" w:rsidR="008A17D3" w:rsidRPr="000E4FAD" w:rsidRDefault="008A17D3" w:rsidP="008A17D3">
          <w:pPr>
            <w:rPr>
              <w:rFonts w:cs="Arial"/>
              <w:sz w:val="28"/>
              <w:szCs w:val="28"/>
            </w:rPr>
          </w:pPr>
          <w:r w:rsidRPr="00D765B0">
            <w:rPr>
              <w:rFonts w:cs="Arial"/>
              <w:b/>
              <w:bCs/>
              <w:sz w:val="28"/>
              <w:szCs w:val="28"/>
            </w:rPr>
            <w:t>Note:</w:t>
          </w:r>
          <w:r>
            <w:rPr>
              <w:rFonts w:cs="Arial"/>
              <w:sz w:val="28"/>
              <w:szCs w:val="28"/>
            </w:rPr>
            <w:t xml:space="preserve"> Throughout the planning, “endangered” refers to vulnerable and endangered species of the granite belt. Lists of both are available </w:t>
          </w:r>
          <w:hyperlink r:id="rId13" w:history="1">
            <w:r w:rsidRPr="002771EE">
              <w:rPr>
                <w:rStyle w:val="Hyperlink"/>
                <w:rFonts w:cs="Arial"/>
                <w:sz w:val="28"/>
                <w:szCs w:val="28"/>
              </w:rPr>
              <w:t>here</w:t>
            </w:r>
          </w:hyperlink>
          <w:r>
            <w:rPr>
              <w:rFonts w:cs="Arial"/>
              <w:sz w:val="28"/>
              <w:szCs w:val="28"/>
            </w:rPr>
            <w:t xml:space="preserve"> (animals) and </w:t>
          </w:r>
          <w:hyperlink r:id="rId14" w:history="1">
            <w:r w:rsidRPr="002771EE">
              <w:rPr>
                <w:rStyle w:val="Hyperlink"/>
                <w:rFonts w:cs="Arial"/>
                <w:sz w:val="28"/>
                <w:szCs w:val="28"/>
              </w:rPr>
              <w:t>here</w:t>
            </w:r>
          </w:hyperlink>
          <w:r>
            <w:rPr>
              <w:rFonts w:cs="Arial"/>
              <w:sz w:val="28"/>
              <w:szCs w:val="28"/>
            </w:rPr>
            <w:t xml:space="preserve"> (plants).</w:t>
          </w:r>
        </w:p>
        <w:p w14:paraId="21ACB621" w14:textId="77777777" w:rsidR="008A17D3" w:rsidRPr="00A0435A" w:rsidRDefault="008A17D3" w:rsidP="008A17D3">
          <w:pPr>
            <w:rPr>
              <w:b/>
              <w:bCs/>
              <w:i/>
              <w:iCs/>
              <w:sz w:val="20"/>
              <w:szCs w:val="20"/>
            </w:rPr>
          </w:pPr>
        </w:p>
        <w:p w14:paraId="79D3C569" w14:textId="77777777" w:rsidR="008A17D3" w:rsidRDefault="008A17D3" w:rsidP="008A17D3">
          <w:pPr>
            <w:rPr>
              <w:b/>
              <w:bCs/>
            </w:rPr>
          </w:pPr>
        </w:p>
        <w:p w14:paraId="70090418" w14:textId="77777777" w:rsidR="00D765B0" w:rsidRDefault="00D765B0" w:rsidP="008A17D3">
          <w:pPr>
            <w:ind w:right="2926"/>
            <w:rPr>
              <w:b/>
              <w:bCs/>
            </w:rPr>
          </w:pPr>
          <w:r>
            <w:t xml:space="preserve">         </w:t>
          </w:r>
          <w:r>
            <w:tab/>
          </w:r>
          <w:r>
            <w:tab/>
          </w:r>
          <w:r>
            <w:tab/>
          </w:r>
          <w:r>
            <w:tab/>
          </w:r>
          <w:r>
            <w:tab/>
          </w:r>
          <w:r>
            <w:tab/>
          </w:r>
          <w:r>
            <w:tab/>
          </w:r>
          <w:r>
            <w:rPr>
              <w:b/>
              <w:bCs/>
            </w:rPr>
            <w:br w:type="page"/>
          </w:r>
        </w:p>
      </w:sdtContent>
    </w:sdt>
    <w:tbl>
      <w:tblPr>
        <w:tblStyle w:val="TableGrid"/>
        <w:tblW w:w="0" w:type="auto"/>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70"/>
        <w:gridCol w:w="5979"/>
        <w:gridCol w:w="4394"/>
        <w:gridCol w:w="2627"/>
      </w:tblGrid>
      <w:tr w:rsidR="00F63006" w14:paraId="19FBDAA8" w14:textId="77777777" w:rsidTr="008A17D3">
        <w:trPr>
          <w:tblHeader/>
        </w:trPr>
        <w:tc>
          <w:tcPr>
            <w:tcW w:w="2370" w:type="dxa"/>
            <w:shd w:val="clear" w:color="auto" w:fill="E2EFD9" w:themeFill="accent6" w:themeFillTint="33"/>
          </w:tcPr>
          <w:p w14:paraId="045A1D2C" w14:textId="77777777" w:rsidR="00F63006" w:rsidRDefault="00F63006" w:rsidP="007A7751">
            <w:pPr>
              <w:jc w:val="center"/>
              <w:rPr>
                <w:b/>
                <w:bCs/>
              </w:rPr>
            </w:pPr>
            <w:r>
              <w:rPr>
                <w:b/>
                <w:bCs/>
              </w:rPr>
              <w:lastRenderedPageBreak/>
              <w:t>Subject/Content Descriptions</w:t>
            </w:r>
          </w:p>
        </w:tc>
        <w:tc>
          <w:tcPr>
            <w:tcW w:w="5979" w:type="dxa"/>
            <w:shd w:val="clear" w:color="auto" w:fill="E2EFD9" w:themeFill="accent6" w:themeFillTint="33"/>
          </w:tcPr>
          <w:p w14:paraId="101DC7BA" w14:textId="77777777" w:rsidR="00F63006" w:rsidRDefault="001A1FEB" w:rsidP="007A7751">
            <w:pPr>
              <w:jc w:val="center"/>
              <w:rPr>
                <w:b/>
                <w:bCs/>
              </w:rPr>
            </w:pPr>
            <w:r>
              <w:rPr>
                <w:b/>
                <w:bCs/>
              </w:rPr>
              <w:t>Teaching and Learning</w:t>
            </w:r>
          </w:p>
        </w:tc>
        <w:tc>
          <w:tcPr>
            <w:tcW w:w="4394" w:type="dxa"/>
            <w:shd w:val="clear" w:color="auto" w:fill="E2EFD9" w:themeFill="accent6" w:themeFillTint="33"/>
          </w:tcPr>
          <w:p w14:paraId="6183F184" w14:textId="77777777" w:rsidR="00F63006" w:rsidRDefault="00F63006" w:rsidP="007A7751">
            <w:pPr>
              <w:jc w:val="center"/>
              <w:rPr>
                <w:b/>
                <w:bCs/>
              </w:rPr>
            </w:pPr>
            <w:r>
              <w:rPr>
                <w:b/>
                <w:bCs/>
              </w:rPr>
              <w:t>Resources and Vocabulary</w:t>
            </w:r>
          </w:p>
        </w:tc>
        <w:tc>
          <w:tcPr>
            <w:tcW w:w="2627" w:type="dxa"/>
            <w:shd w:val="clear" w:color="auto" w:fill="E2EFD9" w:themeFill="accent6" w:themeFillTint="33"/>
          </w:tcPr>
          <w:p w14:paraId="1DD5466F" w14:textId="77777777" w:rsidR="00F63006" w:rsidRDefault="00F63006" w:rsidP="007A7751">
            <w:pPr>
              <w:jc w:val="center"/>
              <w:rPr>
                <w:b/>
                <w:bCs/>
              </w:rPr>
            </w:pPr>
            <w:r>
              <w:rPr>
                <w:b/>
                <w:bCs/>
              </w:rPr>
              <w:t>Notes</w:t>
            </w:r>
          </w:p>
        </w:tc>
      </w:tr>
      <w:tr w:rsidR="00A744EA" w14:paraId="14E6CA7C" w14:textId="77777777" w:rsidTr="0080506C">
        <w:tc>
          <w:tcPr>
            <w:tcW w:w="15370" w:type="dxa"/>
            <w:gridSpan w:val="4"/>
            <w:shd w:val="clear" w:color="auto" w:fill="E7E6E6" w:themeFill="background2"/>
          </w:tcPr>
          <w:p w14:paraId="6E0019B3" w14:textId="77777777" w:rsidR="00A744EA" w:rsidRPr="0080506C" w:rsidRDefault="00A744EA" w:rsidP="0080506C">
            <w:pPr>
              <w:pStyle w:val="Heading4"/>
            </w:pPr>
            <w:r w:rsidRPr="0080506C">
              <w:t>ENGLISH</w:t>
            </w:r>
          </w:p>
        </w:tc>
      </w:tr>
      <w:tr w:rsidR="00F63006" w14:paraId="35EDCEE8" w14:textId="77777777" w:rsidTr="00494DCB">
        <w:trPr>
          <w:trHeight w:val="65"/>
        </w:trPr>
        <w:tc>
          <w:tcPr>
            <w:tcW w:w="2370" w:type="dxa"/>
          </w:tcPr>
          <w:p w14:paraId="66CBFAA0" w14:textId="77777777" w:rsidR="008A17D3" w:rsidRPr="00441E14" w:rsidRDefault="008A17D3" w:rsidP="008A17D3">
            <w:pPr>
              <w:rPr>
                <w:b/>
                <w:bCs/>
                <w:sz w:val="20"/>
                <w:szCs w:val="20"/>
              </w:rPr>
            </w:pPr>
            <w:r w:rsidRPr="00441E14">
              <w:rPr>
                <w:b/>
                <w:bCs/>
                <w:sz w:val="20"/>
                <w:szCs w:val="20"/>
              </w:rPr>
              <w:t>Language: Text Structure and organisation</w:t>
            </w:r>
          </w:p>
          <w:p w14:paraId="3A5AC9C8" w14:textId="77777777" w:rsidR="008A17D3" w:rsidRDefault="008A17D3" w:rsidP="008A17D3">
            <w:pPr>
              <w:rPr>
                <w:rStyle w:val="SubtleEmphasis"/>
                <w:color w:val="000000" w:themeColor="text1"/>
              </w:rPr>
            </w:pPr>
          </w:p>
          <w:p w14:paraId="47FBC896" w14:textId="77777777" w:rsidR="008A17D3" w:rsidRPr="008B3D8D" w:rsidRDefault="008A17D3" w:rsidP="008A17D3">
            <w:pPr>
              <w:rPr>
                <w:rFonts w:cs="Arial"/>
              </w:rPr>
            </w:pPr>
            <w:r w:rsidRPr="008B3D8D">
              <w:rPr>
                <w:rStyle w:val="SubtleEmphasis"/>
                <w:rFonts w:cs="Arial"/>
                <w:color w:val="000000" w:themeColor="text1"/>
                <w:sz w:val="24"/>
              </w:rPr>
              <w:t xml:space="preserve">Students </w:t>
            </w:r>
          </w:p>
          <w:p w14:paraId="214AEE8C" w14:textId="77777777" w:rsidR="008A17D3" w:rsidRPr="008B3D8D" w:rsidRDefault="008A17D3" w:rsidP="008A17D3">
            <w:pPr>
              <w:pStyle w:val="Heading5"/>
              <w:shd w:val="clear" w:color="auto" w:fill="FAF9F7"/>
              <w:spacing w:before="0"/>
              <w:rPr>
                <w:rFonts w:ascii="Arial" w:hAnsi="Arial" w:cs="Arial"/>
                <w:color w:val="000000"/>
              </w:rPr>
            </w:pPr>
            <w:r w:rsidRPr="008B3D8D">
              <w:rPr>
                <w:rFonts w:ascii="Arial" w:hAnsi="Arial" w:cs="Arial"/>
                <w:color w:val="000000"/>
              </w:rPr>
              <w:t>identify how texts across the curriculum have different language features and are typically organised into characteristic stages depending on </w:t>
            </w:r>
            <w:proofErr w:type="gramStart"/>
            <w:r w:rsidRPr="008B3D8D">
              <w:rPr>
                <w:rFonts w:ascii="Arial" w:hAnsi="Arial" w:cs="Arial"/>
                <w:color w:val="000000"/>
              </w:rPr>
              <w:t>purposes</w:t>
            </w:r>
            <w:proofErr w:type="gramEnd"/>
          </w:p>
          <w:p w14:paraId="52AE3259" w14:textId="77777777" w:rsidR="008A17D3" w:rsidRDefault="008A17D3" w:rsidP="008A17D3">
            <w:hyperlink r:id="rId15" w:history="1">
              <w:r>
                <w:rPr>
                  <w:rStyle w:val="button-text"/>
                  <w:rFonts w:ascii="Roboto Slab" w:hAnsi="Roboto Slab" w:cs="Roboto Slab"/>
                  <w:color w:val="046190"/>
                  <w:shd w:val="clear" w:color="auto" w:fill="FAF9F7"/>
                </w:rPr>
                <w:t>AC9E4LA03</w:t>
              </w:r>
            </w:hyperlink>
          </w:p>
          <w:p w14:paraId="74F2C498" w14:textId="77777777" w:rsidR="00F63006" w:rsidRPr="00494DCB" w:rsidRDefault="00F63006" w:rsidP="007A7751">
            <w:pPr>
              <w:jc w:val="center"/>
            </w:pPr>
          </w:p>
        </w:tc>
        <w:tc>
          <w:tcPr>
            <w:tcW w:w="5979" w:type="dxa"/>
          </w:tcPr>
          <w:p w14:paraId="567A6EB2" w14:textId="77777777" w:rsidR="008A17D3" w:rsidRPr="008A17D3" w:rsidRDefault="008A17D3" w:rsidP="008A17D3">
            <w:pPr>
              <w:rPr>
                <w:i/>
                <w:iCs/>
              </w:rPr>
            </w:pPr>
            <w:r w:rsidRPr="008A17D3">
              <w:rPr>
                <w:i/>
                <w:iCs/>
              </w:rPr>
              <w:t xml:space="preserve">The following lessons focus on </w:t>
            </w:r>
            <w:r w:rsidRPr="008A17D3">
              <w:rPr>
                <w:b/>
                <w:bCs/>
                <w:i/>
                <w:iCs/>
              </w:rPr>
              <w:t xml:space="preserve">signs, posters, brochures, </w:t>
            </w:r>
            <w:r w:rsidRPr="008A17D3">
              <w:rPr>
                <w:i/>
                <w:iCs/>
              </w:rPr>
              <w:t>and infor</w:t>
            </w:r>
            <w:r w:rsidRPr="008A17D3">
              <w:rPr>
                <w:b/>
                <w:bCs/>
                <w:i/>
                <w:iCs/>
              </w:rPr>
              <w:t xml:space="preserve">mation texts </w:t>
            </w:r>
            <w:r w:rsidRPr="008A17D3">
              <w:rPr>
                <w:i/>
                <w:iCs/>
              </w:rPr>
              <w:t xml:space="preserve">because they are the texts that may be used and/or created within the unit.  Add others that you would prefer to use and remove any that are not relevant for your students at this time. </w:t>
            </w:r>
          </w:p>
          <w:p w14:paraId="31F58E30" w14:textId="77777777" w:rsidR="008A17D3" w:rsidRPr="008A17D3" w:rsidRDefault="008A17D3" w:rsidP="008A17D3">
            <w:pPr>
              <w:keepNext/>
              <w:keepLines/>
              <w:shd w:val="clear" w:color="auto" w:fill="FFFFFF"/>
              <w:outlineLvl w:val="3"/>
              <w:rPr>
                <w:rFonts w:eastAsiaTheme="majorEastAsia" w:cs="Arial"/>
                <w:b/>
                <w:bCs/>
                <w:color w:val="000000" w:themeColor="text1"/>
              </w:rPr>
            </w:pPr>
          </w:p>
          <w:p w14:paraId="345C9404" w14:textId="77777777" w:rsidR="008A17D3" w:rsidRPr="008A17D3" w:rsidRDefault="008A17D3" w:rsidP="008A17D3">
            <w:pPr>
              <w:rPr>
                <w:b/>
                <w:bCs/>
              </w:rPr>
            </w:pPr>
            <w:r w:rsidRPr="008A17D3">
              <w:rPr>
                <w:rFonts w:cs="Arial"/>
                <w:b/>
                <w:bCs/>
                <w:i/>
                <w:iCs/>
                <w:color w:val="000000" w:themeColor="text1"/>
              </w:rPr>
              <w:t xml:space="preserve">Learning Focus 1 </w:t>
            </w:r>
            <w:r w:rsidRPr="008A17D3">
              <w:rPr>
                <w:b/>
                <w:bCs/>
              </w:rPr>
              <w:t>Signs and Posters</w:t>
            </w:r>
          </w:p>
          <w:p w14:paraId="5EA7295B" w14:textId="77777777" w:rsidR="008A17D3" w:rsidRPr="008A17D3" w:rsidRDefault="008A17D3" w:rsidP="008A17D3">
            <w:r w:rsidRPr="008A17D3">
              <w:rPr>
                <w:i/>
                <w:iCs/>
              </w:rPr>
              <w:t xml:space="preserve">We are learning that different texts use different language features, </w:t>
            </w:r>
            <w:proofErr w:type="gramStart"/>
            <w:r w:rsidRPr="008A17D3">
              <w:rPr>
                <w:i/>
                <w:iCs/>
              </w:rPr>
              <w:t>stages</w:t>
            </w:r>
            <w:proofErr w:type="gramEnd"/>
            <w:r w:rsidRPr="008A17D3">
              <w:rPr>
                <w:i/>
                <w:iCs/>
              </w:rPr>
              <w:t xml:space="preserve"> and structures because they have particular and different purposes</w:t>
            </w:r>
            <w:r w:rsidRPr="008A17D3">
              <w:t xml:space="preserve">. </w:t>
            </w:r>
          </w:p>
          <w:p w14:paraId="4DEA61F9" w14:textId="77777777" w:rsidR="008A17D3" w:rsidRPr="008A17D3" w:rsidRDefault="008A17D3" w:rsidP="008A17D3"/>
          <w:p w14:paraId="33BD6619" w14:textId="77777777" w:rsidR="008A17D3" w:rsidRPr="008A17D3" w:rsidRDefault="008A17D3" w:rsidP="008A17D3">
            <w:r w:rsidRPr="008A17D3">
              <w:t xml:space="preserve">Have some </w:t>
            </w:r>
            <w:r w:rsidRPr="008A17D3">
              <w:rPr>
                <w:b/>
                <w:bCs/>
              </w:rPr>
              <w:t>signs and posters</w:t>
            </w:r>
            <w:r w:rsidRPr="008A17D3">
              <w:t xml:space="preserve"> available for students to browse and discuss with a partner or learning team.  </w:t>
            </w:r>
            <w:r w:rsidRPr="008A17D3">
              <w:rPr>
                <w:b/>
                <w:bCs/>
              </w:rPr>
              <w:t xml:space="preserve">Or </w:t>
            </w:r>
            <w:r w:rsidRPr="008A17D3">
              <w:t>discuss how to search online for signs and posters and have each student choose one of each for discussion with a partner.</w:t>
            </w:r>
          </w:p>
          <w:p w14:paraId="0402A25B" w14:textId="77777777" w:rsidR="008A17D3" w:rsidRPr="008A17D3" w:rsidRDefault="008A17D3" w:rsidP="008A17D3"/>
          <w:p w14:paraId="741B254B" w14:textId="77777777" w:rsidR="008A17D3" w:rsidRPr="008A17D3" w:rsidRDefault="008A17D3" w:rsidP="008A17D3">
            <w:r w:rsidRPr="008A17D3">
              <w:rPr>
                <w:b/>
                <w:bCs/>
                <w:i/>
                <w:iCs/>
              </w:rPr>
              <w:t>Class discussion:</w:t>
            </w:r>
            <w:r w:rsidRPr="008A17D3">
              <w:t xml:space="preserve">  What are the greatest differences you see between a sign and a poster? </w:t>
            </w:r>
          </w:p>
          <w:p w14:paraId="50729CD7" w14:textId="77777777" w:rsidR="008A17D3" w:rsidRPr="008A17D3" w:rsidRDefault="008A17D3" w:rsidP="008A17D3">
            <w:pPr>
              <w:rPr>
                <w:b/>
                <w:bCs/>
                <w:i/>
                <w:iCs/>
              </w:rPr>
            </w:pPr>
            <w:r w:rsidRPr="008A17D3">
              <w:rPr>
                <w:b/>
                <w:bCs/>
                <w:i/>
                <w:iCs/>
              </w:rPr>
              <w:t xml:space="preserve">Possible responses: </w:t>
            </w:r>
          </w:p>
          <w:p w14:paraId="57547E92" w14:textId="77777777" w:rsidR="00F63006" w:rsidRDefault="008A17D3" w:rsidP="008A17D3">
            <w:pPr>
              <w:numPr>
                <w:ilvl w:val="0"/>
                <w:numId w:val="6"/>
              </w:numPr>
              <w:contextualSpacing/>
            </w:pPr>
            <w:r w:rsidRPr="008A17D3">
              <w:t>A sign has fewer words, may be a bright colour or a particular shape.</w:t>
            </w:r>
          </w:p>
          <w:p w14:paraId="5F888FB6" w14:textId="77777777" w:rsidR="008A17D3" w:rsidRDefault="008A17D3" w:rsidP="008A17D3">
            <w:pPr>
              <w:pStyle w:val="ListParagraph"/>
              <w:numPr>
                <w:ilvl w:val="0"/>
                <w:numId w:val="6"/>
              </w:numPr>
            </w:pPr>
            <w:r>
              <w:t>A poster has more words and pictures. May have diagrams and information under headings.</w:t>
            </w:r>
          </w:p>
          <w:p w14:paraId="14FE2FCE" w14:textId="77777777" w:rsidR="008A17D3" w:rsidRDefault="008A17D3" w:rsidP="008A17D3">
            <w:r>
              <w:t xml:space="preserve">Why are they so different?  </w:t>
            </w:r>
          </w:p>
          <w:p w14:paraId="767CC0E2" w14:textId="77777777" w:rsidR="008A17D3" w:rsidRDefault="008A17D3" w:rsidP="008A17D3">
            <w:r>
              <w:t xml:space="preserve">Their </w:t>
            </w:r>
            <w:r w:rsidRPr="00043F1A">
              <w:rPr>
                <w:b/>
                <w:bCs/>
              </w:rPr>
              <w:t xml:space="preserve">purpose </w:t>
            </w:r>
            <w:r>
              <w:t xml:space="preserve">is different. </w:t>
            </w:r>
          </w:p>
          <w:p w14:paraId="2B009025" w14:textId="77777777" w:rsidR="008A17D3" w:rsidRDefault="008A17D3" w:rsidP="008A17D3">
            <w:pPr>
              <w:pStyle w:val="ListParagraph"/>
              <w:numPr>
                <w:ilvl w:val="0"/>
                <w:numId w:val="8"/>
              </w:numPr>
            </w:pPr>
            <w:r>
              <w:lastRenderedPageBreak/>
              <w:t xml:space="preserve">A sign usually has one message or instruction e.g., </w:t>
            </w:r>
            <w:proofErr w:type="gramStart"/>
            <w:r>
              <w:t>EXIT</w:t>
            </w:r>
            <w:proofErr w:type="gramEnd"/>
          </w:p>
          <w:p w14:paraId="4FA6A099" w14:textId="77777777" w:rsidR="008A17D3" w:rsidRDefault="008A17D3" w:rsidP="008A17D3">
            <w:pPr>
              <w:pStyle w:val="ListParagraph"/>
              <w:numPr>
                <w:ilvl w:val="0"/>
                <w:numId w:val="8"/>
              </w:numPr>
            </w:pPr>
            <w:r>
              <w:t>A sign may be a warning e.g., STOP.</w:t>
            </w:r>
          </w:p>
          <w:p w14:paraId="466C0086" w14:textId="77777777" w:rsidR="008A17D3" w:rsidRDefault="008A17D3" w:rsidP="008A17D3">
            <w:pPr>
              <w:pStyle w:val="ListParagraph"/>
              <w:numPr>
                <w:ilvl w:val="0"/>
                <w:numId w:val="8"/>
              </w:numPr>
            </w:pPr>
            <w:r>
              <w:t xml:space="preserve">A sign is easy to see because it is meant to be viewed </w:t>
            </w:r>
            <w:proofErr w:type="gramStart"/>
            <w:r>
              <w:t>as a whole to</w:t>
            </w:r>
            <w:proofErr w:type="gramEnd"/>
            <w:r>
              <w:t xml:space="preserve"> get the message across.</w:t>
            </w:r>
          </w:p>
          <w:p w14:paraId="385CE095" w14:textId="77777777" w:rsidR="008A17D3" w:rsidRDefault="008A17D3" w:rsidP="008A17D3">
            <w:pPr>
              <w:pStyle w:val="ListParagraph"/>
            </w:pPr>
            <w:r>
              <w:t xml:space="preserve">A poster’s purpose will be to </w:t>
            </w:r>
          </w:p>
          <w:p w14:paraId="5E208E0B" w14:textId="77777777" w:rsidR="008A17D3" w:rsidRDefault="008A17D3" w:rsidP="008A17D3">
            <w:pPr>
              <w:pStyle w:val="ListParagraph"/>
              <w:numPr>
                <w:ilvl w:val="0"/>
                <w:numId w:val="8"/>
              </w:numPr>
            </w:pPr>
            <w:r>
              <w:t>a</w:t>
            </w:r>
            <w:r w:rsidRPr="00D47992">
              <w:rPr>
                <w:b/>
                <w:bCs/>
              </w:rPr>
              <w:t xml:space="preserve">dvertise </w:t>
            </w:r>
            <w:r>
              <w:t xml:space="preserve">something e.g., McDonalds poster. </w:t>
            </w:r>
          </w:p>
          <w:p w14:paraId="21F614A3" w14:textId="77777777" w:rsidR="008A17D3" w:rsidRDefault="008A17D3" w:rsidP="008A17D3">
            <w:pPr>
              <w:pStyle w:val="ListParagraph"/>
              <w:numPr>
                <w:ilvl w:val="0"/>
                <w:numId w:val="8"/>
              </w:numPr>
            </w:pPr>
            <w:r>
              <w:t xml:space="preserve">to give </w:t>
            </w:r>
            <w:r w:rsidRPr="00D47992">
              <w:rPr>
                <w:b/>
                <w:bCs/>
              </w:rPr>
              <w:t>information on a topic</w:t>
            </w:r>
            <w:r>
              <w:t xml:space="preserve">, e.g., animals of the sea. </w:t>
            </w:r>
          </w:p>
          <w:p w14:paraId="7882867B" w14:textId="77777777" w:rsidR="008A17D3" w:rsidRDefault="008A17D3" w:rsidP="008A17D3">
            <w:pPr>
              <w:pStyle w:val="ListParagraph"/>
              <w:numPr>
                <w:ilvl w:val="0"/>
                <w:numId w:val="8"/>
              </w:numPr>
            </w:pPr>
            <w:r>
              <w:t xml:space="preserve">to make you </w:t>
            </w:r>
            <w:r w:rsidRPr="00D47992">
              <w:rPr>
                <w:b/>
                <w:bCs/>
              </w:rPr>
              <w:t>think or feel</w:t>
            </w:r>
            <w:r>
              <w:t xml:space="preserve"> a certain way e.g., a poster of your favourite singer, or a poster about endangered animals.</w:t>
            </w:r>
          </w:p>
          <w:p w14:paraId="426E11A6" w14:textId="77777777" w:rsidR="008A17D3" w:rsidRDefault="008A17D3" w:rsidP="008A17D3">
            <w:r>
              <w:t xml:space="preserve">       </w:t>
            </w:r>
          </w:p>
          <w:p w14:paraId="13A7D59D" w14:textId="77777777" w:rsidR="008A17D3" w:rsidRDefault="008A17D3" w:rsidP="008A17D3">
            <w:r>
              <w:t xml:space="preserve">After this initial discussion, go through the </w:t>
            </w:r>
            <w:r w:rsidRPr="00455AAD">
              <w:rPr>
                <w:color w:val="7030A0"/>
              </w:rPr>
              <w:t xml:space="preserve">Signs and Posters </w:t>
            </w:r>
            <w:r w:rsidRPr="00994E4C">
              <w:rPr>
                <w:color w:val="7030A0"/>
              </w:rPr>
              <w:t xml:space="preserve">PowerPoint: </w:t>
            </w:r>
            <w:r>
              <w:rPr>
                <w:color w:val="7030A0"/>
              </w:rPr>
              <w:t xml:space="preserve">Stages, Purpose, Structure </w:t>
            </w:r>
            <w:r>
              <w:t>using it as a teaching/learning tool.</w:t>
            </w:r>
          </w:p>
          <w:p w14:paraId="28BAA661" w14:textId="77777777" w:rsidR="008A17D3" w:rsidRDefault="008A17D3" w:rsidP="008A17D3">
            <w:r>
              <w:t xml:space="preserve">                  *******************************</w:t>
            </w:r>
          </w:p>
          <w:p w14:paraId="1B8D8F83" w14:textId="77777777" w:rsidR="008A17D3" w:rsidRPr="00D47992" w:rsidRDefault="008A17D3" w:rsidP="008A17D3">
            <w:pPr>
              <w:rPr>
                <w:b/>
                <w:bCs/>
              </w:rPr>
            </w:pPr>
            <w:r>
              <w:rPr>
                <w:b/>
                <w:bCs/>
              </w:rPr>
              <w:t xml:space="preserve">Possible </w:t>
            </w:r>
            <w:r w:rsidRPr="00D47992">
              <w:rPr>
                <w:b/>
                <w:bCs/>
              </w:rPr>
              <w:t>Follow up activities:</w:t>
            </w:r>
          </w:p>
          <w:p w14:paraId="20C757E1" w14:textId="77777777" w:rsidR="008A17D3" w:rsidRDefault="008A17D3" w:rsidP="008A17D3">
            <w:pPr>
              <w:pStyle w:val="ListParagraph"/>
              <w:numPr>
                <w:ilvl w:val="0"/>
                <w:numId w:val="7"/>
              </w:numPr>
            </w:pPr>
            <w:r>
              <w:t xml:space="preserve">Students demonstrate some non-verbal signs for the class to guess. </w:t>
            </w:r>
          </w:p>
          <w:p w14:paraId="1A830A90" w14:textId="77777777" w:rsidR="008A17D3" w:rsidRDefault="008A17D3" w:rsidP="008A17D3">
            <w:pPr>
              <w:pStyle w:val="ListParagraph"/>
              <w:numPr>
                <w:ilvl w:val="0"/>
                <w:numId w:val="7"/>
              </w:numPr>
            </w:pPr>
            <w:r>
              <w:t xml:space="preserve">Talk about the power of signs - they instruct, </w:t>
            </w:r>
            <w:proofErr w:type="gramStart"/>
            <w:r>
              <w:t>warn</w:t>
            </w:r>
            <w:proofErr w:type="gramEnd"/>
            <w:r>
              <w:t xml:space="preserve"> and send a message without any words at times. That is because </w:t>
            </w:r>
            <w:r w:rsidRPr="00D47992">
              <w:rPr>
                <w:b/>
                <w:bCs/>
              </w:rPr>
              <w:t>we are familiar</w:t>
            </w:r>
            <w:r>
              <w:t xml:space="preserve"> with the structure and language features of many visual and non-verbal signs in our world. </w:t>
            </w:r>
          </w:p>
          <w:p w14:paraId="3038F627" w14:textId="77777777" w:rsidR="008A17D3" w:rsidRDefault="008A17D3" w:rsidP="008A17D3">
            <w:pPr>
              <w:pStyle w:val="ListParagraph"/>
              <w:numPr>
                <w:ilvl w:val="0"/>
                <w:numId w:val="7"/>
              </w:numPr>
            </w:pPr>
            <w:r>
              <w:t xml:space="preserve">Using one of the posters, change the structure so that it is a sign. For example, The McDonald’s poster could become the logo and an arrow as a sign. </w:t>
            </w:r>
          </w:p>
          <w:p w14:paraId="144806B8" w14:textId="77777777" w:rsidR="008A17D3" w:rsidRDefault="008A17D3" w:rsidP="008A17D3">
            <w:pPr>
              <w:pStyle w:val="ListParagraph"/>
              <w:numPr>
                <w:ilvl w:val="0"/>
                <w:numId w:val="7"/>
              </w:numPr>
            </w:pPr>
            <w:r>
              <w:lastRenderedPageBreak/>
              <w:t>turn a sign into a poster by changing the stages and structure as described in the PowerPoint.</w:t>
            </w:r>
          </w:p>
          <w:p w14:paraId="2A367E70" w14:textId="77777777" w:rsidR="008A17D3" w:rsidRPr="00455AAD" w:rsidRDefault="008A17D3" w:rsidP="008A17D3">
            <w:pPr>
              <w:pStyle w:val="ListParagraph"/>
              <w:numPr>
                <w:ilvl w:val="0"/>
                <w:numId w:val="7"/>
              </w:numPr>
            </w:pPr>
            <w:r>
              <w:t xml:space="preserve">Present and if </w:t>
            </w:r>
            <w:proofErr w:type="gramStart"/>
            <w:r>
              <w:t>necessary</w:t>
            </w:r>
            <w:proofErr w:type="gramEnd"/>
            <w:r>
              <w:t xml:space="preserve"> discuss a range of examples with a purpose and requiring a purposeful text e.g. </w:t>
            </w:r>
            <w:proofErr w:type="gramStart"/>
            <w:r w:rsidRPr="00C716AE">
              <w:rPr>
                <w:i/>
                <w:iCs/>
              </w:rPr>
              <w:t>A number of</w:t>
            </w:r>
            <w:proofErr w:type="gramEnd"/>
            <w:r w:rsidRPr="00C716AE">
              <w:rPr>
                <w:i/>
                <w:iCs/>
              </w:rPr>
              <w:t xml:space="preserve"> koalas have been hit on a particular stretch of road. The purpose of the text is to   ................ The best text for this purpose would be ............ because ...............  </w:t>
            </w:r>
            <w:r>
              <w:t>Students provide answers. They could even provide the scenario.</w:t>
            </w:r>
          </w:p>
          <w:p w14:paraId="206CFB59" w14:textId="1E6D048E" w:rsidR="008A17D3" w:rsidRPr="00494DCB" w:rsidRDefault="008A17D3" w:rsidP="008A17D3">
            <w:pPr>
              <w:ind w:left="720"/>
              <w:contextualSpacing/>
            </w:pPr>
          </w:p>
        </w:tc>
        <w:tc>
          <w:tcPr>
            <w:tcW w:w="4394" w:type="dxa"/>
          </w:tcPr>
          <w:p w14:paraId="2339808F" w14:textId="77777777" w:rsidR="008A17D3" w:rsidRDefault="008A17D3" w:rsidP="008A17D3">
            <w:pPr>
              <w:rPr>
                <w:b/>
                <w:bCs/>
              </w:rPr>
            </w:pPr>
            <w:r w:rsidRPr="00B7178B">
              <w:rPr>
                <w:b/>
                <w:bCs/>
              </w:rPr>
              <w:lastRenderedPageBreak/>
              <w:t>Resources:</w:t>
            </w:r>
          </w:p>
          <w:p w14:paraId="7005B31B" w14:textId="77777777" w:rsidR="008A17D3" w:rsidRDefault="008A17D3" w:rsidP="008A17D3">
            <w:r>
              <w:t>Provide student access to a variety of texts which may include signs, posters, information books, brochures, maps, factual recounts, biographies, information reports, procedural texts, arguments, explanations.</w:t>
            </w:r>
          </w:p>
          <w:p w14:paraId="25B505C0" w14:textId="77777777" w:rsidR="008A17D3" w:rsidRDefault="008A17D3" w:rsidP="008A17D3"/>
          <w:p w14:paraId="2CAA62CE" w14:textId="77777777" w:rsidR="008A17D3" w:rsidRDefault="008A17D3" w:rsidP="008A17D3">
            <w:r w:rsidRPr="00EE1623">
              <w:rPr>
                <w:b/>
                <w:bCs/>
              </w:rPr>
              <w:t>Vocabulary</w:t>
            </w:r>
            <w:r>
              <w:rPr>
                <w:b/>
                <w:bCs/>
              </w:rPr>
              <w:t xml:space="preserve">: </w:t>
            </w:r>
            <w:r w:rsidRPr="00EE1623">
              <w:t xml:space="preserve">purpose, structure, stage, </w:t>
            </w:r>
            <w:r>
              <w:t>language features, narrative, brochure, sign, poster, information, informative, text type, features, text</w:t>
            </w:r>
          </w:p>
          <w:p w14:paraId="1A9FA0A2" w14:textId="77777777" w:rsidR="008A17D3" w:rsidRDefault="008A17D3" w:rsidP="008A17D3"/>
          <w:p w14:paraId="19320AFC" w14:textId="77777777" w:rsidR="008A17D3" w:rsidRDefault="008A17D3" w:rsidP="008A17D3"/>
          <w:p w14:paraId="2E36991F" w14:textId="77777777" w:rsidR="008A17D3" w:rsidRDefault="008A17D3" w:rsidP="008A17D3"/>
          <w:p w14:paraId="4835B9D3" w14:textId="77777777" w:rsidR="008A17D3" w:rsidRDefault="008A17D3" w:rsidP="008A17D3"/>
          <w:p w14:paraId="765C1222" w14:textId="77777777" w:rsidR="008A17D3" w:rsidRDefault="008A17D3" w:rsidP="008A17D3"/>
          <w:p w14:paraId="74354636" w14:textId="77777777" w:rsidR="008A17D3" w:rsidRDefault="008A17D3" w:rsidP="008A17D3"/>
          <w:p w14:paraId="5EEA04A9" w14:textId="77777777" w:rsidR="008A17D3" w:rsidRDefault="008A17D3" w:rsidP="008A17D3"/>
          <w:p w14:paraId="6995697E" w14:textId="77777777" w:rsidR="008A17D3" w:rsidRDefault="008A17D3" w:rsidP="008A17D3"/>
          <w:p w14:paraId="3A3B7670" w14:textId="77777777" w:rsidR="008A17D3" w:rsidRDefault="008A17D3" w:rsidP="008A17D3"/>
          <w:p w14:paraId="00FE4C67" w14:textId="77777777" w:rsidR="008A17D3" w:rsidRDefault="008A17D3" w:rsidP="008A17D3"/>
          <w:p w14:paraId="5CFC748F" w14:textId="77777777" w:rsidR="008A17D3" w:rsidRDefault="008A17D3" w:rsidP="008A17D3"/>
          <w:p w14:paraId="7F70DA1E" w14:textId="77777777" w:rsidR="008A17D3" w:rsidRDefault="008A17D3" w:rsidP="008A17D3"/>
          <w:p w14:paraId="0E96D26C" w14:textId="77777777" w:rsidR="008A17D3" w:rsidRDefault="008A17D3" w:rsidP="008A17D3"/>
          <w:p w14:paraId="3992F4B2" w14:textId="77777777" w:rsidR="008A17D3" w:rsidRDefault="008A17D3" w:rsidP="008A17D3"/>
          <w:p w14:paraId="136719BD" w14:textId="77777777" w:rsidR="008A17D3" w:rsidRDefault="008A17D3" w:rsidP="008A17D3"/>
          <w:p w14:paraId="11DA2D28" w14:textId="77777777" w:rsidR="008A17D3" w:rsidRDefault="008A17D3" w:rsidP="008A17D3"/>
          <w:p w14:paraId="60E427BE" w14:textId="77777777" w:rsidR="008A17D3" w:rsidRDefault="008A17D3" w:rsidP="008A17D3"/>
          <w:p w14:paraId="3BA8B229" w14:textId="77777777" w:rsidR="008A17D3" w:rsidRDefault="008A17D3" w:rsidP="008A17D3"/>
          <w:p w14:paraId="724255BE" w14:textId="77777777" w:rsidR="008A17D3" w:rsidRDefault="008A17D3" w:rsidP="008A17D3"/>
          <w:p w14:paraId="3B7C2E9C" w14:textId="77777777" w:rsidR="008A17D3" w:rsidRDefault="008A17D3" w:rsidP="008A17D3"/>
          <w:p w14:paraId="0C72A23B" w14:textId="77777777" w:rsidR="008A17D3" w:rsidRDefault="008A17D3" w:rsidP="008A17D3"/>
          <w:p w14:paraId="6AD7C7C7" w14:textId="77777777" w:rsidR="008A17D3" w:rsidRDefault="008A17D3" w:rsidP="008A17D3"/>
          <w:p w14:paraId="1800D639" w14:textId="77777777" w:rsidR="008A17D3" w:rsidRPr="00EE1623" w:rsidRDefault="008A17D3" w:rsidP="008A17D3">
            <w:pPr>
              <w:rPr>
                <w:b/>
                <w:bCs/>
              </w:rPr>
            </w:pPr>
            <w:r w:rsidRPr="00EE1623">
              <w:rPr>
                <w:b/>
                <w:bCs/>
              </w:rPr>
              <w:t>Resources</w:t>
            </w:r>
          </w:p>
          <w:p w14:paraId="7327065F" w14:textId="77777777" w:rsidR="008A17D3" w:rsidRDefault="008A17D3" w:rsidP="008A17D3">
            <w:r>
              <w:t>Two PowerPoints covering language features, stages structures and purposes of other texts have been created.</w:t>
            </w:r>
          </w:p>
          <w:p w14:paraId="3B2C5729" w14:textId="77777777" w:rsidR="008A17D3" w:rsidRDefault="008A17D3" w:rsidP="008A17D3">
            <w:pPr>
              <w:rPr>
                <w:color w:val="000000" w:themeColor="text1"/>
              </w:rPr>
            </w:pPr>
            <w:r w:rsidRPr="00455AAD">
              <w:rPr>
                <w:color w:val="7030A0"/>
              </w:rPr>
              <w:t xml:space="preserve">Signs and Posters </w:t>
            </w:r>
            <w:r w:rsidRPr="00994E4C">
              <w:rPr>
                <w:color w:val="7030A0"/>
              </w:rPr>
              <w:t xml:space="preserve">PowerPoint: </w:t>
            </w:r>
            <w:r>
              <w:rPr>
                <w:color w:val="7030A0"/>
              </w:rPr>
              <w:t xml:space="preserve">Stages, Purpose, Structure </w:t>
            </w:r>
            <w:r>
              <w:rPr>
                <w:color w:val="000000" w:themeColor="text1"/>
              </w:rPr>
              <w:t>provides information as well as discussion questions.</w:t>
            </w:r>
          </w:p>
          <w:p w14:paraId="62821B6B" w14:textId="77777777" w:rsidR="008A17D3" w:rsidRDefault="008A17D3" w:rsidP="008A17D3">
            <w:pPr>
              <w:rPr>
                <w:color w:val="000000" w:themeColor="text1"/>
              </w:rPr>
            </w:pPr>
          </w:p>
          <w:p w14:paraId="49F7BCE6" w14:textId="77777777" w:rsidR="008A17D3" w:rsidRDefault="008A17D3" w:rsidP="008A17D3">
            <w:pPr>
              <w:rPr>
                <w:color w:val="000000" w:themeColor="text1"/>
              </w:rPr>
            </w:pPr>
          </w:p>
          <w:p w14:paraId="41220086" w14:textId="77777777" w:rsidR="008A17D3" w:rsidRDefault="008A17D3" w:rsidP="008A17D3">
            <w:pPr>
              <w:rPr>
                <w:color w:val="000000" w:themeColor="text1"/>
              </w:rPr>
            </w:pPr>
          </w:p>
          <w:p w14:paraId="174E13CB" w14:textId="77777777" w:rsidR="008A17D3" w:rsidRDefault="008A17D3" w:rsidP="008A17D3">
            <w:pPr>
              <w:rPr>
                <w:color w:val="000000" w:themeColor="text1"/>
              </w:rPr>
            </w:pPr>
          </w:p>
          <w:p w14:paraId="7E9C1FA4" w14:textId="77777777" w:rsidR="008A17D3" w:rsidRDefault="008A17D3" w:rsidP="008A17D3">
            <w:pPr>
              <w:rPr>
                <w:color w:val="000000" w:themeColor="text1"/>
              </w:rPr>
            </w:pPr>
          </w:p>
          <w:p w14:paraId="5884E38B" w14:textId="77777777" w:rsidR="008A17D3" w:rsidRDefault="008A17D3" w:rsidP="008A17D3">
            <w:pPr>
              <w:rPr>
                <w:color w:val="000000" w:themeColor="text1"/>
              </w:rPr>
            </w:pPr>
          </w:p>
          <w:p w14:paraId="6F2B4502" w14:textId="77777777" w:rsidR="008A17D3" w:rsidRDefault="008A17D3" w:rsidP="008A17D3">
            <w:pPr>
              <w:rPr>
                <w:color w:val="000000" w:themeColor="text1"/>
              </w:rPr>
            </w:pPr>
          </w:p>
          <w:p w14:paraId="19D637A6" w14:textId="77777777" w:rsidR="008A17D3" w:rsidRDefault="008A17D3" w:rsidP="008A17D3">
            <w:pPr>
              <w:rPr>
                <w:color w:val="000000" w:themeColor="text1"/>
              </w:rPr>
            </w:pPr>
          </w:p>
          <w:p w14:paraId="04CE3C10" w14:textId="77777777" w:rsidR="008A17D3" w:rsidRDefault="008A17D3" w:rsidP="008A17D3">
            <w:pPr>
              <w:rPr>
                <w:color w:val="000000" w:themeColor="text1"/>
              </w:rPr>
            </w:pPr>
          </w:p>
          <w:p w14:paraId="7C0F9C32" w14:textId="77777777" w:rsidR="008A17D3" w:rsidRDefault="008A17D3" w:rsidP="008A17D3">
            <w:pPr>
              <w:rPr>
                <w:color w:val="000000" w:themeColor="text1"/>
              </w:rPr>
            </w:pPr>
          </w:p>
          <w:p w14:paraId="4C698405" w14:textId="77777777" w:rsidR="008A17D3" w:rsidRDefault="008A17D3" w:rsidP="008A17D3">
            <w:pPr>
              <w:rPr>
                <w:color w:val="000000" w:themeColor="text1"/>
              </w:rPr>
            </w:pPr>
          </w:p>
          <w:p w14:paraId="545B803D" w14:textId="77777777" w:rsidR="008A17D3" w:rsidRDefault="008A17D3" w:rsidP="008A17D3">
            <w:pPr>
              <w:rPr>
                <w:color w:val="000000" w:themeColor="text1"/>
              </w:rPr>
            </w:pPr>
          </w:p>
          <w:p w14:paraId="7F88927F" w14:textId="77777777" w:rsidR="008A17D3" w:rsidRDefault="008A17D3" w:rsidP="008A17D3">
            <w:pPr>
              <w:rPr>
                <w:color w:val="000000" w:themeColor="text1"/>
              </w:rPr>
            </w:pPr>
          </w:p>
          <w:p w14:paraId="192B39CA" w14:textId="77777777" w:rsidR="008A17D3" w:rsidRDefault="008A17D3" w:rsidP="008A17D3">
            <w:pPr>
              <w:rPr>
                <w:color w:val="000000" w:themeColor="text1"/>
              </w:rPr>
            </w:pPr>
          </w:p>
          <w:p w14:paraId="0E707928" w14:textId="77777777" w:rsidR="008A17D3" w:rsidRDefault="008A17D3" w:rsidP="008A17D3">
            <w:pPr>
              <w:rPr>
                <w:color w:val="000000" w:themeColor="text1"/>
              </w:rPr>
            </w:pPr>
          </w:p>
          <w:p w14:paraId="5EBF5FB3" w14:textId="77777777" w:rsidR="008A17D3" w:rsidRDefault="008A17D3" w:rsidP="008A17D3">
            <w:pPr>
              <w:rPr>
                <w:color w:val="000000" w:themeColor="text1"/>
              </w:rPr>
            </w:pPr>
          </w:p>
          <w:p w14:paraId="6A1F8DD8" w14:textId="77777777" w:rsidR="008A17D3" w:rsidRDefault="008A17D3" w:rsidP="008A17D3">
            <w:pPr>
              <w:rPr>
                <w:color w:val="000000" w:themeColor="text1"/>
              </w:rPr>
            </w:pPr>
          </w:p>
          <w:p w14:paraId="060483B7" w14:textId="77777777" w:rsidR="008A17D3" w:rsidRDefault="008A17D3" w:rsidP="008A17D3">
            <w:pPr>
              <w:rPr>
                <w:color w:val="000000" w:themeColor="text1"/>
              </w:rPr>
            </w:pPr>
          </w:p>
          <w:p w14:paraId="371F7802" w14:textId="77777777" w:rsidR="008A17D3" w:rsidRDefault="008A17D3" w:rsidP="008A17D3">
            <w:pPr>
              <w:rPr>
                <w:color w:val="000000" w:themeColor="text1"/>
              </w:rPr>
            </w:pPr>
          </w:p>
          <w:p w14:paraId="6A4E3B36" w14:textId="77777777" w:rsidR="008A17D3" w:rsidRDefault="008A17D3" w:rsidP="008A17D3">
            <w:pPr>
              <w:rPr>
                <w:color w:val="000000" w:themeColor="text1"/>
              </w:rPr>
            </w:pPr>
          </w:p>
          <w:p w14:paraId="50D93C5B" w14:textId="77777777" w:rsidR="008A17D3" w:rsidRDefault="008A17D3" w:rsidP="008A17D3">
            <w:pPr>
              <w:rPr>
                <w:color w:val="000000" w:themeColor="text1"/>
              </w:rPr>
            </w:pPr>
          </w:p>
          <w:p w14:paraId="5D106AF6" w14:textId="77777777" w:rsidR="008A17D3" w:rsidRPr="00EE1623" w:rsidRDefault="008A17D3" w:rsidP="008A17D3">
            <w:pPr>
              <w:rPr>
                <w:color w:val="000000" w:themeColor="text1"/>
              </w:rPr>
            </w:pPr>
            <w:r>
              <w:rPr>
                <w:color w:val="7030A0"/>
              </w:rPr>
              <w:t>Brochures and Information Reports</w:t>
            </w:r>
            <w:r w:rsidRPr="00455AAD">
              <w:rPr>
                <w:color w:val="7030A0"/>
              </w:rPr>
              <w:t xml:space="preserve"> </w:t>
            </w:r>
            <w:r w:rsidRPr="00994E4C">
              <w:rPr>
                <w:color w:val="7030A0"/>
              </w:rPr>
              <w:t xml:space="preserve">PowerPoint: </w:t>
            </w:r>
            <w:r>
              <w:rPr>
                <w:color w:val="7030A0"/>
              </w:rPr>
              <w:t xml:space="preserve">Stages, Purpose, Structure </w:t>
            </w:r>
            <w:r>
              <w:rPr>
                <w:color w:val="000000" w:themeColor="text1"/>
              </w:rPr>
              <w:t>provides information for discussion and learning.</w:t>
            </w:r>
          </w:p>
          <w:p w14:paraId="22421AF2" w14:textId="77777777" w:rsidR="008A17D3" w:rsidRDefault="008A17D3" w:rsidP="008A17D3">
            <w:pPr>
              <w:rPr>
                <w:color w:val="000000" w:themeColor="text1"/>
              </w:rPr>
            </w:pPr>
          </w:p>
          <w:p w14:paraId="7E9AE99B" w14:textId="77777777" w:rsidR="008A17D3" w:rsidRPr="00EE1623" w:rsidRDefault="008A17D3" w:rsidP="008A17D3"/>
          <w:p w14:paraId="7ADA4943" w14:textId="77777777" w:rsidR="00F63006" w:rsidRDefault="00F63006" w:rsidP="007A7751">
            <w:pPr>
              <w:tabs>
                <w:tab w:val="left" w:pos="1067"/>
              </w:tabs>
            </w:pPr>
          </w:p>
          <w:p w14:paraId="0FF35030" w14:textId="4EB1175E" w:rsidR="008A17D3" w:rsidRPr="008A17D3" w:rsidRDefault="008A17D3" w:rsidP="008A17D3"/>
        </w:tc>
        <w:tc>
          <w:tcPr>
            <w:tcW w:w="2627" w:type="dxa"/>
          </w:tcPr>
          <w:p w14:paraId="04580686" w14:textId="77777777" w:rsidR="009707D2" w:rsidRPr="00494DCB" w:rsidRDefault="009707D2" w:rsidP="009B25F0">
            <w:pPr>
              <w:rPr>
                <w:i/>
                <w:iCs/>
              </w:rPr>
            </w:pPr>
          </w:p>
          <w:p w14:paraId="6A4659AC" w14:textId="77777777" w:rsidR="008A17D3" w:rsidRDefault="008A17D3" w:rsidP="008A17D3">
            <w:r>
              <w:t>Links to ...</w:t>
            </w:r>
          </w:p>
          <w:p w14:paraId="27EB16BE" w14:textId="77777777" w:rsidR="008A17D3" w:rsidRDefault="008A17D3" w:rsidP="008A17D3">
            <w:r>
              <w:t>English: Analysing, Interpreting, Evaluating</w:t>
            </w:r>
          </w:p>
          <w:p w14:paraId="00D44926" w14:textId="77777777" w:rsidR="008A17D3" w:rsidRPr="00EE1623" w:rsidRDefault="008A17D3" w:rsidP="008A17D3">
            <w:pPr>
              <w:rPr>
                <w:b/>
                <w:bCs/>
              </w:rPr>
            </w:pPr>
            <w:hyperlink r:id="rId16" w:history="1">
              <w:r w:rsidRPr="00EE1623">
                <w:rPr>
                  <w:rStyle w:val="Hyperlink"/>
                  <w:b/>
                  <w:bCs/>
                </w:rPr>
                <w:t>AC9E4LY03</w:t>
              </w:r>
            </w:hyperlink>
          </w:p>
          <w:p w14:paraId="6B06ED46" w14:textId="77777777" w:rsidR="008A17D3" w:rsidRDefault="008A17D3" w:rsidP="008A17D3"/>
          <w:p w14:paraId="03C998A9" w14:textId="77777777" w:rsidR="008A17D3" w:rsidRDefault="008A17D3" w:rsidP="008A17D3">
            <w:r>
              <w:t xml:space="preserve">The Year 3 unit covers the structure and language features of text types, so begin with those lessons if </w:t>
            </w:r>
            <w:proofErr w:type="gramStart"/>
            <w:r>
              <w:t>required</w:t>
            </w:r>
            <w:proofErr w:type="gramEnd"/>
          </w:p>
          <w:p w14:paraId="2CAD6CF3" w14:textId="77777777" w:rsidR="008A17D3" w:rsidRDefault="008A17D3" w:rsidP="008A17D3"/>
          <w:p w14:paraId="7A31B062" w14:textId="77777777" w:rsidR="008A17D3" w:rsidRDefault="008A17D3" w:rsidP="008A17D3"/>
          <w:p w14:paraId="7CC91A61" w14:textId="77777777" w:rsidR="008A17D3" w:rsidRDefault="008A17D3" w:rsidP="008A17D3"/>
          <w:p w14:paraId="5F13B7D5" w14:textId="77777777" w:rsidR="008A17D3" w:rsidRDefault="008A17D3" w:rsidP="008A17D3"/>
          <w:p w14:paraId="604E71EF" w14:textId="77777777" w:rsidR="008A17D3" w:rsidRDefault="008A17D3" w:rsidP="008A17D3"/>
          <w:p w14:paraId="0B2DA545" w14:textId="77777777" w:rsidR="008A17D3" w:rsidRDefault="008A17D3" w:rsidP="008A17D3"/>
          <w:p w14:paraId="72C373BE" w14:textId="77777777" w:rsidR="008A17D3" w:rsidRDefault="008A17D3" w:rsidP="008A17D3"/>
          <w:p w14:paraId="545F0F7D" w14:textId="77777777" w:rsidR="008A17D3" w:rsidRDefault="008A17D3" w:rsidP="008A17D3"/>
          <w:p w14:paraId="476582C1" w14:textId="77777777" w:rsidR="008A17D3" w:rsidRDefault="008A17D3" w:rsidP="008A17D3"/>
          <w:p w14:paraId="28353D3D" w14:textId="77777777" w:rsidR="008A17D3" w:rsidRDefault="008A17D3" w:rsidP="008A17D3"/>
          <w:p w14:paraId="17C7E5DB" w14:textId="77777777" w:rsidR="008A17D3" w:rsidRDefault="008A17D3" w:rsidP="008A17D3"/>
          <w:p w14:paraId="5AE2C034" w14:textId="77777777" w:rsidR="008A17D3" w:rsidRDefault="008A17D3" w:rsidP="008A17D3"/>
          <w:p w14:paraId="06A96186" w14:textId="77777777" w:rsidR="008A17D3" w:rsidRDefault="008A17D3" w:rsidP="008A17D3"/>
          <w:p w14:paraId="7806BB11" w14:textId="77777777" w:rsidR="008A17D3" w:rsidRDefault="008A17D3" w:rsidP="008A17D3"/>
          <w:p w14:paraId="75D8ECE6" w14:textId="77777777" w:rsidR="008A17D3" w:rsidRDefault="008A17D3" w:rsidP="008A17D3"/>
          <w:p w14:paraId="499F3FA3" w14:textId="77777777" w:rsidR="008A17D3" w:rsidRDefault="008A17D3" w:rsidP="008A17D3"/>
          <w:p w14:paraId="6324B06F" w14:textId="77777777" w:rsidR="008A17D3" w:rsidRDefault="008A17D3" w:rsidP="008A17D3"/>
          <w:p w14:paraId="159B7A27" w14:textId="77777777" w:rsidR="008A17D3" w:rsidRDefault="008A17D3" w:rsidP="008A17D3"/>
          <w:p w14:paraId="7A15B8AD" w14:textId="77777777" w:rsidR="008A17D3" w:rsidRDefault="008A17D3" w:rsidP="008A17D3"/>
          <w:p w14:paraId="6A0A23B1" w14:textId="77777777" w:rsidR="008A17D3" w:rsidRDefault="008A17D3" w:rsidP="008A17D3"/>
          <w:p w14:paraId="31183071" w14:textId="77777777" w:rsidR="008A17D3" w:rsidRDefault="008A17D3" w:rsidP="008A17D3"/>
          <w:p w14:paraId="16A005B4" w14:textId="77777777" w:rsidR="008A17D3" w:rsidRDefault="008A17D3" w:rsidP="008A17D3"/>
          <w:p w14:paraId="130D98C4" w14:textId="77777777" w:rsidR="008A17D3" w:rsidRPr="008B66C3" w:rsidRDefault="008A17D3" w:rsidP="008A17D3">
            <w:r w:rsidRPr="008B66C3">
              <w:t xml:space="preserve">Add/remove information </w:t>
            </w:r>
            <w:r>
              <w:t xml:space="preserve">and texts </w:t>
            </w:r>
            <w:r w:rsidRPr="008B66C3">
              <w:t>in the PowerPoint to suit your lessons.</w:t>
            </w:r>
          </w:p>
          <w:p w14:paraId="0009CD17" w14:textId="77777777" w:rsidR="008A17D3" w:rsidRDefault="008A17D3" w:rsidP="008A17D3"/>
          <w:p w14:paraId="3FFF084A" w14:textId="77777777" w:rsidR="00631283" w:rsidRPr="00494DCB" w:rsidRDefault="00631283" w:rsidP="008A17D3">
            <w:pPr>
              <w:ind w:firstLine="720"/>
            </w:pPr>
          </w:p>
        </w:tc>
      </w:tr>
      <w:tr w:rsidR="008A17D3" w14:paraId="146F0450" w14:textId="77777777" w:rsidTr="00494DCB">
        <w:trPr>
          <w:trHeight w:val="65"/>
        </w:trPr>
        <w:tc>
          <w:tcPr>
            <w:tcW w:w="2370" w:type="dxa"/>
          </w:tcPr>
          <w:p w14:paraId="5A0C17EF" w14:textId="77777777" w:rsidR="008A17D3" w:rsidRPr="00441E14" w:rsidRDefault="008A17D3" w:rsidP="008A17D3">
            <w:pPr>
              <w:rPr>
                <w:b/>
                <w:bCs/>
                <w:sz w:val="20"/>
                <w:szCs w:val="20"/>
              </w:rPr>
            </w:pPr>
          </w:p>
        </w:tc>
        <w:tc>
          <w:tcPr>
            <w:tcW w:w="5979" w:type="dxa"/>
          </w:tcPr>
          <w:p w14:paraId="4CE1F2E3" w14:textId="77777777" w:rsidR="008A17D3" w:rsidRPr="00D47992" w:rsidRDefault="008A17D3" w:rsidP="008A17D3">
            <w:pPr>
              <w:rPr>
                <w:b/>
                <w:bCs/>
              </w:rPr>
            </w:pPr>
            <w:r>
              <w:rPr>
                <w:b/>
                <w:bCs/>
              </w:rPr>
              <w:t xml:space="preserve">Learning Focus 2 </w:t>
            </w:r>
            <w:r w:rsidRPr="00D47992">
              <w:rPr>
                <w:b/>
                <w:bCs/>
              </w:rPr>
              <w:t xml:space="preserve">Brochures and Information </w:t>
            </w:r>
            <w:r>
              <w:rPr>
                <w:b/>
                <w:bCs/>
              </w:rPr>
              <w:t>reports.</w:t>
            </w:r>
          </w:p>
          <w:p w14:paraId="132FD68B" w14:textId="77777777" w:rsidR="008A17D3" w:rsidRPr="00C716AE" w:rsidRDefault="008A17D3" w:rsidP="008A17D3">
            <w:pPr>
              <w:rPr>
                <w:i/>
                <w:iCs/>
              </w:rPr>
            </w:pPr>
            <w:r w:rsidRPr="00C716AE">
              <w:rPr>
                <w:i/>
                <w:iCs/>
              </w:rPr>
              <w:t xml:space="preserve">We are learning that different texts use different language features, </w:t>
            </w:r>
            <w:proofErr w:type="gramStart"/>
            <w:r w:rsidRPr="00C716AE">
              <w:rPr>
                <w:i/>
                <w:iCs/>
              </w:rPr>
              <w:t>stages</w:t>
            </w:r>
            <w:proofErr w:type="gramEnd"/>
            <w:r w:rsidRPr="00C716AE">
              <w:rPr>
                <w:i/>
                <w:iCs/>
              </w:rPr>
              <w:t xml:space="preserve"> and structures because they have particular and different purposes. </w:t>
            </w:r>
          </w:p>
          <w:p w14:paraId="2D465170" w14:textId="77777777" w:rsidR="008A17D3" w:rsidRDefault="008A17D3" w:rsidP="008A17D3">
            <w:pPr>
              <w:rPr>
                <w:b/>
                <w:bCs/>
              </w:rPr>
            </w:pPr>
          </w:p>
          <w:p w14:paraId="7DAEFF57" w14:textId="77777777" w:rsidR="008A17D3" w:rsidRDefault="008A17D3" w:rsidP="008A17D3">
            <w:r w:rsidRPr="00D47992">
              <w:t xml:space="preserve">Proceed as above, accessing the appropriate </w:t>
            </w:r>
            <w:proofErr w:type="gramStart"/>
            <w:r w:rsidRPr="00D47992">
              <w:t>PowerPoint</w:t>
            </w:r>
            <w:proofErr w:type="gramEnd"/>
          </w:p>
          <w:p w14:paraId="3D869BA6" w14:textId="77777777" w:rsidR="008A17D3" w:rsidRPr="00D47992" w:rsidRDefault="008A17D3" w:rsidP="008A17D3">
            <w:r>
              <w:t>Culminating activity 2 - students choose the best text to suit the purpose of different scenarios.</w:t>
            </w:r>
          </w:p>
          <w:p w14:paraId="700E10A2" w14:textId="77777777" w:rsidR="008A17D3" w:rsidRDefault="008A17D3" w:rsidP="008A17D3">
            <w:pPr>
              <w:rPr>
                <w:b/>
                <w:bCs/>
              </w:rPr>
            </w:pPr>
            <w:r>
              <w:rPr>
                <w:b/>
                <w:bCs/>
              </w:rPr>
              <w:t xml:space="preserve">Activity: Which Text is Best? </w:t>
            </w:r>
          </w:p>
          <w:p w14:paraId="66A1152E" w14:textId="77777777" w:rsidR="008A17D3" w:rsidRDefault="008A17D3" w:rsidP="008A17D3">
            <w:pPr>
              <w:rPr>
                <w:b/>
                <w:bCs/>
              </w:rPr>
            </w:pPr>
            <w:r>
              <w:t xml:space="preserve">                   *******************************</w:t>
            </w:r>
          </w:p>
          <w:p w14:paraId="4CB66924" w14:textId="77777777" w:rsidR="008A17D3" w:rsidRPr="00D47992" w:rsidRDefault="008A17D3" w:rsidP="008A17D3">
            <w:pPr>
              <w:rPr>
                <w:b/>
                <w:bCs/>
              </w:rPr>
            </w:pPr>
            <w:r>
              <w:rPr>
                <w:b/>
                <w:bCs/>
              </w:rPr>
              <w:t xml:space="preserve">Possible </w:t>
            </w:r>
            <w:r w:rsidRPr="00D47992">
              <w:rPr>
                <w:b/>
                <w:bCs/>
              </w:rPr>
              <w:t>Follow up activities:</w:t>
            </w:r>
          </w:p>
          <w:p w14:paraId="0CEC6558" w14:textId="77777777" w:rsidR="008A17D3" w:rsidRDefault="008A17D3" w:rsidP="008A17D3">
            <w:pPr>
              <w:pStyle w:val="ListParagraph"/>
              <w:numPr>
                <w:ilvl w:val="0"/>
                <w:numId w:val="7"/>
              </w:numPr>
            </w:pPr>
            <w:r>
              <w:t>Change a paragraph from a brochure to information text.</w:t>
            </w:r>
          </w:p>
          <w:p w14:paraId="63F89D95" w14:textId="77777777" w:rsidR="008A17D3" w:rsidRDefault="008A17D3" w:rsidP="008A17D3">
            <w:pPr>
              <w:pStyle w:val="ListParagraph"/>
              <w:numPr>
                <w:ilvl w:val="0"/>
                <w:numId w:val="7"/>
              </w:numPr>
            </w:pPr>
            <w:r>
              <w:t>Design the front of a brochure which is advertising the beauty of the granite belt for the purpose of encouraging tourism.</w:t>
            </w:r>
          </w:p>
          <w:p w14:paraId="1CFF1028" w14:textId="5BFEE453" w:rsidR="008A17D3" w:rsidRPr="008A17D3" w:rsidRDefault="008A17D3" w:rsidP="008A17D3">
            <w:pPr>
              <w:rPr>
                <w:b/>
                <w:bCs/>
              </w:rPr>
            </w:pPr>
            <w:r>
              <w:t xml:space="preserve">                    *******************************</w:t>
            </w:r>
          </w:p>
        </w:tc>
        <w:tc>
          <w:tcPr>
            <w:tcW w:w="4394" w:type="dxa"/>
          </w:tcPr>
          <w:p w14:paraId="0EC1CED0" w14:textId="77777777" w:rsidR="008A17D3" w:rsidRDefault="008A17D3" w:rsidP="008A17D3">
            <w:pPr>
              <w:rPr>
                <w:b/>
                <w:bCs/>
              </w:rPr>
            </w:pPr>
            <w:r>
              <w:rPr>
                <w:b/>
                <w:bCs/>
              </w:rPr>
              <w:t>Resources:</w:t>
            </w:r>
          </w:p>
          <w:p w14:paraId="3C27C06E" w14:textId="77777777" w:rsidR="008A17D3" w:rsidRPr="00455AAD" w:rsidRDefault="008A17D3" w:rsidP="008A17D3">
            <w:pPr>
              <w:rPr>
                <w:b/>
                <w:bCs/>
              </w:rPr>
            </w:pPr>
            <w:r w:rsidRPr="00EE1623">
              <w:t>Activity Sheet:</w:t>
            </w:r>
            <w:r>
              <w:rPr>
                <w:b/>
                <w:bCs/>
              </w:rPr>
              <w:t xml:space="preserve"> Which Text is best?</w:t>
            </w:r>
          </w:p>
          <w:p w14:paraId="001B8A54" w14:textId="77777777" w:rsidR="008A17D3" w:rsidRPr="00B7178B" w:rsidRDefault="008A17D3" w:rsidP="008A17D3">
            <w:pPr>
              <w:rPr>
                <w:b/>
                <w:bCs/>
              </w:rPr>
            </w:pPr>
          </w:p>
        </w:tc>
        <w:tc>
          <w:tcPr>
            <w:tcW w:w="2627" w:type="dxa"/>
          </w:tcPr>
          <w:p w14:paraId="05CAD1B7" w14:textId="77777777" w:rsidR="008A17D3" w:rsidRDefault="008A17D3" w:rsidP="009B25F0">
            <w:pPr>
              <w:rPr>
                <w:i/>
                <w:iCs/>
              </w:rPr>
            </w:pPr>
          </w:p>
          <w:p w14:paraId="26233695" w14:textId="77777777" w:rsidR="008A17D3" w:rsidRDefault="008A17D3" w:rsidP="009B25F0">
            <w:pPr>
              <w:rPr>
                <w:i/>
                <w:iCs/>
              </w:rPr>
            </w:pPr>
          </w:p>
          <w:p w14:paraId="66060A7C" w14:textId="77777777" w:rsidR="008A17D3" w:rsidRDefault="008A17D3" w:rsidP="009B25F0">
            <w:pPr>
              <w:rPr>
                <w:i/>
                <w:iCs/>
              </w:rPr>
            </w:pPr>
          </w:p>
          <w:p w14:paraId="29A85CA0" w14:textId="77777777" w:rsidR="008A17D3" w:rsidRDefault="008A17D3" w:rsidP="009B25F0">
            <w:pPr>
              <w:rPr>
                <w:i/>
                <w:iCs/>
              </w:rPr>
            </w:pPr>
          </w:p>
          <w:p w14:paraId="11297920" w14:textId="77777777" w:rsidR="008A17D3" w:rsidRDefault="008A17D3" w:rsidP="009B25F0">
            <w:pPr>
              <w:rPr>
                <w:i/>
                <w:iCs/>
              </w:rPr>
            </w:pPr>
          </w:p>
          <w:p w14:paraId="691F301F" w14:textId="77777777" w:rsidR="008A17D3" w:rsidRDefault="008A17D3" w:rsidP="009B25F0">
            <w:pPr>
              <w:rPr>
                <w:i/>
                <w:iCs/>
              </w:rPr>
            </w:pPr>
          </w:p>
          <w:p w14:paraId="6E235136" w14:textId="77777777" w:rsidR="008A17D3" w:rsidRDefault="008A17D3" w:rsidP="009B25F0">
            <w:pPr>
              <w:rPr>
                <w:i/>
                <w:iCs/>
              </w:rPr>
            </w:pPr>
          </w:p>
          <w:p w14:paraId="0D34D025" w14:textId="77777777" w:rsidR="008A17D3" w:rsidRDefault="008A17D3" w:rsidP="009B25F0">
            <w:pPr>
              <w:rPr>
                <w:i/>
                <w:iCs/>
              </w:rPr>
            </w:pPr>
          </w:p>
          <w:p w14:paraId="333F7135" w14:textId="77777777" w:rsidR="008A17D3" w:rsidRDefault="008A17D3" w:rsidP="009B25F0">
            <w:pPr>
              <w:rPr>
                <w:i/>
                <w:iCs/>
              </w:rPr>
            </w:pPr>
          </w:p>
          <w:p w14:paraId="23E6C4B0" w14:textId="77777777" w:rsidR="008A17D3" w:rsidRDefault="008A17D3" w:rsidP="008A17D3">
            <w:r>
              <w:t xml:space="preserve">At this point you could also introduce or revisit </w:t>
            </w:r>
            <w:r w:rsidRPr="00760B7F">
              <w:rPr>
                <w:i/>
                <w:iCs/>
              </w:rPr>
              <w:t>persuasive text</w:t>
            </w:r>
            <w:r>
              <w:rPr>
                <w:i/>
                <w:iCs/>
              </w:rPr>
              <w:t xml:space="preserve"> as it appears in text types such as advertisements, posters, etc.</w:t>
            </w:r>
          </w:p>
          <w:p w14:paraId="3B966A0B" w14:textId="3E21D6EF" w:rsidR="008A17D3" w:rsidRPr="00494DCB" w:rsidRDefault="008A17D3" w:rsidP="009B25F0">
            <w:pPr>
              <w:rPr>
                <w:i/>
                <w:iCs/>
              </w:rPr>
            </w:pPr>
          </w:p>
        </w:tc>
      </w:tr>
      <w:tr w:rsidR="008A17D3" w14:paraId="76353F07" w14:textId="77777777" w:rsidTr="00494DCB">
        <w:trPr>
          <w:trHeight w:val="65"/>
        </w:trPr>
        <w:tc>
          <w:tcPr>
            <w:tcW w:w="2370" w:type="dxa"/>
          </w:tcPr>
          <w:p w14:paraId="3315A94E" w14:textId="77777777" w:rsidR="008A17D3" w:rsidRPr="00901AE2" w:rsidRDefault="008A17D3" w:rsidP="008A17D3">
            <w:pPr>
              <w:rPr>
                <w:b/>
                <w:bCs/>
              </w:rPr>
            </w:pPr>
            <w:r w:rsidRPr="00901AE2">
              <w:rPr>
                <w:b/>
                <w:bCs/>
              </w:rPr>
              <w:lastRenderedPageBreak/>
              <w:t xml:space="preserve">Language for interacting with </w:t>
            </w:r>
            <w:proofErr w:type="gramStart"/>
            <w:r w:rsidRPr="00901AE2">
              <w:rPr>
                <w:b/>
                <w:bCs/>
              </w:rPr>
              <w:t>others</w:t>
            </w:r>
            <w:proofErr w:type="gramEnd"/>
          </w:p>
          <w:p w14:paraId="610CE163" w14:textId="77777777" w:rsidR="008A17D3" w:rsidRDefault="008A17D3" w:rsidP="008A17D3">
            <w:pPr>
              <w:rPr>
                <w:rStyle w:val="button-text"/>
                <w:rFonts w:ascii="Roboto Slab" w:hAnsi="Roboto Slab" w:cs="Roboto Slab"/>
                <w:color w:val="046190"/>
                <w:u w:val="single"/>
                <w:shd w:val="clear" w:color="auto" w:fill="FAF9F7"/>
              </w:rPr>
            </w:pPr>
            <w:hyperlink r:id="rId17" w:history="1">
              <w:r>
                <w:rPr>
                  <w:rStyle w:val="button-text"/>
                  <w:rFonts w:ascii="Roboto Slab" w:hAnsi="Roboto Slab" w:cs="Roboto Slab"/>
                  <w:color w:val="046190"/>
                  <w:u w:val="single"/>
                  <w:shd w:val="clear" w:color="auto" w:fill="FAF9F7"/>
                </w:rPr>
                <w:t>AC9E4LA02</w:t>
              </w:r>
            </w:hyperlink>
          </w:p>
          <w:p w14:paraId="462F7AD1" w14:textId="77777777" w:rsidR="008A17D3" w:rsidRPr="00C716AE" w:rsidRDefault="008A17D3" w:rsidP="008A17D3">
            <w:r w:rsidRPr="00C716AE">
              <w:rPr>
                <w:rFonts w:ascii="Roboto" w:hAnsi="Roboto"/>
                <w:color w:val="000000"/>
              </w:rPr>
              <w:t>Students identify the subjective language of opinion and feeling, and the objective language of factual reporting.</w:t>
            </w:r>
          </w:p>
          <w:p w14:paraId="510BE115" w14:textId="77777777" w:rsidR="008A17D3" w:rsidRPr="00441E14" w:rsidRDefault="008A17D3" w:rsidP="008A17D3">
            <w:pPr>
              <w:rPr>
                <w:b/>
                <w:bCs/>
                <w:sz w:val="20"/>
                <w:szCs w:val="20"/>
              </w:rPr>
            </w:pPr>
          </w:p>
        </w:tc>
        <w:tc>
          <w:tcPr>
            <w:tcW w:w="5979" w:type="dxa"/>
          </w:tcPr>
          <w:p w14:paraId="4942D7A8" w14:textId="77777777" w:rsidR="008A17D3" w:rsidRPr="009C515E" w:rsidRDefault="008A17D3" w:rsidP="008A17D3">
            <w:pPr>
              <w:rPr>
                <w:b/>
                <w:bCs/>
              </w:rPr>
            </w:pPr>
            <w:r>
              <w:rPr>
                <w:b/>
                <w:bCs/>
              </w:rPr>
              <w:t>Learning Focus 1</w:t>
            </w:r>
          </w:p>
          <w:p w14:paraId="24581A3B" w14:textId="77777777" w:rsidR="008A17D3" w:rsidRPr="00C716AE" w:rsidRDefault="008A17D3" w:rsidP="008A17D3">
            <w:pPr>
              <w:rPr>
                <w:i/>
                <w:iCs/>
              </w:rPr>
            </w:pPr>
            <w:r w:rsidRPr="00C716AE">
              <w:rPr>
                <w:i/>
                <w:iCs/>
              </w:rPr>
              <w:t>We are taking a closer look at the language used in texts, identifying the language elements of fact and the language elements of opinion.</w:t>
            </w:r>
          </w:p>
          <w:p w14:paraId="62F306DF" w14:textId="77777777" w:rsidR="008A17D3" w:rsidRDefault="008A17D3" w:rsidP="008A17D3"/>
          <w:p w14:paraId="205B971E" w14:textId="77777777" w:rsidR="008A17D3" w:rsidRDefault="008A17D3" w:rsidP="008A17D3">
            <w:r>
              <w:t xml:space="preserve">You and the students have identified that information texts contain information which is not personal and does not express an opinion. That is because their purpose is to provide facts about a topic. </w:t>
            </w:r>
          </w:p>
          <w:p w14:paraId="74C12845" w14:textId="77777777" w:rsidR="008A17D3" w:rsidRDefault="008A17D3" w:rsidP="008A17D3">
            <w:r w:rsidRPr="00C716AE">
              <w:rPr>
                <w:b/>
                <w:bCs/>
              </w:rPr>
              <w:t>Posters</w:t>
            </w:r>
            <w:r>
              <w:t xml:space="preserve"> may use both the language of facts (objective language) and the language of opinion and feeling (subjective language) depending on the purpose.  </w:t>
            </w:r>
          </w:p>
          <w:p w14:paraId="3132DF1F" w14:textId="77777777" w:rsidR="008A17D3" w:rsidRDefault="008A17D3" w:rsidP="008A17D3"/>
          <w:p w14:paraId="07A66C13" w14:textId="77777777" w:rsidR="008A17D3" w:rsidRDefault="008A17D3" w:rsidP="008A17D3">
            <w:r>
              <w:t xml:space="preserve">An </w:t>
            </w:r>
            <w:r w:rsidRPr="00C716AE">
              <w:t>information poster</w:t>
            </w:r>
            <w:r>
              <w:t xml:space="preserve"> about the Great Barrier Reef will use </w:t>
            </w:r>
            <w:r w:rsidRPr="009C515E">
              <w:rPr>
                <w:b/>
                <w:bCs/>
              </w:rPr>
              <w:t>objective</w:t>
            </w:r>
            <w:r>
              <w:rPr>
                <w:b/>
                <w:bCs/>
              </w:rPr>
              <w:t>, factual</w:t>
            </w:r>
            <w:r w:rsidRPr="009C515E">
              <w:rPr>
                <w:b/>
                <w:bCs/>
              </w:rPr>
              <w:t xml:space="preserve"> language.</w:t>
            </w:r>
            <w:r>
              <w:t xml:space="preserve"> </w:t>
            </w:r>
          </w:p>
          <w:p w14:paraId="168CD724" w14:textId="77777777" w:rsidR="008A17D3" w:rsidRDefault="008A17D3" w:rsidP="008A17D3">
            <w:r>
              <w:t>Discuss examples of the language features.</w:t>
            </w:r>
          </w:p>
          <w:p w14:paraId="3426496F" w14:textId="77777777" w:rsidR="008A17D3" w:rsidRDefault="008A17D3" w:rsidP="008A17D3"/>
          <w:p w14:paraId="3BDBFA7F" w14:textId="77777777" w:rsidR="008A17D3" w:rsidRDefault="008A17D3" w:rsidP="008A17D3">
            <w:r>
              <w:t xml:space="preserve">A travel poster about the Great Barrier Reef will use mostly </w:t>
            </w:r>
            <w:r w:rsidRPr="009C515E">
              <w:rPr>
                <w:b/>
                <w:bCs/>
              </w:rPr>
              <w:t>subjective</w:t>
            </w:r>
            <w:r>
              <w:rPr>
                <w:b/>
                <w:bCs/>
              </w:rPr>
              <w:t>, feeling and opinion</w:t>
            </w:r>
            <w:r w:rsidRPr="009C515E">
              <w:rPr>
                <w:b/>
                <w:bCs/>
              </w:rPr>
              <w:t xml:space="preserve"> language.</w:t>
            </w:r>
            <w:r>
              <w:rPr>
                <w:b/>
                <w:bCs/>
              </w:rPr>
              <w:t xml:space="preserve"> There will be some objective language as well.</w:t>
            </w:r>
          </w:p>
          <w:p w14:paraId="0125A572" w14:textId="77777777" w:rsidR="008A17D3" w:rsidRDefault="008A17D3" w:rsidP="008A17D3">
            <w:r>
              <w:t>Discuss examples of the language features.</w:t>
            </w:r>
          </w:p>
          <w:p w14:paraId="1C48A895" w14:textId="77777777" w:rsidR="008A17D3" w:rsidRDefault="008A17D3" w:rsidP="008A17D3"/>
          <w:p w14:paraId="2A782F61" w14:textId="77777777" w:rsidR="008A17D3" w:rsidRPr="009C515E" w:rsidRDefault="008A17D3" w:rsidP="008A17D3">
            <w:pPr>
              <w:rPr>
                <w:color w:val="FF0000"/>
              </w:rPr>
            </w:pPr>
            <w:r w:rsidRPr="009C515E">
              <w:rPr>
                <w:color w:val="FF0000"/>
              </w:rPr>
              <w:t xml:space="preserve">Why? Because the </w:t>
            </w:r>
            <w:r w:rsidRPr="009C515E">
              <w:rPr>
                <w:b/>
                <w:bCs/>
                <w:color w:val="FF0000"/>
              </w:rPr>
              <w:t xml:space="preserve">purpose </w:t>
            </w:r>
            <w:r w:rsidRPr="009C515E">
              <w:rPr>
                <w:color w:val="FF0000"/>
              </w:rPr>
              <w:t>of each is different.</w:t>
            </w:r>
          </w:p>
          <w:p w14:paraId="5FBE53A5" w14:textId="77777777" w:rsidR="008A17D3" w:rsidRDefault="008A17D3" w:rsidP="008A17D3"/>
          <w:p w14:paraId="239BDA5D" w14:textId="77777777" w:rsidR="008A17D3" w:rsidRDefault="008A17D3" w:rsidP="008A17D3">
            <w:pPr>
              <w:rPr>
                <w:b/>
                <w:bCs/>
              </w:rPr>
            </w:pPr>
            <w:r>
              <w:t xml:space="preserve">One is to </w:t>
            </w:r>
            <w:r w:rsidRPr="009C515E">
              <w:rPr>
                <w:b/>
                <w:bCs/>
              </w:rPr>
              <w:t xml:space="preserve">inform </w:t>
            </w:r>
            <w:r>
              <w:t xml:space="preserve">and the other is to </w:t>
            </w:r>
            <w:r>
              <w:rPr>
                <w:b/>
                <w:bCs/>
              </w:rPr>
              <w:t>present a positive opinion about the place, to persuade people to travel there, and to provide facts about the location etc.</w:t>
            </w:r>
          </w:p>
          <w:p w14:paraId="2D14F5DB" w14:textId="77777777" w:rsidR="008A17D3" w:rsidRDefault="008A17D3" w:rsidP="008A17D3">
            <w:pPr>
              <w:rPr>
                <w:b/>
                <w:bCs/>
              </w:rPr>
            </w:pPr>
          </w:p>
          <w:p w14:paraId="1828A4C2" w14:textId="77777777" w:rsidR="008A17D3" w:rsidRPr="00C716AE" w:rsidRDefault="008A17D3" w:rsidP="008A17D3">
            <w:r w:rsidRPr="00C716AE">
              <w:t>What are some of the clues when we are trying to find out if something is a fact or an opinion?</w:t>
            </w:r>
          </w:p>
          <w:p w14:paraId="6A4563EA" w14:textId="77777777" w:rsidR="008A17D3" w:rsidRPr="00C716AE" w:rsidRDefault="008A17D3" w:rsidP="008A17D3"/>
          <w:p w14:paraId="0317061E" w14:textId="77777777" w:rsidR="008A17D3" w:rsidRPr="00C716AE" w:rsidRDefault="008A17D3" w:rsidP="008A17D3">
            <w:r w:rsidRPr="00C716AE">
              <w:t>With the class, list words and textual pointers which indicate that what you are reading is either fact or opinion. For example,</w:t>
            </w:r>
          </w:p>
          <w:p w14:paraId="255254E9" w14:textId="77777777" w:rsidR="008A17D3" w:rsidRDefault="008A17D3" w:rsidP="008A17D3">
            <w:pPr>
              <w:rPr>
                <w:b/>
                <w:bCs/>
              </w:rPr>
            </w:pPr>
          </w:p>
          <w:tbl>
            <w:tblPr>
              <w:tblStyle w:val="TableGrid"/>
              <w:tblW w:w="0" w:type="auto"/>
              <w:tblLayout w:type="fixed"/>
              <w:tblLook w:val="04A0" w:firstRow="1" w:lastRow="0" w:firstColumn="1" w:lastColumn="0" w:noHBand="0" w:noVBand="1"/>
            </w:tblPr>
            <w:tblGrid>
              <w:gridCol w:w="2793"/>
              <w:gridCol w:w="2793"/>
            </w:tblGrid>
            <w:tr w:rsidR="008A17D3" w14:paraId="660AA6BF" w14:textId="77777777" w:rsidTr="00BC23AF">
              <w:tc>
                <w:tcPr>
                  <w:tcW w:w="2793" w:type="dxa"/>
                </w:tcPr>
                <w:p w14:paraId="62904856" w14:textId="77777777" w:rsidR="008A17D3" w:rsidRPr="009C515E" w:rsidRDefault="008A17D3" w:rsidP="008A17D3">
                  <w:pPr>
                    <w:rPr>
                      <w:b/>
                      <w:bCs/>
                    </w:rPr>
                  </w:pPr>
                  <w:r w:rsidRPr="009C515E">
                    <w:rPr>
                      <w:b/>
                      <w:bCs/>
                    </w:rPr>
                    <w:t xml:space="preserve">Factual </w:t>
                  </w:r>
                  <w:r>
                    <w:rPr>
                      <w:b/>
                      <w:bCs/>
                    </w:rPr>
                    <w:t>pointers</w:t>
                  </w:r>
                </w:p>
              </w:tc>
              <w:tc>
                <w:tcPr>
                  <w:tcW w:w="2793" w:type="dxa"/>
                </w:tcPr>
                <w:p w14:paraId="5433E5FB" w14:textId="77777777" w:rsidR="008A17D3" w:rsidRPr="009C515E" w:rsidRDefault="008A17D3" w:rsidP="008A17D3">
                  <w:pPr>
                    <w:rPr>
                      <w:b/>
                      <w:bCs/>
                    </w:rPr>
                  </w:pPr>
                  <w:r w:rsidRPr="009C515E">
                    <w:rPr>
                      <w:b/>
                      <w:bCs/>
                    </w:rPr>
                    <w:t>Opinion</w:t>
                  </w:r>
                  <w:r>
                    <w:rPr>
                      <w:b/>
                      <w:bCs/>
                    </w:rPr>
                    <w:t xml:space="preserve"> pointers</w:t>
                  </w:r>
                </w:p>
              </w:tc>
            </w:tr>
            <w:tr w:rsidR="008A17D3" w14:paraId="3487E045" w14:textId="77777777" w:rsidTr="00BC23AF">
              <w:tc>
                <w:tcPr>
                  <w:tcW w:w="2793" w:type="dxa"/>
                </w:tcPr>
                <w:p w14:paraId="41ABE20D" w14:textId="77777777" w:rsidR="008A17D3" w:rsidRDefault="008A17D3" w:rsidP="008A17D3">
                  <w:r>
                    <w:t>Diagram</w:t>
                  </w:r>
                </w:p>
              </w:tc>
              <w:tc>
                <w:tcPr>
                  <w:tcW w:w="2793" w:type="dxa"/>
                </w:tcPr>
                <w:p w14:paraId="7A0BDF71" w14:textId="77777777" w:rsidR="008A17D3" w:rsidRDefault="008A17D3" w:rsidP="008A17D3">
                  <w:r>
                    <w:t>I think</w:t>
                  </w:r>
                </w:p>
              </w:tc>
            </w:tr>
            <w:tr w:rsidR="008A17D3" w14:paraId="2065F819" w14:textId="77777777" w:rsidTr="00BC23AF">
              <w:tc>
                <w:tcPr>
                  <w:tcW w:w="2793" w:type="dxa"/>
                </w:tcPr>
                <w:p w14:paraId="5BB39866" w14:textId="77777777" w:rsidR="008A17D3" w:rsidRDefault="008A17D3" w:rsidP="008A17D3">
                  <w:r>
                    <w:t>Table</w:t>
                  </w:r>
                </w:p>
              </w:tc>
              <w:tc>
                <w:tcPr>
                  <w:tcW w:w="2793" w:type="dxa"/>
                </w:tcPr>
                <w:p w14:paraId="13EA5906" w14:textId="77777777" w:rsidR="008A17D3" w:rsidRDefault="008A17D3" w:rsidP="008A17D3">
                  <w:r>
                    <w:t>We feel</w:t>
                  </w:r>
                </w:p>
              </w:tc>
            </w:tr>
            <w:tr w:rsidR="008A17D3" w14:paraId="4EA59E6F" w14:textId="77777777" w:rsidTr="00BC23AF">
              <w:tc>
                <w:tcPr>
                  <w:tcW w:w="2793" w:type="dxa"/>
                </w:tcPr>
                <w:p w14:paraId="02EBA469" w14:textId="77777777" w:rsidR="008A17D3" w:rsidRDefault="008A17D3" w:rsidP="008A17D3">
                  <w:r>
                    <w:t>Photographs</w:t>
                  </w:r>
                </w:p>
              </w:tc>
              <w:tc>
                <w:tcPr>
                  <w:tcW w:w="2793" w:type="dxa"/>
                </w:tcPr>
                <w:p w14:paraId="250F1501" w14:textId="77777777" w:rsidR="008A17D3" w:rsidRDefault="008A17D3" w:rsidP="008A17D3">
                  <w:r>
                    <w:t>I like</w:t>
                  </w:r>
                </w:p>
              </w:tc>
            </w:tr>
            <w:tr w:rsidR="008A17D3" w14:paraId="579F668C" w14:textId="77777777" w:rsidTr="00BC23AF">
              <w:tc>
                <w:tcPr>
                  <w:tcW w:w="2793" w:type="dxa"/>
                </w:tcPr>
                <w:p w14:paraId="42BBD55A" w14:textId="77777777" w:rsidR="008A17D3" w:rsidRDefault="008A17D3" w:rsidP="008A17D3">
                  <w:r>
                    <w:t>Quotes</w:t>
                  </w:r>
                </w:p>
              </w:tc>
              <w:tc>
                <w:tcPr>
                  <w:tcW w:w="2793" w:type="dxa"/>
                </w:tcPr>
                <w:p w14:paraId="3AF4AD0C" w14:textId="77777777" w:rsidR="008A17D3" w:rsidRDefault="008A17D3" w:rsidP="008A17D3">
                  <w:r>
                    <w:t>It might</w:t>
                  </w:r>
                </w:p>
              </w:tc>
            </w:tr>
            <w:tr w:rsidR="008A17D3" w14:paraId="25A07CE3" w14:textId="77777777" w:rsidTr="00BC23AF">
              <w:tc>
                <w:tcPr>
                  <w:tcW w:w="2793" w:type="dxa"/>
                </w:tcPr>
                <w:p w14:paraId="192DE3C0" w14:textId="77777777" w:rsidR="008A17D3" w:rsidRDefault="008A17D3" w:rsidP="008A17D3">
                  <w:r>
                    <w:t>It was reported that</w:t>
                  </w:r>
                </w:p>
              </w:tc>
              <w:tc>
                <w:tcPr>
                  <w:tcW w:w="2793" w:type="dxa"/>
                </w:tcPr>
                <w:p w14:paraId="1086FCE4" w14:textId="77777777" w:rsidR="008A17D3" w:rsidRDefault="008A17D3" w:rsidP="008A17D3">
                  <w:r>
                    <w:t>I suppose</w:t>
                  </w:r>
                </w:p>
              </w:tc>
            </w:tr>
            <w:tr w:rsidR="008A17D3" w14:paraId="5D93F168" w14:textId="77777777" w:rsidTr="00BC23AF">
              <w:tc>
                <w:tcPr>
                  <w:tcW w:w="2793" w:type="dxa"/>
                </w:tcPr>
                <w:p w14:paraId="18E3E3F0" w14:textId="77777777" w:rsidR="008A17D3" w:rsidRDefault="008A17D3" w:rsidP="008A17D3">
                  <w:r>
                    <w:t>Scientists have discovered</w:t>
                  </w:r>
                </w:p>
              </w:tc>
              <w:tc>
                <w:tcPr>
                  <w:tcW w:w="2793" w:type="dxa"/>
                </w:tcPr>
                <w:p w14:paraId="79AC2EFF" w14:textId="77777777" w:rsidR="008A17D3" w:rsidRDefault="008A17D3" w:rsidP="008A17D3">
                  <w:r>
                    <w:t>This is good</w:t>
                  </w:r>
                </w:p>
              </w:tc>
            </w:tr>
            <w:tr w:rsidR="008A17D3" w14:paraId="4D7CF02B" w14:textId="77777777" w:rsidTr="00BC23AF">
              <w:tc>
                <w:tcPr>
                  <w:tcW w:w="2793" w:type="dxa"/>
                </w:tcPr>
                <w:p w14:paraId="0FA11DE4" w14:textId="77777777" w:rsidR="008A17D3" w:rsidRDefault="008A17D3" w:rsidP="008A17D3">
                  <w:r>
                    <w:t>Statistics show</w:t>
                  </w:r>
                </w:p>
              </w:tc>
              <w:tc>
                <w:tcPr>
                  <w:tcW w:w="2793" w:type="dxa"/>
                </w:tcPr>
                <w:p w14:paraId="33047804" w14:textId="77777777" w:rsidR="008A17D3" w:rsidRDefault="008A17D3" w:rsidP="008A17D3">
                  <w:r>
                    <w:t>That is bad</w:t>
                  </w:r>
                </w:p>
              </w:tc>
            </w:tr>
            <w:tr w:rsidR="008A17D3" w14:paraId="3358A2AA" w14:textId="77777777" w:rsidTr="00BC23AF">
              <w:tc>
                <w:tcPr>
                  <w:tcW w:w="2793" w:type="dxa"/>
                </w:tcPr>
                <w:p w14:paraId="4D167CBC" w14:textId="77777777" w:rsidR="008A17D3" w:rsidRDefault="008A17D3" w:rsidP="008A17D3">
                  <w:r>
                    <w:t>There is evidence</w:t>
                  </w:r>
                </w:p>
              </w:tc>
              <w:tc>
                <w:tcPr>
                  <w:tcW w:w="2793" w:type="dxa"/>
                </w:tcPr>
                <w:p w14:paraId="72BC0D56" w14:textId="77777777" w:rsidR="008A17D3" w:rsidRDefault="008A17D3" w:rsidP="008A17D3">
                  <w:r>
                    <w:t>I wonder</w:t>
                  </w:r>
                </w:p>
              </w:tc>
            </w:tr>
          </w:tbl>
          <w:p w14:paraId="6A652880" w14:textId="77777777" w:rsidR="008A17D3" w:rsidRDefault="008A17D3" w:rsidP="008A17D3">
            <w:pPr>
              <w:rPr>
                <w:b/>
                <w:bCs/>
              </w:rPr>
            </w:pPr>
          </w:p>
          <w:p w14:paraId="45CFA10C" w14:textId="77777777" w:rsidR="008A17D3" w:rsidRDefault="008A17D3" w:rsidP="008A17D3">
            <w:r w:rsidRPr="009C515E">
              <w:rPr>
                <w:b/>
                <w:bCs/>
              </w:rPr>
              <w:t>Activity:</w:t>
            </w:r>
            <w:r>
              <w:t xml:space="preserve">  In Learning Teams students construct 5 statements that are either fact or opinion. </w:t>
            </w:r>
          </w:p>
          <w:p w14:paraId="49622E70" w14:textId="77777777" w:rsidR="008A17D3" w:rsidRDefault="008A17D3" w:rsidP="008A17D3"/>
          <w:p w14:paraId="569C59CD" w14:textId="77777777" w:rsidR="008A17D3" w:rsidRDefault="008A17D3" w:rsidP="008A17D3">
            <w:r>
              <w:t>As a whole class, decide which are fact, which are opinion share and discuss the pointers or any other clues.</w:t>
            </w:r>
          </w:p>
          <w:p w14:paraId="472DE284" w14:textId="77777777" w:rsidR="008A17D3" w:rsidRDefault="008A17D3" w:rsidP="008A17D3">
            <w:pPr>
              <w:rPr>
                <w:b/>
                <w:bCs/>
              </w:rPr>
            </w:pPr>
            <w:r>
              <w:t xml:space="preserve">                  *******************************</w:t>
            </w:r>
          </w:p>
          <w:p w14:paraId="4657C203" w14:textId="77777777" w:rsidR="008A17D3" w:rsidRDefault="008A17D3" w:rsidP="008A17D3">
            <w:pPr>
              <w:rPr>
                <w:b/>
                <w:bCs/>
              </w:rPr>
            </w:pPr>
            <w:r>
              <w:rPr>
                <w:b/>
                <w:bCs/>
              </w:rPr>
              <w:t xml:space="preserve">Possible </w:t>
            </w:r>
            <w:r w:rsidRPr="00D47992">
              <w:rPr>
                <w:b/>
                <w:bCs/>
              </w:rPr>
              <w:t>Follow up activities:</w:t>
            </w:r>
          </w:p>
          <w:p w14:paraId="2FBAC1AF" w14:textId="77777777" w:rsidR="008A17D3" w:rsidRDefault="008A17D3" w:rsidP="008A17D3">
            <w:pPr>
              <w:pStyle w:val="ListParagraph"/>
              <w:numPr>
                <w:ilvl w:val="0"/>
                <w:numId w:val="7"/>
              </w:numPr>
            </w:pPr>
            <w:r>
              <w:t xml:space="preserve">Watch some advertisements. Students pull out the facts only. Discuss the impact of subjective language in selling the product. You can also discuss related topics such as purpose, audience, etc </w:t>
            </w:r>
            <w:r w:rsidRPr="00EE1623">
              <w:rPr>
                <w:i/>
                <w:iCs/>
              </w:rPr>
              <w:t>(See resources)</w:t>
            </w:r>
          </w:p>
          <w:p w14:paraId="2AA53330" w14:textId="77777777" w:rsidR="008A17D3" w:rsidRPr="00D47992" w:rsidRDefault="008A17D3" w:rsidP="008A17D3">
            <w:pPr>
              <w:rPr>
                <w:b/>
                <w:bCs/>
              </w:rPr>
            </w:pPr>
          </w:p>
          <w:p w14:paraId="1EA97F66" w14:textId="77777777" w:rsidR="008A17D3" w:rsidRDefault="008A17D3" w:rsidP="008A17D3">
            <w:pPr>
              <w:pStyle w:val="ListParagraph"/>
              <w:numPr>
                <w:ilvl w:val="0"/>
                <w:numId w:val="7"/>
              </w:numPr>
            </w:pPr>
            <w:r>
              <w:lastRenderedPageBreak/>
              <w:t>Create a class poster that promotes the importance of knowing the difference between fact and opinion.</w:t>
            </w:r>
          </w:p>
          <w:p w14:paraId="6789200E" w14:textId="77777777" w:rsidR="008A17D3" w:rsidRDefault="008A17D3" w:rsidP="008A17D3">
            <w:pPr>
              <w:pStyle w:val="ListParagraph"/>
              <w:numPr>
                <w:ilvl w:val="0"/>
                <w:numId w:val="7"/>
              </w:numPr>
            </w:pPr>
            <w:r>
              <w:t xml:space="preserve">Comprehension activities related to the </w:t>
            </w:r>
            <w:proofErr w:type="gramStart"/>
            <w:r>
              <w:t>topic</w:t>
            </w:r>
            <w:proofErr w:type="gramEnd"/>
          </w:p>
          <w:p w14:paraId="129F952D" w14:textId="77777777" w:rsidR="008A17D3" w:rsidRDefault="008A17D3" w:rsidP="008A17D3">
            <w:pPr>
              <w:rPr>
                <w:b/>
                <w:bCs/>
              </w:rPr>
            </w:pPr>
          </w:p>
          <w:p w14:paraId="0F2A9BE5" w14:textId="77777777" w:rsidR="008A17D3" w:rsidRDefault="008A17D3" w:rsidP="008A17D3">
            <w:pPr>
              <w:rPr>
                <w:b/>
                <w:bCs/>
              </w:rPr>
            </w:pPr>
            <w:r>
              <w:t xml:space="preserve">                  *******************************</w:t>
            </w:r>
          </w:p>
          <w:p w14:paraId="70AB4AAC" w14:textId="77777777" w:rsidR="008A17D3" w:rsidRDefault="008A17D3" w:rsidP="008A17D3">
            <w:r w:rsidRPr="009C515E">
              <w:rPr>
                <w:b/>
                <w:bCs/>
              </w:rPr>
              <w:t>Ask:</w:t>
            </w:r>
            <w:r>
              <w:rPr>
                <w:b/>
                <w:bCs/>
              </w:rPr>
              <w:t xml:space="preserve">  Why is it important to be able to tell the difference between fact and opinion</w:t>
            </w:r>
            <w:r w:rsidRPr="009C515E">
              <w:t xml:space="preserve">?  </w:t>
            </w:r>
            <w:r>
              <w:t>Discuss in Learning Teams, with someone taking notes. Follow with whole class discussion.</w:t>
            </w:r>
          </w:p>
          <w:p w14:paraId="765CA84F" w14:textId="77777777" w:rsidR="008A17D3" w:rsidRDefault="008A17D3" w:rsidP="008A17D3">
            <w:pPr>
              <w:rPr>
                <w:b/>
                <w:bCs/>
              </w:rPr>
            </w:pPr>
            <w:r>
              <w:t xml:space="preserve">                 *******************************</w:t>
            </w:r>
          </w:p>
          <w:p w14:paraId="4FC6C443" w14:textId="73BFF30A" w:rsidR="008A17D3" w:rsidRDefault="008A17D3" w:rsidP="008A17D3">
            <w:pPr>
              <w:tabs>
                <w:tab w:val="left" w:pos="2112"/>
              </w:tabs>
              <w:rPr>
                <w:b/>
                <w:bCs/>
              </w:rPr>
            </w:pPr>
            <w:r>
              <w:rPr>
                <w:b/>
                <w:bCs/>
              </w:rPr>
              <w:tab/>
            </w:r>
          </w:p>
        </w:tc>
        <w:tc>
          <w:tcPr>
            <w:tcW w:w="4394" w:type="dxa"/>
          </w:tcPr>
          <w:p w14:paraId="5B148D34" w14:textId="77777777" w:rsidR="008A17D3" w:rsidRDefault="008A17D3" w:rsidP="008A17D3"/>
          <w:p w14:paraId="3E79E107" w14:textId="77777777" w:rsidR="008A17D3" w:rsidRDefault="008A17D3" w:rsidP="008A17D3"/>
          <w:p w14:paraId="64BA9AEA" w14:textId="77777777" w:rsidR="008A17D3" w:rsidRDefault="008A17D3" w:rsidP="008A17D3"/>
          <w:p w14:paraId="65D5E6E3" w14:textId="77777777" w:rsidR="008A17D3" w:rsidRDefault="008A17D3" w:rsidP="008A17D3"/>
          <w:p w14:paraId="5A07712C" w14:textId="77777777" w:rsidR="008A17D3" w:rsidRDefault="008A17D3" w:rsidP="008A17D3"/>
          <w:p w14:paraId="6A8D9599" w14:textId="77777777" w:rsidR="008A17D3" w:rsidRDefault="008A17D3" w:rsidP="008A17D3"/>
          <w:p w14:paraId="54B10F02" w14:textId="77777777" w:rsidR="008A17D3" w:rsidRDefault="008A17D3" w:rsidP="008A17D3"/>
          <w:p w14:paraId="2799A64E" w14:textId="77777777" w:rsidR="008A17D3" w:rsidRDefault="008A17D3" w:rsidP="008A17D3"/>
          <w:p w14:paraId="4C8DCB5D" w14:textId="77777777" w:rsidR="008A17D3" w:rsidRDefault="008A17D3" w:rsidP="008A17D3"/>
          <w:p w14:paraId="76BF7E22" w14:textId="77777777" w:rsidR="008A17D3" w:rsidRDefault="008A17D3" w:rsidP="008A17D3"/>
          <w:p w14:paraId="2B56C5E7" w14:textId="77777777" w:rsidR="008A17D3" w:rsidRDefault="008A17D3" w:rsidP="008A17D3"/>
          <w:p w14:paraId="3AF309F5" w14:textId="77777777" w:rsidR="008A17D3" w:rsidRDefault="008A17D3" w:rsidP="008A17D3"/>
          <w:p w14:paraId="18D1CA15" w14:textId="77777777" w:rsidR="008A17D3" w:rsidRDefault="008A17D3" w:rsidP="008A17D3"/>
          <w:p w14:paraId="43424572" w14:textId="77777777" w:rsidR="008A17D3" w:rsidRDefault="008A17D3" w:rsidP="008A17D3"/>
          <w:p w14:paraId="606EFAA2" w14:textId="77777777" w:rsidR="008A17D3" w:rsidRDefault="008A17D3" w:rsidP="008A17D3"/>
          <w:p w14:paraId="1C91F8FD" w14:textId="77777777" w:rsidR="008A17D3" w:rsidRDefault="008A17D3" w:rsidP="008A17D3"/>
          <w:p w14:paraId="2709B71C" w14:textId="77777777" w:rsidR="008A17D3" w:rsidRDefault="008A17D3" w:rsidP="008A17D3">
            <w:hyperlink r:id="rId18" w:history="1">
              <w:r w:rsidRPr="00E1460D">
                <w:rPr>
                  <w:rStyle w:val="Hyperlink"/>
                </w:rPr>
                <w:t>https://parks.des.qld.gov.au/parks/girraween?utm_source=google&amp;utm_medium=organic&amp;utm_campaign=gmb&amp;utm_content=girraween</w:t>
              </w:r>
            </w:hyperlink>
          </w:p>
          <w:p w14:paraId="3AC285AA" w14:textId="77777777" w:rsidR="008A17D3" w:rsidRDefault="008A17D3" w:rsidP="008A17D3">
            <w:r>
              <w:t>Girraween National Park website</w:t>
            </w:r>
          </w:p>
          <w:p w14:paraId="538E9217" w14:textId="77777777" w:rsidR="008A17D3" w:rsidRDefault="008A17D3" w:rsidP="008A17D3"/>
          <w:p w14:paraId="1F875333" w14:textId="77777777" w:rsidR="008A17D3" w:rsidRDefault="008A17D3" w:rsidP="008A17D3"/>
          <w:p w14:paraId="258F9303" w14:textId="77777777" w:rsidR="008A17D3" w:rsidRDefault="008A17D3" w:rsidP="008A17D3">
            <w:hyperlink r:id="rId19" w:history="1">
              <w:r w:rsidRPr="004C0ABC">
                <w:rPr>
                  <w:rStyle w:val="Hyperlink"/>
                </w:rPr>
                <w:t>https://www.youtube.com/watch?v=fPQPBgVrHv4</w:t>
              </w:r>
            </w:hyperlink>
          </w:p>
          <w:p w14:paraId="10079882" w14:textId="77777777" w:rsidR="008A17D3" w:rsidRDefault="008A17D3" w:rsidP="008A17D3">
            <w:r>
              <w:t>Girraween National Park video 3m 30s</w:t>
            </w:r>
          </w:p>
          <w:p w14:paraId="0E727278" w14:textId="77777777" w:rsidR="008A17D3" w:rsidRDefault="008A17D3" w:rsidP="008A17D3"/>
          <w:p w14:paraId="579E24C2" w14:textId="77777777" w:rsidR="008A17D3" w:rsidRDefault="008A17D3" w:rsidP="008A17D3"/>
          <w:p w14:paraId="68F50509" w14:textId="77777777" w:rsidR="008A17D3" w:rsidRPr="00D9278A" w:rsidRDefault="008A17D3" w:rsidP="008A17D3"/>
          <w:p w14:paraId="1ACF0CF4" w14:textId="77777777" w:rsidR="008A17D3" w:rsidRDefault="008A17D3" w:rsidP="008A17D3">
            <w:pPr>
              <w:jc w:val="center"/>
              <w:rPr>
                <w:b/>
                <w:bCs/>
              </w:rPr>
            </w:pPr>
          </w:p>
          <w:p w14:paraId="1430A896" w14:textId="77777777" w:rsidR="008A17D3" w:rsidRDefault="008A17D3" w:rsidP="008A17D3">
            <w:pPr>
              <w:rPr>
                <w:b/>
                <w:bCs/>
              </w:rPr>
            </w:pPr>
          </w:p>
          <w:p w14:paraId="29C041F5" w14:textId="77777777" w:rsidR="008A17D3" w:rsidRDefault="008A17D3" w:rsidP="008A17D3">
            <w:pPr>
              <w:rPr>
                <w:b/>
                <w:bCs/>
              </w:rPr>
            </w:pPr>
          </w:p>
          <w:p w14:paraId="4FAF2813" w14:textId="77777777" w:rsidR="008A17D3" w:rsidRDefault="008A17D3" w:rsidP="008A17D3">
            <w:pPr>
              <w:tabs>
                <w:tab w:val="left" w:pos="1067"/>
              </w:tabs>
            </w:pPr>
          </w:p>
          <w:p w14:paraId="0DA1331A" w14:textId="77777777" w:rsidR="008A17D3" w:rsidRDefault="008A17D3" w:rsidP="008A17D3">
            <w:pPr>
              <w:tabs>
                <w:tab w:val="left" w:pos="1067"/>
              </w:tabs>
            </w:pPr>
          </w:p>
          <w:p w14:paraId="7C3229E2" w14:textId="77777777" w:rsidR="008A17D3" w:rsidRDefault="008A17D3" w:rsidP="008A17D3">
            <w:pPr>
              <w:tabs>
                <w:tab w:val="left" w:pos="1067"/>
              </w:tabs>
            </w:pPr>
          </w:p>
          <w:p w14:paraId="2B7DC135" w14:textId="77777777" w:rsidR="008A17D3" w:rsidRDefault="008A17D3" w:rsidP="008A17D3">
            <w:pPr>
              <w:tabs>
                <w:tab w:val="left" w:pos="1067"/>
              </w:tabs>
            </w:pPr>
          </w:p>
          <w:p w14:paraId="1269DCB5" w14:textId="77777777" w:rsidR="008A17D3" w:rsidRDefault="008A17D3" w:rsidP="008A17D3">
            <w:pPr>
              <w:tabs>
                <w:tab w:val="left" w:pos="1067"/>
              </w:tabs>
            </w:pPr>
          </w:p>
          <w:p w14:paraId="0244C60D" w14:textId="77777777" w:rsidR="008A17D3" w:rsidRDefault="008A17D3" w:rsidP="008A17D3">
            <w:pPr>
              <w:tabs>
                <w:tab w:val="left" w:pos="1067"/>
              </w:tabs>
            </w:pPr>
          </w:p>
          <w:p w14:paraId="236EA057" w14:textId="77777777" w:rsidR="008A17D3" w:rsidRDefault="008A17D3" w:rsidP="008A17D3">
            <w:pPr>
              <w:tabs>
                <w:tab w:val="left" w:pos="1067"/>
              </w:tabs>
            </w:pPr>
          </w:p>
          <w:p w14:paraId="6609E540" w14:textId="77777777" w:rsidR="008A17D3" w:rsidRDefault="008A17D3" w:rsidP="008A17D3">
            <w:pPr>
              <w:tabs>
                <w:tab w:val="left" w:pos="1067"/>
              </w:tabs>
            </w:pPr>
          </w:p>
          <w:p w14:paraId="24ACA936" w14:textId="77777777" w:rsidR="008A17D3" w:rsidRDefault="008A17D3" w:rsidP="008A17D3">
            <w:pPr>
              <w:tabs>
                <w:tab w:val="left" w:pos="1067"/>
              </w:tabs>
            </w:pPr>
          </w:p>
          <w:p w14:paraId="0EE431BF" w14:textId="77777777" w:rsidR="008A17D3" w:rsidRDefault="008A17D3" w:rsidP="008A17D3">
            <w:pPr>
              <w:tabs>
                <w:tab w:val="left" w:pos="1067"/>
              </w:tabs>
            </w:pPr>
          </w:p>
          <w:p w14:paraId="6355178B" w14:textId="77777777" w:rsidR="008A17D3" w:rsidRDefault="008A17D3" w:rsidP="008A17D3">
            <w:pPr>
              <w:tabs>
                <w:tab w:val="left" w:pos="1067"/>
              </w:tabs>
            </w:pPr>
          </w:p>
          <w:p w14:paraId="52752150" w14:textId="77777777" w:rsidR="008A17D3" w:rsidRDefault="008A17D3" w:rsidP="008A17D3">
            <w:pPr>
              <w:tabs>
                <w:tab w:val="left" w:pos="1067"/>
              </w:tabs>
            </w:pPr>
          </w:p>
          <w:p w14:paraId="728BD087" w14:textId="77777777" w:rsidR="008A17D3" w:rsidRDefault="008A17D3" w:rsidP="008A17D3">
            <w:pPr>
              <w:tabs>
                <w:tab w:val="left" w:pos="1067"/>
              </w:tabs>
            </w:pPr>
          </w:p>
          <w:p w14:paraId="78CBBC68" w14:textId="77777777" w:rsidR="008A17D3" w:rsidRDefault="008A17D3" w:rsidP="008A17D3">
            <w:pPr>
              <w:tabs>
                <w:tab w:val="left" w:pos="1067"/>
              </w:tabs>
            </w:pPr>
          </w:p>
          <w:p w14:paraId="3B07DB3E" w14:textId="77777777" w:rsidR="008A17D3" w:rsidRDefault="008A17D3" w:rsidP="008A17D3">
            <w:pPr>
              <w:tabs>
                <w:tab w:val="left" w:pos="1067"/>
              </w:tabs>
            </w:pPr>
          </w:p>
          <w:p w14:paraId="37729DEF" w14:textId="77777777" w:rsidR="008A17D3" w:rsidRDefault="008A17D3" w:rsidP="008A17D3">
            <w:pPr>
              <w:tabs>
                <w:tab w:val="left" w:pos="1067"/>
              </w:tabs>
            </w:pPr>
          </w:p>
          <w:p w14:paraId="4321AD72" w14:textId="77777777" w:rsidR="008A17D3" w:rsidRDefault="008A17D3" w:rsidP="008A17D3">
            <w:pPr>
              <w:tabs>
                <w:tab w:val="left" w:pos="1067"/>
              </w:tabs>
            </w:pPr>
          </w:p>
          <w:p w14:paraId="7E07BD29" w14:textId="77777777" w:rsidR="008A17D3" w:rsidRDefault="008A17D3" w:rsidP="008A17D3">
            <w:pPr>
              <w:tabs>
                <w:tab w:val="left" w:pos="1067"/>
              </w:tabs>
            </w:pPr>
          </w:p>
          <w:p w14:paraId="09F0CA6E" w14:textId="77777777" w:rsidR="008A17D3" w:rsidRDefault="008A17D3" w:rsidP="008A17D3">
            <w:pPr>
              <w:tabs>
                <w:tab w:val="left" w:pos="1067"/>
              </w:tabs>
            </w:pPr>
          </w:p>
          <w:p w14:paraId="75928D3D" w14:textId="77777777" w:rsidR="008A17D3" w:rsidRDefault="008A17D3" w:rsidP="008A17D3">
            <w:pPr>
              <w:tabs>
                <w:tab w:val="left" w:pos="1067"/>
              </w:tabs>
            </w:pPr>
          </w:p>
          <w:p w14:paraId="12414E9B" w14:textId="77777777" w:rsidR="008A17D3" w:rsidRDefault="008A17D3" w:rsidP="008A17D3">
            <w:pPr>
              <w:tabs>
                <w:tab w:val="left" w:pos="1067"/>
              </w:tabs>
            </w:pPr>
          </w:p>
          <w:p w14:paraId="6E714415" w14:textId="77777777" w:rsidR="008A17D3" w:rsidRDefault="008A17D3" w:rsidP="008A17D3">
            <w:pPr>
              <w:tabs>
                <w:tab w:val="left" w:pos="1067"/>
              </w:tabs>
            </w:pPr>
          </w:p>
          <w:p w14:paraId="0A4DC72D" w14:textId="77777777" w:rsidR="008A17D3" w:rsidRDefault="008A17D3" w:rsidP="008A17D3">
            <w:pPr>
              <w:tabs>
                <w:tab w:val="left" w:pos="1067"/>
              </w:tabs>
            </w:pPr>
          </w:p>
          <w:p w14:paraId="64DED267" w14:textId="77777777" w:rsidR="008A17D3" w:rsidRDefault="008A17D3" w:rsidP="008A17D3">
            <w:pPr>
              <w:tabs>
                <w:tab w:val="left" w:pos="1067"/>
              </w:tabs>
            </w:pPr>
          </w:p>
          <w:p w14:paraId="533A9714" w14:textId="77777777" w:rsidR="008A17D3" w:rsidRDefault="008A17D3" w:rsidP="008A17D3"/>
          <w:p w14:paraId="09C2B60E" w14:textId="77777777" w:rsidR="008A17D3" w:rsidRPr="00B7178B" w:rsidRDefault="008A17D3" w:rsidP="008A17D3">
            <w:pPr>
              <w:rPr>
                <w:b/>
                <w:bCs/>
              </w:rPr>
            </w:pPr>
          </w:p>
          <w:p w14:paraId="0DCEFE1F" w14:textId="77777777" w:rsidR="008A17D3" w:rsidRDefault="008A17D3" w:rsidP="008A17D3"/>
          <w:p w14:paraId="58F7A63B" w14:textId="77777777" w:rsidR="008A17D3" w:rsidRDefault="008A17D3" w:rsidP="008A17D3">
            <w:pPr>
              <w:tabs>
                <w:tab w:val="left" w:pos="1067"/>
              </w:tabs>
            </w:pPr>
            <w:hyperlink r:id="rId20" w:history="1">
              <w:r w:rsidRPr="00D2075D">
                <w:rPr>
                  <w:rStyle w:val="Hyperlink"/>
                </w:rPr>
                <w:t>https://www.youtube.com/watch?v=keOaQm6RpBg</w:t>
              </w:r>
            </w:hyperlink>
          </w:p>
          <w:p w14:paraId="2FB0FD67" w14:textId="77777777" w:rsidR="008A17D3" w:rsidRDefault="008A17D3" w:rsidP="008A17D3">
            <w:pPr>
              <w:tabs>
                <w:tab w:val="left" w:pos="1067"/>
              </w:tabs>
            </w:pPr>
            <w:r>
              <w:t>Ed Sheeran’s Heinz Commercial</w:t>
            </w:r>
          </w:p>
          <w:p w14:paraId="33F61556" w14:textId="77777777" w:rsidR="008A17D3" w:rsidRDefault="008A17D3" w:rsidP="008A17D3">
            <w:pPr>
              <w:tabs>
                <w:tab w:val="left" w:pos="1067"/>
              </w:tabs>
            </w:pPr>
            <w:r>
              <w:t>1m 19s</w:t>
            </w:r>
          </w:p>
          <w:p w14:paraId="029D5192" w14:textId="77777777" w:rsidR="008A17D3" w:rsidRDefault="008A17D3" w:rsidP="008A17D3">
            <w:pPr>
              <w:tabs>
                <w:tab w:val="left" w:pos="1067"/>
              </w:tabs>
            </w:pPr>
          </w:p>
          <w:p w14:paraId="684F12E5" w14:textId="77777777" w:rsidR="008A17D3" w:rsidRDefault="008A17D3" w:rsidP="008A17D3">
            <w:pPr>
              <w:tabs>
                <w:tab w:val="left" w:pos="1067"/>
              </w:tabs>
            </w:pPr>
            <w:hyperlink r:id="rId21" w:history="1">
              <w:r w:rsidRPr="00D2075D">
                <w:rPr>
                  <w:rStyle w:val="Hyperlink"/>
                </w:rPr>
                <w:t>https://www.youtube.com/watch?v=f_Qr8SXxzQc</w:t>
              </w:r>
            </w:hyperlink>
          </w:p>
          <w:p w14:paraId="3C94D8A0" w14:textId="77777777" w:rsidR="008A17D3" w:rsidRDefault="008A17D3" w:rsidP="008A17D3">
            <w:pPr>
              <w:tabs>
                <w:tab w:val="left" w:pos="1067"/>
              </w:tabs>
            </w:pPr>
            <w:r>
              <w:t>Nike Commercial</w:t>
            </w:r>
          </w:p>
          <w:p w14:paraId="35473F27" w14:textId="77777777" w:rsidR="008A17D3" w:rsidRDefault="008A17D3" w:rsidP="008A17D3">
            <w:pPr>
              <w:tabs>
                <w:tab w:val="left" w:pos="1067"/>
              </w:tabs>
            </w:pPr>
            <w:r>
              <w:t>1m 52s</w:t>
            </w:r>
          </w:p>
          <w:p w14:paraId="094E8A85" w14:textId="77777777" w:rsidR="008A17D3" w:rsidRDefault="008A17D3" w:rsidP="008A17D3">
            <w:pPr>
              <w:tabs>
                <w:tab w:val="left" w:pos="1067"/>
              </w:tabs>
            </w:pPr>
          </w:p>
          <w:p w14:paraId="2524D182" w14:textId="77777777" w:rsidR="008A17D3" w:rsidRDefault="008A17D3" w:rsidP="008A17D3">
            <w:pPr>
              <w:tabs>
                <w:tab w:val="left" w:pos="1067"/>
              </w:tabs>
            </w:pPr>
            <w:hyperlink r:id="rId22" w:history="1">
              <w:r w:rsidRPr="00D2075D">
                <w:rPr>
                  <w:rStyle w:val="Hyperlink"/>
                </w:rPr>
                <w:t>https://www.youtube.com/watch?v=eOMhOjgNd7Q</w:t>
              </w:r>
            </w:hyperlink>
          </w:p>
          <w:p w14:paraId="10861CC1" w14:textId="77777777" w:rsidR="008A17D3" w:rsidRDefault="008A17D3" w:rsidP="008A17D3">
            <w:pPr>
              <w:tabs>
                <w:tab w:val="left" w:pos="1067"/>
              </w:tabs>
            </w:pPr>
            <w:r>
              <w:t>Open that Coca Cola commercial</w:t>
            </w:r>
          </w:p>
          <w:p w14:paraId="0409D842" w14:textId="77777777" w:rsidR="008A17D3" w:rsidRDefault="008A17D3" w:rsidP="008A17D3">
            <w:pPr>
              <w:tabs>
                <w:tab w:val="left" w:pos="1067"/>
              </w:tabs>
            </w:pPr>
            <w:r>
              <w:t>2m 12s</w:t>
            </w:r>
          </w:p>
          <w:p w14:paraId="17640BD2" w14:textId="77777777" w:rsidR="008A17D3" w:rsidRDefault="008A17D3" w:rsidP="008A17D3">
            <w:pPr>
              <w:rPr>
                <w:b/>
                <w:bCs/>
              </w:rPr>
            </w:pPr>
          </w:p>
        </w:tc>
        <w:tc>
          <w:tcPr>
            <w:tcW w:w="2627" w:type="dxa"/>
          </w:tcPr>
          <w:p w14:paraId="742623B8" w14:textId="77777777" w:rsidR="008A17D3" w:rsidRDefault="008A17D3" w:rsidP="009B25F0">
            <w:pPr>
              <w:rPr>
                <w:i/>
                <w:iCs/>
              </w:rPr>
            </w:pPr>
          </w:p>
        </w:tc>
      </w:tr>
      <w:tr w:rsidR="008A17D3" w14:paraId="6AA52164" w14:textId="77777777" w:rsidTr="00494DCB">
        <w:trPr>
          <w:trHeight w:val="65"/>
        </w:trPr>
        <w:tc>
          <w:tcPr>
            <w:tcW w:w="2370" w:type="dxa"/>
          </w:tcPr>
          <w:p w14:paraId="35E05B67" w14:textId="77777777" w:rsidR="008A17D3" w:rsidRPr="00FC768A" w:rsidRDefault="008A17D3" w:rsidP="008A17D3">
            <w:pPr>
              <w:rPr>
                <w:b/>
                <w:bCs/>
              </w:rPr>
            </w:pPr>
            <w:r>
              <w:rPr>
                <w:b/>
                <w:bCs/>
              </w:rPr>
              <w:lastRenderedPageBreak/>
              <w:t>L</w:t>
            </w:r>
            <w:r w:rsidRPr="00FC768A">
              <w:rPr>
                <w:b/>
                <w:bCs/>
              </w:rPr>
              <w:t xml:space="preserve">iteracy: Analysing, </w:t>
            </w:r>
            <w:proofErr w:type="gramStart"/>
            <w:r w:rsidRPr="00FC768A">
              <w:rPr>
                <w:b/>
                <w:bCs/>
              </w:rPr>
              <w:t>interpreting</w:t>
            </w:r>
            <w:proofErr w:type="gramEnd"/>
            <w:r w:rsidRPr="00FC768A">
              <w:rPr>
                <w:b/>
                <w:bCs/>
              </w:rPr>
              <w:t xml:space="preserve"> and evaluating</w:t>
            </w:r>
          </w:p>
          <w:p w14:paraId="7B1F4FB6" w14:textId="77777777" w:rsidR="008A17D3" w:rsidRDefault="008A17D3" w:rsidP="008A17D3">
            <w:hyperlink r:id="rId23" w:history="1">
              <w:r>
                <w:rPr>
                  <w:rStyle w:val="button-text"/>
                  <w:rFonts w:ascii="Roboto Slab" w:hAnsi="Roboto Slab" w:cs="Roboto Slab"/>
                  <w:color w:val="046190"/>
                  <w:u w:val="single"/>
                  <w:shd w:val="clear" w:color="auto" w:fill="FAF9F7"/>
                </w:rPr>
                <w:t>AC9E4LY03</w:t>
              </w:r>
            </w:hyperlink>
          </w:p>
          <w:p w14:paraId="7B41FC63" w14:textId="77777777" w:rsidR="008A17D3" w:rsidRPr="00C716AE" w:rsidRDefault="008A17D3" w:rsidP="008A17D3">
            <w:pPr>
              <w:pStyle w:val="Heading5"/>
              <w:shd w:val="clear" w:color="auto" w:fill="FAF9F7"/>
              <w:spacing w:before="0"/>
              <w:rPr>
                <w:rFonts w:ascii="Roboto" w:hAnsi="Roboto"/>
                <w:color w:val="000000"/>
              </w:rPr>
            </w:pPr>
            <w:r w:rsidRPr="00C716AE">
              <w:rPr>
                <w:rFonts w:ascii="Roboto" w:hAnsi="Roboto"/>
                <w:color w:val="000000"/>
              </w:rPr>
              <w:t xml:space="preserve">Students identify the characteristic features used in imaginative, </w:t>
            </w:r>
            <w:proofErr w:type="gramStart"/>
            <w:r w:rsidRPr="00C716AE">
              <w:rPr>
                <w:rFonts w:ascii="Roboto" w:hAnsi="Roboto"/>
                <w:color w:val="000000"/>
              </w:rPr>
              <w:t>informative</w:t>
            </w:r>
            <w:proofErr w:type="gramEnd"/>
            <w:r w:rsidRPr="00C716AE">
              <w:rPr>
                <w:rFonts w:ascii="Roboto" w:hAnsi="Roboto"/>
                <w:color w:val="000000"/>
              </w:rPr>
              <w:t xml:space="preserve"> and persuasive texts to meet the purpose of the text.</w:t>
            </w:r>
          </w:p>
          <w:p w14:paraId="68759406" w14:textId="77777777" w:rsidR="008A17D3" w:rsidRPr="00441E14" w:rsidRDefault="008A17D3" w:rsidP="008A17D3">
            <w:pPr>
              <w:rPr>
                <w:b/>
                <w:bCs/>
                <w:sz w:val="20"/>
                <w:szCs w:val="20"/>
              </w:rPr>
            </w:pPr>
          </w:p>
        </w:tc>
        <w:tc>
          <w:tcPr>
            <w:tcW w:w="5979" w:type="dxa"/>
          </w:tcPr>
          <w:p w14:paraId="472CAF4A" w14:textId="77777777" w:rsidR="008A17D3" w:rsidRDefault="008A17D3" w:rsidP="008A17D3">
            <w:pPr>
              <w:rPr>
                <w:b/>
                <w:bCs/>
              </w:rPr>
            </w:pPr>
            <w:r>
              <w:rPr>
                <w:b/>
                <w:bCs/>
              </w:rPr>
              <w:t>Learning Focus 1</w:t>
            </w:r>
          </w:p>
          <w:p w14:paraId="184D8021" w14:textId="77777777" w:rsidR="008A17D3" w:rsidRPr="00C716AE" w:rsidRDefault="008A17D3" w:rsidP="008A17D3">
            <w:pPr>
              <w:rPr>
                <w:i/>
                <w:iCs/>
              </w:rPr>
            </w:pPr>
            <w:r w:rsidRPr="00C716AE">
              <w:rPr>
                <w:i/>
                <w:iCs/>
              </w:rPr>
              <w:t xml:space="preserve">We use what we already know and understand about informative language, persuasive </w:t>
            </w:r>
            <w:proofErr w:type="gramStart"/>
            <w:r w:rsidRPr="00C716AE">
              <w:rPr>
                <w:i/>
                <w:iCs/>
              </w:rPr>
              <w:t>language</w:t>
            </w:r>
            <w:proofErr w:type="gramEnd"/>
            <w:r w:rsidRPr="00C716AE">
              <w:rPr>
                <w:i/>
                <w:iCs/>
              </w:rPr>
              <w:t xml:space="preserve"> and imaginative language to identify their characteristic features.</w:t>
            </w:r>
          </w:p>
          <w:p w14:paraId="70392815" w14:textId="77777777" w:rsidR="008A17D3" w:rsidRPr="00C716AE" w:rsidRDefault="008A17D3" w:rsidP="008A17D3">
            <w:pPr>
              <w:rPr>
                <w:i/>
                <w:iCs/>
              </w:rPr>
            </w:pPr>
            <w:r w:rsidRPr="00C716AE">
              <w:rPr>
                <w:i/>
                <w:iCs/>
              </w:rPr>
              <w:t xml:space="preserve">We understand that </w:t>
            </w:r>
            <w:r>
              <w:rPr>
                <w:i/>
                <w:iCs/>
              </w:rPr>
              <w:t xml:space="preserve">their </w:t>
            </w:r>
            <w:r w:rsidRPr="00C716AE">
              <w:rPr>
                <w:i/>
                <w:iCs/>
              </w:rPr>
              <w:t>language features are used to meet the purpose of each text.</w:t>
            </w:r>
          </w:p>
          <w:p w14:paraId="5BC3B360" w14:textId="77777777" w:rsidR="008A17D3" w:rsidRDefault="008A17D3" w:rsidP="008A17D3"/>
          <w:p w14:paraId="7DC54C8D" w14:textId="77777777" w:rsidR="008A17D3" w:rsidRDefault="008A17D3" w:rsidP="008A17D3">
            <w:r>
              <w:t>In Learning Teams, discuss and write:</w:t>
            </w:r>
          </w:p>
          <w:p w14:paraId="1516C5E5" w14:textId="77777777" w:rsidR="008A17D3" w:rsidRDefault="008A17D3" w:rsidP="008A17D3">
            <w:r>
              <w:t xml:space="preserve">What are the features of informative language, persuasive </w:t>
            </w:r>
            <w:proofErr w:type="gramStart"/>
            <w:r>
              <w:t>language</w:t>
            </w:r>
            <w:proofErr w:type="gramEnd"/>
            <w:r>
              <w:t xml:space="preserve"> and imaginative language. </w:t>
            </w:r>
          </w:p>
          <w:p w14:paraId="25B2A1A8" w14:textId="77777777" w:rsidR="008A17D3" w:rsidRDefault="008A17D3" w:rsidP="008A17D3">
            <w:r>
              <w:t>Students fill in the handout for this or can write in their activity books.  Leave some room to add information later.</w:t>
            </w:r>
          </w:p>
          <w:p w14:paraId="50F07E1A" w14:textId="77777777" w:rsidR="008A17D3" w:rsidRDefault="008A17D3" w:rsidP="008A17D3">
            <w:pPr>
              <w:rPr>
                <w:b/>
                <w:bCs/>
              </w:rPr>
            </w:pPr>
            <w:r>
              <w:rPr>
                <w:b/>
                <w:bCs/>
              </w:rPr>
              <w:t xml:space="preserve">           Features of Language </w:t>
            </w:r>
            <w:proofErr w:type="spellStart"/>
            <w:r>
              <w:rPr>
                <w:b/>
                <w:bCs/>
              </w:rPr>
              <w:t>Yr</w:t>
            </w:r>
            <w:proofErr w:type="spellEnd"/>
            <w:r>
              <w:rPr>
                <w:b/>
                <w:bCs/>
              </w:rPr>
              <w:t xml:space="preserve"> 4</w:t>
            </w:r>
          </w:p>
          <w:p w14:paraId="35227DA5" w14:textId="77777777" w:rsidR="008A17D3" w:rsidRDefault="008A17D3" w:rsidP="008A17D3">
            <w:pPr>
              <w:rPr>
                <w:b/>
                <w:bCs/>
              </w:rPr>
            </w:pPr>
          </w:p>
          <w:tbl>
            <w:tblPr>
              <w:tblStyle w:val="TableGrid"/>
              <w:tblpPr w:leftFromText="180" w:rightFromText="180" w:vertAnchor="text" w:horzAnchor="margin" w:tblpY="27"/>
              <w:tblOverlap w:val="never"/>
              <w:tblW w:w="0" w:type="auto"/>
              <w:tblLayout w:type="fixed"/>
              <w:tblLook w:val="04A0" w:firstRow="1" w:lastRow="0" w:firstColumn="1" w:lastColumn="0" w:noHBand="0" w:noVBand="1"/>
            </w:tblPr>
            <w:tblGrid>
              <w:gridCol w:w="1862"/>
              <w:gridCol w:w="1862"/>
              <w:gridCol w:w="1862"/>
            </w:tblGrid>
            <w:tr w:rsidR="008A17D3" w14:paraId="66ADAECE" w14:textId="77777777" w:rsidTr="00BC23AF">
              <w:tc>
                <w:tcPr>
                  <w:tcW w:w="1862" w:type="dxa"/>
                </w:tcPr>
                <w:p w14:paraId="073AE063" w14:textId="77777777" w:rsidR="008A17D3" w:rsidRPr="00C716AE" w:rsidRDefault="008A17D3" w:rsidP="008A17D3">
                  <w:pPr>
                    <w:rPr>
                      <w:b/>
                      <w:bCs/>
                      <w:sz w:val="20"/>
                      <w:szCs w:val="20"/>
                    </w:rPr>
                  </w:pPr>
                  <w:r w:rsidRPr="00C716AE">
                    <w:rPr>
                      <w:b/>
                      <w:bCs/>
                      <w:sz w:val="20"/>
                      <w:szCs w:val="20"/>
                    </w:rPr>
                    <w:t>Informative language</w:t>
                  </w:r>
                </w:p>
              </w:tc>
              <w:tc>
                <w:tcPr>
                  <w:tcW w:w="1862" w:type="dxa"/>
                </w:tcPr>
                <w:p w14:paraId="78BEE757" w14:textId="77777777" w:rsidR="008A17D3" w:rsidRPr="00C716AE" w:rsidRDefault="008A17D3" w:rsidP="008A17D3">
                  <w:pPr>
                    <w:rPr>
                      <w:b/>
                      <w:bCs/>
                      <w:sz w:val="20"/>
                      <w:szCs w:val="20"/>
                    </w:rPr>
                  </w:pPr>
                  <w:r w:rsidRPr="00C716AE">
                    <w:rPr>
                      <w:b/>
                      <w:bCs/>
                      <w:sz w:val="20"/>
                      <w:szCs w:val="20"/>
                    </w:rPr>
                    <w:t>Imaginative Language</w:t>
                  </w:r>
                </w:p>
              </w:tc>
              <w:tc>
                <w:tcPr>
                  <w:tcW w:w="1862" w:type="dxa"/>
                </w:tcPr>
                <w:p w14:paraId="4EBDE958" w14:textId="77777777" w:rsidR="008A17D3" w:rsidRPr="00C716AE" w:rsidRDefault="008A17D3" w:rsidP="008A17D3">
                  <w:pPr>
                    <w:rPr>
                      <w:b/>
                      <w:bCs/>
                      <w:sz w:val="20"/>
                      <w:szCs w:val="20"/>
                    </w:rPr>
                  </w:pPr>
                  <w:r>
                    <w:rPr>
                      <w:b/>
                      <w:bCs/>
                      <w:sz w:val="20"/>
                      <w:szCs w:val="20"/>
                    </w:rPr>
                    <w:t>Persuasive Language</w:t>
                  </w:r>
                </w:p>
              </w:tc>
            </w:tr>
            <w:tr w:rsidR="008A17D3" w14:paraId="2C75383B" w14:textId="77777777" w:rsidTr="00BC23AF">
              <w:tc>
                <w:tcPr>
                  <w:tcW w:w="1862" w:type="dxa"/>
                </w:tcPr>
                <w:p w14:paraId="30180CDF" w14:textId="77777777" w:rsidR="008A17D3" w:rsidRDefault="008A17D3" w:rsidP="008A17D3">
                  <w:pPr>
                    <w:rPr>
                      <w:b/>
                      <w:bCs/>
                    </w:rPr>
                  </w:pPr>
                </w:p>
              </w:tc>
              <w:tc>
                <w:tcPr>
                  <w:tcW w:w="1862" w:type="dxa"/>
                </w:tcPr>
                <w:p w14:paraId="25B2A067" w14:textId="77777777" w:rsidR="008A17D3" w:rsidRDefault="008A17D3" w:rsidP="008A17D3">
                  <w:pPr>
                    <w:rPr>
                      <w:b/>
                      <w:bCs/>
                    </w:rPr>
                  </w:pPr>
                </w:p>
              </w:tc>
              <w:tc>
                <w:tcPr>
                  <w:tcW w:w="1862" w:type="dxa"/>
                </w:tcPr>
                <w:p w14:paraId="50C05DA4" w14:textId="77777777" w:rsidR="008A17D3" w:rsidRDefault="008A17D3" w:rsidP="008A17D3">
                  <w:pPr>
                    <w:rPr>
                      <w:b/>
                      <w:bCs/>
                    </w:rPr>
                  </w:pPr>
                  <w:r>
                    <w:rPr>
                      <w:b/>
                      <w:bCs/>
                      <w:noProof/>
                      <w:sz w:val="20"/>
                      <w:szCs w:val="20"/>
                    </w:rPr>
                    <mc:AlternateContent>
                      <mc:Choice Requires="wps">
                        <w:drawing>
                          <wp:anchor distT="0" distB="0" distL="114300" distR="114300" simplePos="0" relativeHeight="251718656" behindDoc="0" locked="0" layoutInCell="1" allowOverlap="1" wp14:anchorId="2D516A2C" wp14:editId="2762E238">
                            <wp:simplePos x="0" y="0"/>
                            <wp:positionH relativeFrom="column">
                              <wp:posOffset>830995</wp:posOffset>
                            </wp:positionH>
                            <wp:positionV relativeFrom="paragraph">
                              <wp:posOffset>-171242</wp:posOffset>
                            </wp:positionV>
                            <wp:extent cx="406400" cy="342477"/>
                            <wp:effectExtent l="0" t="12700" r="25400" b="13335"/>
                            <wp:wrapNone/>
                            <wp:docPr id="1" name="Curved Up Arrow 1"/>
                            <wp:cNvGraphicFramePr/>
                            <a:graphic xmlns:a="http://schemas.openxmlformats.org/drawingml/2006/main">
                              <a:graphicData uri="http://schemas.microsoft.com/office/word/2010/wordprocessingShape">
                                <wps:wsp>
                                  <wps:cNvSpPr/>
                                  <wps:spPr>
                                    <a:xfrm>
                                      <a:off x="0" y="0"/>
                                      <a:ext cx="406400" cy="342477"/>
                                    </a:xfrm>
                                    <a:prstGeom prst="curved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4FFD8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 o:spid="_x0000_s1026" type="#_x0000_t104" style="position:absolute;margin-left:65.45pt;margin-top:-13.5pt;width:32pt;height:26.9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" adj="12499,19325,5400" fillcolor="white [3201]" strokecolor="black [3200]" strokeweight="1pt"/>
                        </w:pict>
                      </mc:Fallback>
                    </mc:AlternateContent>
                  </w:r>
                </w:p>
                <w:p w14:paraId="40483064" w14:textId="77777777" w:rsidR="008A17D3" w:rsidRDefault="008A17D3" w:rsidP="008A17D3">
                  <w:pPr>
                    <w:rPr>
                      <w:b/>
                      <w:bCs/>
                    </w:rPr>
                  </w:pPr>
                </w:p>
              </w:tc>
            </w:tr>
          </w:tbl>
          <w:p w14:paraId="4747ECBA" w14:textId="77777777" w:rsidR="008A17D3" w:rsidRDefault="008A17D3" w:rsidP="008A17D3">
            <w:r>
              <w:lastRenderedPageBreak/>
              <w:t>Come together as a class. Discuss, share, allow time for students to add to their tables.</w:t>
            </w:r>
          </w:p>
          <w:p w14:paraId="61D9810D" w14:textId="77777777" w:rsidR="008A17D3" w:rsidRDefault="008A17D3" w:rsidP="008A17D3"/>
          <w:p w14:paraId="09639E54" w14:textId="77777777" w:rsidR="008A17D3" w:rsidRDefault="008A17D3" w:rsidP="008A17D3">
            <w:r>
              <w:t xml:space="preserve">We already know that language features are used to suit the purpose of the text.  </w:t>
            </w:r>
          </w:p>
          <w:p w14:paraId="4DBDB1DD" w14:textId="77777777" w:rsidR="008A17D3" w:rsidRDefault="008A17D3" w:rsidP="008A17D3"/>
          <w:p w14:paraId="015D51B7" w14:textId="77777777" w:rsidR="008A17D3" w:rsidRDefault="008A17D3" w:rsidP="008A17D3">
            <w:r>
              <w:t>With a partner, think of a text that would use informative language? How many can we think of?</w:t>
            </w:r>
          </w:p>
          <w:p w14:paraId="74149891" w14:textId="77777777" w:rsidR="008A17D3" w:rsidRDefault="008A17D3" w:rsidP="008A17D3">
            <w:r>
              <w:t>Share, write a couple down in the Informative Language column.</w:t>
            </w:r>
          </w:p>
          <w:p w14:paraId="552DF0A1" w14:textId="77777777" w:rsidR="008A17D3" w:rsidRDefault="008A17D3" w:rsidP="008A17D3">
            <w:r>
              <w:t>Ask: So what is the purpose of all these informative texts?</w:t>
            </w:r>
          </w:p>
          <w:p w14:paraId="5E7542E7" w14:textId="77777777" w:rsidR="008A17D3" w:rsidRDefault="008A17D3" w:rsidP="008A17D3"/>
          <w:p w14:paraId="53947FC5" w14:textId="77777777" w:rsidR="008A17D3" w:rsidRDefault="008A17D3" w:rsidP="008A17D3">
            <w:r>
              <w:t>Repeat the above using the other two text types.</w:t>
            </w:r>
          </w:p>
          <w:p w14:paraId="02F678F8" w14:textId="77777777" w:rsidR="008A17D3" w:rsidRDefault="008A17D3" w:rsidP="008A17D3"/>
          <w:p w14:paraId="448B71C0" w14:textId="77777777" w:rsidR="008A17D3" w:rsidRDefault="008A17D3" w:rsidP="008A17D3">
            <w:r>
              <w:t xml:space="preserve">If it hasn’t already come up, talk about </w:t>
            </w:r>
          </w:p>
          <w:p w14:paraId="34979A4F" w14:textId="77777777" w:rsidR="008A17D3" w:rsidRDefault="008A17D3" w:rsidP="008A17D3">
            <w:pPr>
              <w:pStyle w:val="ListParagraph"/>
              <w:numPr>
                <w:ilvl w:val="0"/>
                <w:numId w:val="10"/>
              </w:numPr>
            </w:pPr>
            <w:r>
              <w:t>texts that may have 2 purposes e.g., to Inform and Persuade. Think of examples e.g., a poster about climate change.</w:t>
            </w:r>
          </w:p>
          <w:p w14:paraId="3707A516" w14:textId="77777777" w:rsidR="008A17D3" w:rsidRDefault="008A17D3" w:rsidP="008A17D3">
            <w:pPr>
              <w:pStyle w:val="ListParagraph"/>
              <w:numPr>
                <w:ilvl w:val="0"/>
                <w:numId w:val="9"/>
              </w:numPr>
            </w:pPr>
            <w:r>
              <w:t>How both fact and opinion are language features of specific texts</w:t>
            </w:r>
          </w:p>
          <w:p w14:paraId="3B551568" w14:textId="77777777" w:rsidR="008A17D3" w:rsidRDefault="008A17D3" w:rsidP="008A17D3"/>
          <w:p w14:paraId="4A231D82" w14:textId="77777777" w:rsidR="008A17D3" w:rsidRDefault="008A17D3" w:rsidP="008A17D3">
            <w:pPr>
              <w:rPr>
                <w:b/>
                <w:bCs/>
              </w:rPr>
            </w:pPr>
            <w:r>
              <w:rPr>
                <w:b/>
                <w:bCs/>
              </w:rPr>
              <w:t xml:space="preserve">Possible </w:t>
            </w:r>
            <w:r w:rsidRPr="00D47992">
              <w:rPr>
                <w:b/>
                <w:bCs/>
              </w:rPr>
              <w:t>Follow up activities:</w:t>
            </w:r>
          </w:p>
          <w:p w14:paraId="402FDF31" w14:textId="77777777" w:rsidR="008A17D3" w:rsidRPr="00FC768A" w:rsidRDefault="008A17D3" w:rsidP="008A17D3">
            <w:pPr>
              <w:pStyle w:val="ListParagraph"/>
              <w:numPr>
                <w:ilvl w:val="0"/>
                <w:numId w:val="7"/>
              </w:numPr>
            </w:pPr>
            <w:r>
              <w:t>Students practise writing the language types.</w:t>
            </w:r>
          </w:p>
          <w:p w14:paraId="079221E9" w14:textId="77777777" w:rsidR="008A17D3" w:rsidRDefault="008A17D3" w:rsidP="008A17D3">
            <w:pPr>
              <w:pStyle w:val="ListParagraph"/>
              <w:numPr>
                <w:ilvl w:val="0"/>
                <w:numId w:val="7"/>
              </w:numPr>
            </w:pPr>
            <w:r>
              <w:t>Create a class poster that uses both informative and persuasive language!</w:t>
            </w:r>
          </w:p>
          <w:p w14:paraId="0C2BA996" w14:textId="77777777" w:rsidR="008A17D3" w:rsidRDefault="008A17D3" w:rsidP="008A17D3">
            <w:pPr>
              <w:pStyle w:val="ListParagraph"/>
              <w:numPr>
                <w:ilvl w:val="0"/>
                <w:numId w:val="7"/>
              </w:numPr>
            </w:pPr>
            <w:r>
              <w:t>Comprehension activities related to the topic.</w:t>
            </w:r>
          </w:p>
          <w:p w14:paraId="4D9933C3" w14:textId="77777777" w:rsidR="008A17D3" w:rsidRDefault="008A17D3" w:rsidP="008A17D3"/>
          <w:p w14:paraId="01BC96C1" w14:textId="77777777" w:rsidR="008A17D3" w:rsidRDefault="008A17D3" w:rsidP="008A17D3">
            <w:pPr>
              <w:tabs>
                <w:tab w:val="left" w:pos="2112"/>
              </w:tabs>
              <w:rPr>
                <w:b/>
                <w:bCs/>
              </w:rPr>
            </w:pPr>
          </w:p>
        </w:tc>
        <w:tc>
          <w:tcPr>
            <w:tcW w:w="4394" w:type="dxa"/>
          </w:tcPr>
          <w:p w14:paraId="6F880332" w14:textId="77777777" w:rsidR="008A17D3" w:rsidRDefault="008A17D3" w:rsidP="008A17D3">
            <w:pPr>
              <w:rPr>
                <w:b/>
                <w:bCs/>
              </w:rPr>
            </w:pPr>
          </w:p>
          <w:p w14:paraId="34A9AFD3" w14:textId="77777777" w:rsidR="008A17D3" w:rsidRDefault="008A17D3" w:rsidP="008A17D3">
            <w:pPr>
              <w:rPr>
                <w:b/>
                <w:bCs/>
              </w:rPr>
            </w:pPr>
          </w:p>
          <w:p w14:paraId="44C6CF79" w14:textId="77777777" w:rsidR="008A17D3" w:rsidRDefault="008A17D3" w:rsidP="008A17D3">
            <w:pPr>
              <w:rPr>
                <w:b/>
                <w:bCs/>
              </w:rPr>
            </w:pPr>
          </w:p>
          <w:p w14:paraId="43D6F998" w14:textId="77777777" w:rsidR="008A17D3" w:rsidRDefault="008A17D3" w:rsidP="008A17D3">
            <w:pPr>
              <w:rPr>
                <w:b/>
                <w:bCs/>
              </w:rPr>
            </w:pPr>
          </w:p>
          <w:p w14:paraId="03E673B5" w14:textId="77777777" w:rsidR="008A17D3" w:rsidRDefault="008A17D3" w:rsidP="008A17D3">
            <w:pPr>
              <w:rPr>
                <w:b/>
                <w:bCs/>
              </w:rPr>
            </w:pPr>
          </w:p>
          <w:p w14:paraId="62F2CCE1" w14:textId="77777777" w:rsidR="008A17D3" w:rsidRDefault="008A17D3" w:rsidP="008A17D3">
            <w:pPr>
              <w:rPr>
                <w:b/>
                <w:bCs/>
              </w:rPr>
            </w:pPr>
          </w:p>
          <w:p w14:paraId="0ACECD0F" w14:textId="77777777" w:rsidR="008A17D3" w:rsidRDefault="008A17D3" w:rsidP="008A17D3">
            <w:pPr>
              <w:rPr>
                <w:b/>
                <w:bCs/>
              </w:rPr>
            </w:pPr>
          </w:p>
          <w:p w14:paraId="4755D156" w14:textId="77777777" w:rsidR="008A17D3" w:rsidRDefault="008A17D3" w:rsidP="008A17D3">
            <w:pPr>
              <w:rPr>
                <w:b/>
                <w:bCs/>
              </w:rPr>
            </w:pPr>
          </w:p>
          <w:p w14:paraId="0EC2D283" w14:textId="77777777" w:rsidR="008A17D3" w:rsidRDefault="008A17D3" w:rsidP="008A17D3">
            <w:pPr>
              <w:rPr>
                <w:b/>
                <w:bCs/>
              </w:rPr>
            </w:pPr>
          </w:p>
          <w:p w14:paraId="5CF43AC5" w14:textId="77777777" w:rsidR="008A17D3" w:rsidRDefault="008A17D3" w:rsidP="008A17D3">
            <w:pPr>
              <w:rPr>
                <w:b/>
                <w:bCs/>
              </w:rPr>
            </w:pPr>
          </w:p>
          <w:p w14:paraId="53D55876" w14:textId="77777777" w:rsidR="008A17D3" w:rsidRDefault="008A17D3" w:rsidP="008A17D3">
            <w:pPr>
              <w:rPr>
                <w:b/>
                <w:bCs/>
              </w:rPr>
            </w:pPr>
          </w:p>
          <w:p w14:paraId="0F9656CA" w14:textId="77777777" w:rsidR="008A17D3" w:rsidRDefault="008A17D3" w:rsidP="008A17D3">
            <w:pPr>
              <w:rPr>
                <w:b/>
                <w:bCs/>
              </w:rPr>
            </w:pPr>
          </w:p>
          <w:p w14:paraId="41E487C8" w14:textId="77777777" w:rsidR="008A17D3" w:rsidRDefault="008A17D3" w:rsidP="008A17D3">
            <w:pPr>
              <w:rPr>
                <w:b/>
                <w:bCs/>
              </w:rPr>
            </w:pPr>
          </w:p>
          <w:p w14:paraId="7F6F3FC6" w14:textId="77777777" w:rsidR="008A17D3" w:rsidRDefault="008A17D3" w:rsidP="008A17D3">
            <w:pPr>
              <w:rPr>
                <w:b/>
                <w:bCs/>
              </w:rPr>
            </w:pPr>
          </w:p>
          <w:p w14:paraId="69EE913A" w14:textId="77777777" w:rsidR="008A17D3" w:rsidRDefault="008A17D3" w:rsidP="008A17D3">
            <w:pPr>
              <w:tabs>
                <w:tab w:val="left" w:pos="1067"/>
              </w:tabs>
              <w:rPr>
                <w:b/>
                <w:bCs/>
              </w:rPr>
            </w:pPr>
            <w:r>
              <w:rPr>
                <w:b/>
                <w:bCs/>
              </w:rPr>
              <w:t>Resources:</w:t>
            </w:r>
          </w:p>
          <w:p w14:paraId="0046597B" w14:textId="77777777" w:rsidR="008A17D3" w:rsidRDefault="008A17D3" w:rsidP="008A17D3">
            <w:pPr>
              <w:tabs>
                <w:tab w:val="left" w:pos="1067"/>
              </w:tabs>
              <w:rPr>
                <w:b/>
                <w:bCs/>
              </w:rPr>
            </w:pPr>
            <w:r w:rsidRPr="00FC768A">
              <w:t>Handout document</w:t>
            </w:r>
            <w:r>
              <w:rPr>
                <w:b/>
                <w:bCs/>
              </w:rPr>
              <w:t xml:space="preserve"> </w:t>
            </w:r>
            <w:r w:rsidRPr="00FC768A">
              <w:rPr>
                <w:b/>
                <w:bCs/>
                <w:highlight w:val="yellow"/>
              </w:rPr>
              <w:t>Features of Language Year 4</w:t>
            </w:r>
          </w:p>
          <w:p w14:paraId="25E37D61" w14:textId="77777777" w:rsidR="008A17D3" w:rsidRPr="00FC768A" w:rsidRDefault="008A17D3" w:rsidP="008A17D3">
            <w:pPr>
              <w:tabs>
                <w:tab w:val="left" w:pos="1067"/>
              </w:tabs>
            </w:pPr>
            <w:r w:rsidRPr="00FC768A">
              <w:t xml:space="preserve">Handout filled in with </w:t>
            </w:r>
            <w:r>
              <w:t xml:space="preserve">responses </w:t>
            </w:r>
            <w:r w:rsidRPr="00FC768A">
              <w:rPr>
                <w:highlight w:val="yellow"/>
              </w:rPr>
              <w:t>Features of language Year</w:t>
            </w:r>
            <w:r>
              <w:rPr>
                <w:highlight w:val="yellow"/>
              </w:rPr>
              <w:t xml:space="preserve"> </w:t>
            </w:r>
            <w:r w:rsidRPr="00FC768A">
              <w:rPr>
                <w:highlight w:val="yellow"/>
              </w:rPr>
              <w:t>4 Teacher</w:t>
            </w:r>
          </w:p>
          <w:p w14:paraId="3AF02528" w14:textId="7739CCB5" w:rsidR="008A17D3" w:rsidRDefault="008A17D3" w:rsidP="008A17D3">
            <w:pPr>
              <w:rPr>
                <w:b/>
                <w:bCs/>
              </w:rPr>
            </w:pPr>
          </w:p>
        </w:tc>
        <w:tc>
          <w:tcPr>
            <w:tcW w:w="2627" w:type="dxa"/>
          </w:tcPr>
          <w:p w14:paraId="29CE4E78" w14:textId="77777777" w:rsidR="008A17D3" w:rsidRDefault="008A17D3" w:rsidP="009B25F0">
            <w:pPr>
              <w:rPr>
                <w:i/>
                <w:iCs/>
              </w:rPr>
            </w:pPr>
          </w:p>
        </w:tc>
      </w:tr>
      <w:tr w:rsidR="008A17D3" w14:paraId="45141079" w14:textId="77777777" w:rsidTr="00494DCB">
        <w:trPr>
          <w:trHeight w:val="65"/>
        </w:trPr>
        <w:tc>
          <w:tcPr>
            <w:tcW w:w="2370" w:type="dxa"/>
          </w:tcPr>
          <w:p w14:paraId="7286D075" w14:textId="77777777" w:rsidR="008A17D3" w:rsidRPr="009C515E" w:rsidRDefault="008A17D3" w:rsidP="008A17D3">
            <w:pPr>
              <w:rPr>
                <w:b/>
                <w:bCs/>
                <w:sz w:val="20"/>
                <w:szCs w:val="20"/>
              </w:rPr>
            </w:pPr>
            <w:r w:rsidRPr="00441E14">
              <w:rPr>
                <w:b/>
                <w:bCs/>
                <w:sz w:val="20"/>
                <w:szCs w:val="20"/>
              </w:rPr>
              <w:t>Language: Text Structure and organisation</w:t>
            </w:r>
          </w:p>
          <w:p w14:paraId="38F8024E" w14:textId="77777777" w:rsidR="008A17D3" w:rsidRDefault="008A17D3" w:rsidP="008A17D3">
            <w:pPr>
              <w:rPr>
                <w:rFonts w:ascii="Roboto" w:hAnsi="Roboto"/>
                <w:color w:val="000000"/>
              </w:rPr>
            </w:pPr>
            <w:r>
              <w:rPr>
                <w:rFonts w:ascii="Roboto" w:hAnsi="Roboto"/>
                <w:color w:val="000000"/>
              </w:rPr>
              <w:lastRenderedPageBreak/>
              <w:t xml:space="preserve">Students </w:t>
            </w:r>
            <w:r w:rsidRPr="00687436">
              <w:rPr>
                <w:rFonts w:ascii="Roboto" w:hAnsi="Roboto"/>
                <w:color w:val="000000"/>
              </w:rPr>
              <w:t>identify </w:t>
            </w:r>
            <w:proofErr w:type="gramStart"/>
            <w:r w:rsidRPr="00687436">
              <w:rPr>
                <w:rFonts w:ascii="Roboto" w:hAnsi="Roboto"/>
                <w:color w:val="000000"/>
              </w:rPr>
              <w:t>text</w:t>
            </w:r>
            <w:proofErr w:type="gramEnd"/>
            <w:r w:rsidRPr="00687436">
              <w:rPr>
                <w:rFonts w:ascii="Roboto" w:hAnsi="Roboto"/>
                <w:color w:val="000000"/>
              </w:rPr>
              <w:t> </w:t>
            </w:r>
          </w:p>
          <w:p w14:paraId="1D7D3019" w14:textId="77777777" w:rsidR="008A17D3" w:rsidRPr="00EE1623" w:rsidRDefault="008A17D3" w:rsidP="008A17D3">
            <w:r w:rsidRPr="00687436">
              <w:rPr>
                <w:rFonts w:ascii="Roboto" w:hAnsi="Roboto"/>
                <w:color w:val="000000"/>
              </w:rPr>
              <w:t xml:space="preserve">navigation features of online texts that enhance readability including headlines, drop-down menus, links, </w:t>
            </w:r>
            <w:proofErr w:type="gramStart"/>
            <w:r w:rsidRPr="00687436">
              <w:rPr>
                <w:rFonts w:ascii="Roboto" w:hAnsi="Roboto"/>
                <w:color w:val="000000"/>
              </w:rPr>
              <w:t>graphics</w:t>
            </w:r>
            <w:proofErr w:type="gramEnd"/>
            <w:r w:rsidRPr="00687436">
              <w:rPr>
                <w:rFonts w:ascii="Roboto" w:hAnsi="Roboto"/>
                <w:color w:val="000000"/>
              </w:rPr>
              <w:t xml:space="preserve"> and layout</w:t>
            </w:r>
            <w:r>
              <w:rPr>
                <w:rFonts w:ascii="Roboto" w:hAnsi="Roboto"/>
                <w:color w:val="000000"/>
              </w:rPr>
              <w:t>.</w:t>
            </w:r>
          </w:p>
          <w:p w14:paraId="66AAE6AD" w14:textId="77777777" w:rsidR="008A17D3" w:rsidRDefault="008A17D3" w:rsidP="008A17D3">
            <w:pPr>
              <w:rPr>
                <w:rStyle w:val="button-text"/>
                <w:rFonts w:ascii="Roboto Slab" w:hAnsi="Roboto Slab" w:cs="Roboto Slab"/>
                <w:color w:val="046190"/>
                <w:u w:val="single"/>
                <w:shd w:val="clear" w:color="auto" w:fill="FAF9F7"/>
              </w:rPr>
            </w:pPr>
            <w:hyperlink r:id="rId24" w:history="1">
              <w:r>
                <w:rPr>
                  <w:rStyle w:val="button-text"/>
                  <w:rFonts w:ascii="Roboto Slab" w:hAnsi="Roboto Slab" w:cs="Roboto Slab"/>
                  <w:color w:val="046190"/>
                  <w:u w:val="single"/>
                  <w:shd w:val="clear" w:color="auto" w:fill="FAF9F7"/>
                </w:rPr>
                <w:t>AC9E4LA05</w:t>
              </w:r>
            </w:hyperlink>
          </w:p>
          <w:p w14:paraId="26F7E640" w14:textId="77777777" w:rsidR="008A17D3" w:rsidRDefault="008A17D3" w:rsidP="008A17D3">
            <w:pPr>
              <w:rPr>
                <w:rStyle w:val="button-text"/>
                <w:rFonts w:ascii="Roboto Slab" w:hAnsi="Roboto Slab" w:cs="Roboto Slab"/>
                <w:color w:val="046190"/>
                <w:u w:val="single"/>
                <w:shd w:val="clear" w:color="auto" w:fill="FAF9F7"/>
              </w:rPr>
            </w:pPr>
          </w:p>
          <w:p w14:paraId="7BF96359" w14:textId="77777777" w:rsidR="008A17D3" w:rsidRDefault="008A17D3" w:rsidP="008A17D3">
            <w:pPr>
              <w:rPr>
                <w:rStyle w:val="button-text"/>
                <w:rFonts w:ascii="Roboto Slab" w:hAnsi="Roboto Slab" w:cs="Roboto Slab"/>
                <w:color w:val="046190"/>
                <w:u w:val="single"/>
                <w:shd w:val="clear" w:color="auto" w:fill="FAF9F7"/>
              </w:rPr>
            </w:pPr>
          </w:p>
          <w:p w14:paraId="2B9092CC" w14:textId="77777777" w:rsidR="008A17D3" w:rsidRDefault="008A17D3" w:rsidP="008A17D3">
            <w:pPr>
              <w:rPr>
                <w:rStyle w:val="button-text"/>
                <w:rFonts w:ascii="Roboto Slab" w:hAnsi="Roboto Slab" w:cs="Roboto Slab"/>
                <w:color w:val="046190"/>
                <w:u w:val="single"/>
                <w:shd w:val="clear" w:color="auto" w:fill="FAF9F7"/>
              </w:rPr>
            </w:pPr>
          </w:p>
          <w:p w14:paraId="44F89892" w14:textId="77777777" w:rsidR="008A17D3" w:rsidRDefault="008A17D3" w:rsidP="008A17D3">
            <w:pPr>
              <w:rPr>
                <w:rStyle w:val="button-text"/>
                <w:rFonts w:ascii="Roboto Slab" w:hAnsi="Roboto Slab" w:cs="Roboto Slab"/>
                <w:color w:val="046190"/>
                <w:u w:val="single"/>
                <w:shd w:val="clear" w:color="auto" w:fill="FAF9F7"/>
              </w:rPr>
            </w:pPr>
          </w:p>
          <w:p w14:paraId="32FDF3DF" w14:textId="77777777" w:rsidR="008A17D3" w:rsidRDefault="008A17D3" w:rsidP="008A17D3">
            <w:pPr>
              <w:rPr>
                <w:rStyle w:val="button-text"/>
                <w:rFonts w:ascii="Roboto Slab" w:hAnsi="Roboto Slab" w:cs="Roboto Slab"/>
                <w:color w:val="046190"/>
                <w:u w:val="single"/>
                <w:shd w:val="clear" w:color="auto" w:fill="FAF9F7"/>
              </w:rPr>
            </w:pPr>
          </w:p>
          <w:p w14:paraId="2B971F1A" w14:textId="77777777" w:rsidR="008A17D3" w:rsidRDefault="008A17D3" w:rsidP="008A17D3">
            <w:pPr>
              <w:rPr>
                <w:rStyle w:val="button-text"/>
                <w:rFonts w:ascii="Roboto Slab" w:hAnsi="Roboto Slab" w:cs="Roboto Slab"/>
                <w:color w:val="046190"/>
                <w:u w:val="single"/>
                <w:shd w:val="clear" w:color="auto" w:fill="FAF9F7"/>
              </w:rPr>
            </w:pPr>
          </w:p>
          <w:p w14:paraId="573171CA" w14:textId="77777777" w:rsidR="008A17D3" w:rsidRDefault="008A17D3" w:rsidP="008A17D3">
            <w:pPr>
              <w:rPr>
                <w:rStyle w:val="button-text"/>
                <w:rFonts w:ascii="Roboto Slab" w:hAnsi="Roboto Slab" w:cs="Roboto Slab"/>
                <w:color w:val="046190"/>
                <w:u w:val="single"/>
                <w:shd w:val="clear" w:color="auto" w:fill="FAF9F7"/>
              </w:rPr>
            </w:pPr>
          </w:p>
          <w:p w14:paraId="252DFD2A" w14:textId="77777777" w:rsidR="008A17D3" w:rsidRDefault="008A17D3" w:rsidP="008A17D3">
            <w:pPr>
              <w:rPr>
                <w:rStyle w:val="button-text"/>
                <w:rFonts w:ascii="Roboto Slab" w:hAnsi="Roboto Slab" w:cs="Roboto Slab"/>
                <w:color w:val="046190"/>
                <w:u w:val="single"/>
                <w:shd w:val="clear" w:color="auto" w:fill="FAF9F7"/>
              </w:rPr>
            </w:pPr>
          </w:p>
          <w:p w14:paraId="30310936" w14:textId="77777777" w:rsidR="008A17D3" w:rsidRDefault="008A17D3" w:rsidP="008A17D3">
            <w:pPr>
              <w:rPr>
                <w:rStyle w:val="button-text"/>
                <w:rFonts w:ascii="Roboto Slab" w:hAnsi="Roboto Slab" w:cs="Roboto Slab"/>
                <w:color w:val="046190"/>
                <w:u w:val="single"/>
                <w:shd w:val="clear" w:color="auto" w:fill="FAF9F7"/>
              </w:rPr>
            </w:pPr>
          </w:p>
          <w:p w14:paraId="4ED2F61B" w14:textId="77777777" w:rsidR="008A17D3" w:rsidRDefault="008A17D3" w:rsidP="008A17D3">
            <w:pPr>
              <w:rPr>
                <w:rStyle w:val="button-text"/>
                <w:rFonts w:ascii="Roboto Slab" w:hAnsi="Roboto Slab" w:cs="Roboto Slab"/>
                <w:color w:val="046190"/>
                <w:u w:val="single"/>
                <w:shd w:val="clear" w:color="auto" w:fill="FAF9F7"/>
              </w:rPr>
            </w:pPr>
          </w:p>
          <w:p w14:paraId="2114B722" w14:textId="77777777" w:rsidR="008A17D3" w:rsidRDefault="008A17D3" w:rsidP="008A17D3">
            <w:pPr>
              <w:rPr>
                <w:rStyle w:val="button-text"/>
                <w:rFonts w:ascii="Roboto Slab" w:hAnsi="Roboto Slab" w:cs="Roboto Slab"/>
                <w:color w:val="046190"/>
                <w:u w:val="single"/>
                <w:shd w:val="clear" w:color="auto" w:fill="FAF9F7"/>
              </w:rPr>
            </w:pPr>
          </w:p>
          <w:p w14:paraId="631579D3" w14:textId="77777777" w:rsidR="008A17D3" w:rsidRDefault="008A17D3" w:rsidP="008A17D3">
            <w:pPr>
              <w:rPr>
                <w:rStyle w:val="button-text"/>
                <w:rFonts w:ascii="Roboto Slab" w:hAnsi="Roboto Slab" w:cs="Roboto Slab"/>
                <w:color w:val="046190"/>
                <w:u w:val="single"/>
                <w:shd w:val="clear" w:color="auto" w:fill="FAF9F7"/>
              </w:rPr>
            </w:pPr>
          </w:p>
          <w:p w14:paraId="01148EC7" w14:textId="77777777" w:rsidR="008A17D3" w:rsidRDefault="008A17D3" w:rsidP="008A17D3">
            <w:pPr>
              <w:rPr>
                <w:rStyle w:val="button-text"/>
                <w:rFonts w:ascii="Roboto Slab" w:hAnsi="Roboto Slab" w:cs="Roboto Slab"/>
                <w:color w:val="046190"/>
                <w:u w:val="single"/>
                <w:shd w:val="clear" w:color="auto" w:fill="FAF9F7"/>
              </w:rPr>
            </w:pPr>
          </w:p>
          <w:p w14:paraId="40E12B6A" w14:textId="77777777" w:rsidR="008A17D3" w:rsidRDefault="008A17D3" w:rsidP="008A17D3">
            <w:pPr>
              <w:rPr>
                <w:rStyle w:val="button-text"/>
                <w:rFonts w:ascii="Roboto Slab" w:hAnsi="Roboto Slab" w:cs="Roboto Slab"/>
                <w:color w:val="046190"/>
                <w:u w:val="single"/>
                <w:shd w:val="clear" w:color="auto" w:fill="FAF9F7"/>
              </w:rPr>
            </w:pPr>
          </w:p>
          <w:p w14:paraId="78996285" w14:textId="77777777" w:rsidR="008A17D3" w:rsidRDefault="008A17D3" w:rsidP="008A17D3">
            <w:pPr>
              <w:rPr>
                <w:rStyle w:val="button-text"/>
                <w:rFonts w:ascii="Roboto Slab" w:hAnsi="Roboto Slab" w:cs="Roboto Slab"/>
                <w:color w:val="046190"/>
                <w:u w:val="single"/>
                <w:shd w:val="clear" w:color="auto" w:fill="FAF9F7"/>
              </w:rPr>
            </w:pPr>
          </w:p>
          <w:p w14:paraId="64A92E45" w14:textId="77777777" w:rsidR="008A17D3" w:rsidRDefault="008A17D3" w:rsidP="008A17D3">
            <w:pPr>
              <w:rPr>
                <w:rStyle w:val="button-text"/>
                <w:rFonts w:ascii="Roboto Slab" w:hAnsi="Roboto Slab" w:cs="Roboto Slab"/>
                <w:color w:val="046190"/>
                <w:u w:val="single"/>
                <w:shd w:val="clear" w:color="auto" w:fill="FAF9F7"/>
              </w:rPr>
            </w:pPr>
          </w:p>
          <w:p w14:paraId="27672E5C" w14:textId="77777777" w:rsidR="008A17D3" w:rsidRDefault="008A17D3" w:rsidP="008A17D3">
            <w:pPr>
              <w:rPr>
                <w:rStyle w:val="button-text"/>
                <w:rFonts w:ascii="Roboto Slab" w:hAnsi="Roboto Slab" w:cs="Roboto Slab"/>
                <w:color w:val="046190"/>
                <w:u w:val="single"/>
                <w:shd w:val="clear" w:color="auto" w:fill="FAF9F7"/>
              </w:rPr>
            </w:pPr>
          </w:p>
          <w:p w14:paraId="51774FFE" w14:textId="77777777" w:rsidR="008A17D3" w:rsidRDefault="008A17D3" w:rsidP="008A17D3">
            <w:pPr>
              <w:rPr>
                <w:rStyle w:val="button-text"/>
                <w:rFonts w:ascii="Roboto Slab" w:hAnsi="Roboto Slab" w:cs="Roboto Slab"/>
                <w:color w:val="046190"/>
                <w:u w:val="single"/>
                <w:shd w:val="clear" w:color="auto" w:fill="FAF9F7"/>
              </w:rPr>
            </w:pPr>
          </w:p>
          <w:p w14:paraId="0A09BF2A" w14:textId="77777777" w:rsidR="008A17D3" w:rsidRDefault="008A17D3" w:rsidP="008A17D3">
            <w:pPr>
              <w:rPr>
                <w:rStyle w:val="button-text"/>
                <w:rFonts w:ascii="Roboto Slab" w:hAnsi="Roboto Slab" w:cs="Roboto Slab"/>
                <w:color w:val="046190"/>
                <w:u w:val="single"/>
                <w:shd w:val="clear" w:color="auto" w:fill="FAF9F7"/>
              </w:rPr>
            </w:pPr>
          </w:p>
          <w:p w14:paraId="595E8498" w14:textId="77777777" w:rsidR="008A17D3" w:rsidRDefault="008A17D3" w:rsidP="008A17D3">
            <w:pPr>
              <w:rPr>
                <w:rStyle w:val="button-text"/>
                <w:rFonts w:ascii="Roboto Slab" w:hAnsi="Roboto Slab" w:cs="Roboto Slab"/>
                <w:color w:val="046190"/>
                <w:u w:val="single"/>
                <w:shd w:val="clear" w:color="auto" w:fill="FAF9F7"/>
              </w:rPr>
            </w:pPr>
          </w:p>
          <w:p w14:paraId="31E3375A" w14:textId="77777777" w:rsidR="008A17D3" w:rsidRDefault="008A17D3" w:rsidP="008A17D3">
            <w:pPr>
              <w:rPr>
                <w:rStyle w:val="button-text"/>
                <w:rFonts w:ascii="Roboto Slab" w:hAnsi="Roboto Slab" w:cs="Roboto Slab"/>
                <w:color w:val="046190"/>
                <w:u w:val="single"/>
                <w:shd w:val="clear" w:color="auto" w:fill="FAF9F7"/>
              </w:rPr>
            </w:pPr>
          </w:p>
          <w:p w14:paraId="4F0AB6DD" w14:textId="77777777" w:rsidR="008A17D3" w:rsidRDefault="008A17D3" w:rsidP="008A17D3">
            <w:pPr>
              <w:rPr>
                <w:rStyle w:val="button-text"/>
                <w:rFonts w:ascii="Roboto Slab" w:hAnsi="Roboto Slab" w:cs="Roboto Slab"/>
                <w:color w:val="046190"/>
                <w:u w:val="single"/>
                <w:shd w:val="clear" w:color="auto" w:fill="FAF9F7"/>
              </w:rPr>
            </w:pPr>
          </w:p>
          <w:p w14:paraId="12FEF166" w14:textId="77777777" w:rsidR="008A17D3" w:rsidRDefault="008A17D3" w:rsidP="008A17D3">
            <w:pPr>
              <w:rPr>
                <w:rStyle w:val="button-text"/>
                <w:rFonts w:ascii="Roboto Slab" w:hAnsi="Roboto Slab" w:cs="Roboto Slab"/>
                <w:color w:val="046190"/>
                <w:u w:val="single"/>
                <w:shd w:val="clear" w:color="auto" w:fill="FAF9F7"/>
              </w:rPr>
            </w:pPr>
          </w:p>
          <w:p w14:paraId="0DDA2BED" w14:textId="77777777" w:rsidR="008A17D3" w:rsidRDefault="008A17D3" w:rsidP="008A17D3">
            <w:pPr>
              <w:rPr>
                <w:rStyle w:val="button-text"/>
                <w:rFonts w:ascii="Roboto Slab" w:hAnsi="Roboto Slab" w:cs="Roboto Slab"/>
                <w:color w:val="046190"/>
                <w:u w:val="single"/>
                <w:shd w:val="clear" w:color="auto" w:fill="FAF9F7"/>
              </w:rPr>
            </w:pPr>
          </w:p>
          <w:p w14:paraId="2A3A9E51" w14:textId="77777777" w:rsidR="008A17D3" w:rsidRDefault="008A17D3" w:rsidP="008A17D3">
            <w:pPr>
              <w:rPr>
                <w:rStyle w:val="button-text"/>
                <w:rFonts w:ascii="Roboto Slab" w:hAnsi="Roboto Slab" w:cs="Roboto Slab"/>
                <w:color w:val="046190"/>
                <w:u w:val="single"/>
                <w:shd w:val="clear" w:color="auto" w:fill="FAF9F7"/>
              </w:rPr>
            </w:pPr>
          </w:p>
          <w:p w14:paraId="796AB91D" w14:textId="77777777" w:rsidR="008A17D3" w:rsidRDefault="008A17D3" w:rsidP="008A17D3">
            <w:pPr>
              <w:rPr>
                <w:rStyle w:val="button-text"/>
                <w:rFonts w:ascii="Roboto Slab" w:hAnsi="Roboto Slab" w:cs="Roboto Slab"/>
                <w:color w:val="046190"/>
                <w:u w:val="single"/>
                <w:shd w:val="clear" w:color="auto" w:fill="FAF9F7"/>
              </w:rPr>
            </w:pPr>
          </w:p>
          <w:p w14:paraId="2898EC69" w14:textId="77777777" w:rsidR="008A17D3" w:rsidRDefault="008A17D3" w:rsidP="008A17D3">
            <w:pPr>
              <w:rPr>
                <w:rStyle w:val="button-text"/>
                <w:rFonts w:ascii="Roboto Slab" w:hAnsi="Roboto Slab" w:cs="Roboto Slab"/>
                <w:color w:val="046190"/>
                <w:u w:val="single"/>
                <w:shd w:val="clear" w:color="auto" w:fill="FAF9F7"/>
              </w:rPr>
            </w:pPr>
          </w:p>
          <w:p w14:paraId="0AE0BAAA" w14:textId="77777777" w:rsidR="008A17D3" w:rsidRDefault="008A17D3" w:rsidP="008A17D3">
            <w:pPr>
              <w:rPr>
                <w:rStyle w:val="button-text"/>
                <w:rFonts w:ascii="Roboto Slab" w:hAnsi="Roboto Slab" w:cs="Roboto Slab"/>
                <w:color w:val="046190"/>
                <w:u w:val="single"/>
                <w:shd w:val="clear" w:color="auto" w:fill="FAF9F7"/>
              </w:rPr>
            </w:pPr>
          </w:p>
          <w:p w14:paraId="704B009C" w14:textId="77777777" w:rsidR="008A17D3" w:rsidRDefault="008A17D3" w:rsidP="008A17D3">
            <w:pPr>
              <w:rPr>
                <w:rStyle w:val="button-text"/>
                <w:rFonts w:ascii="Roboto Slab" w:hAnsi="Roboto Slab" w:cs="Roboto Slab"/>
                <w:color w:val="046190"/>
                <w:u w:val="single"/>
                <w:shd w:val="clear" w:color="auto" w:fill="FAF9F7"/>
              </w:rPr>
            </w:pPr>
          </w:p>
          <w:p w14:paraId="646EE6D0" w14:textId="77777777" w:rsidR="008A17D3" w:rsidRDefault="008A17D3" w:rsidP="008A17D3">
            <w:pPr>
              <w:rPr>
                <w:rStyle w:val="button-text"/>
                <w:rFonts w:ascii="Roboto Slab" w:hAnsi="Roboto Slab" w:cs="Roboto Slab"/>
                <w:color w:val="046190"/>
                <w:u w:val="single"/>
                <w:shd w:val="clear" w:color="auto" w:fill="FAF9F7"/>
              </w:rPr>
            </w:pPr>
          </w:p>
          <w:p w14:paraId="4F24F675" w14:textId="77777777" w:rsidR="008A17D3" w:rsidRDefault="008A17D3" w:rsidP="008A17D3">
            <w:pPr>
              <w:rPr>
                <w:rStyle w:val="button-text"/>
                <w:rFonts w:ascii="Roboto Slab" w:hAnsi="Roboto Slab" w:cs="Roboto Slab"/>
                <w:color w:val="046190"/>
                <w:u w:val="single"/>
                <w:shd w:val="clear" w:color="auto" w:fill="FAF9F7"/>
              </w:rPr>
            </w:pPr>
            <w:r w:rsidRPr="00901AE2">
              <w:rPr>
                <w:b/>
                <w:bCs/>
              </w:rPr>
              <w:t>Interacting with others</w:t>
            </w:r>
            <w:hyperlink r:id="rId25" w:history="1">
              <w:r>
                <w:rPr>
                  <w:rFonts w:ascii="Roboto Slab" w:hAnsi="Roboto Slab" w:cs="Roboto Slab"/>
                  <w:color w:val="046190"/>
                  <w:u w:val="single"/>
                  <w:shd w:val="clear" w:color="auto" w:fill="FAF9F7"/>
                </w:rPr>
                <w:br/>
              </w:r>
              <w:r>
                <w:rPr>
                  <w:rStyle w:val="button-text"/>
                  <w:rFonts w:ascii="Roboto Slab" w:hAnsi="Roboto Slab" w:cs="Roboto Slab"/>
                  <w:color w:val="046190"/>
                  <w:u w:val="single"/>
                  <w:shd w:val="clear" w:color="auto" w:fill="FAF9F7"/>
                </w:rPr>
                <w:t>AC9E4LY02</w:t>
              </w:r>
            </w:hyperlink>
          </w:p>
          <w:p w14:paraId="5C6D11E7" w14:textId="13B2D869" w:rsidR="008A17D3" w:rsidRPr="008A17D3" w:rsidRDefault="008A17D3" w:rsidP="008A17D3">
            <w:pPr>
              <w:rPr>
                <w:rStyle w:val="button-text"/>
                <w:rFonts w:ascii="Roboto" w:hAnsi="Roboto" w:cstheme="majorBidi"/>
                <w:color w:val="000000"/>
              </w:rPr>
            </w:pPr>
            <w:r>
              <w:rPr>
                <w:rFonts w:ascii="Roboto" w:hAnsi="Roboto"/>
                <w:b/>
                <w:bCs/>
                <w:color w:val="000000"/>
              </w:rPr>
              <w:t xml:space="preserve">listen for key points and information to carry out tasks and contribute to discussions, acknowledging another opinion, linking a response to the topic, and sharing and extending ideas and </w:t>
            </w:r>
            <w:proofErr w:type="gramStart"/>
            <w:r>
              <w:rPr>
                <w:rFonts w:ascii="Roboto" w:hAnsi="Roboto"/>
                <w:b/>
                <w:bCs/>
                <w:color w:val="000000"/>
              </w:rPr>
              <w:t>information</w:t>
            </w:r>
            <w:proofErr w:type="gramEnd"/>
          </w:p>
          <w:p w14:paraId="343679B0" w14:textId="77777777" w:rsidR="008A17D3" w:rsidRDefault="008A17D3" w:rsidP="008A17D3">
            <w:pPr>
              <w:jc w:val="center"/>
              <w:rPr>
                <w:b/>
                <w:bCs/>
              </w:rPr>
            </w:pPr>
          </w:p>
        </w:tc>
        <w:tc>
          <w:tcPr>
            <w:tcW w:w="5979" w:type="dxa"/>
          </w:tcPr>
          <w:p w14:paraId="2FBAC048" w14:textId="77777777" w:rsidR="008A17D3" w:rsidRPr="00DB100D" w:rsidRDefault="008A17D3" w:rsidP="008A17D3">
            <w:pPr>
              <w:rPr>
                <w:b/>
                <w:bCs/>
              </w:rPr>
            </w:pPr>
            <w:r>
              <w:rPr>
                <w:b/>
                <w:bCs/>
              </w:rPr>
              <w:lastRenderedPageBreak/>
              <w:t>Learning Focus</w:t>
            </w:r>
            <w:r w:rsidRPr="00DB100D">
              <w:rPr>
                <w:b/>
                <w:bCs/>
              </w:rPr>
              <w:t xml:space="preserve"> </w:t>
            </w:r>
            <w:r>
              <w:rPr>
                <w:b/>
                <w:bCs/>
              </w:rPr>
              <w:t>1</w:t>
            </w:r>
          </w:p>
          <w:p w14:paraId="2A6F584F" w14:textId="77777777" w:rsidR="008A17D3" w:rsidRDefault="008A17D3" w:rsidP="008A17D3">
            <w:pPr>
              <w:rPr>
                <w:i/>
                <w:iCs/>
              </w:rPr>
            </w:pPr>
            <w:r w:rsidRPr="00441E14">
              <w:rPr>
                <w:i/>
                <w:iCs/>
              </w:rPr>
              <w:lastRenderedPageBreak/>
              <w:t>We are learning about the</w:t>
            </w:r>
            <w:r>
              <w:rPr>
                <w:i/>
                <w:iCs/>
              </w:rPr>
              <w:t xml:space="preserve"> navigational </w:t>
            </w:r>
            <w:r w:rsidRPr="00441E14">
              <w:rPr>
                <w:i/>
                <w:iCs/>
              </w:rPr>
              <w:t xml:space="preserve">features </w:t>
            </w:r>
            <w:r>
              <w:rPr>
                <w:i/>
                <w:iCs/>
              </w:rPr>
              <w:t>of online texts</w:t>
            </w:r>
            <w:r w:rsidRPr="00441E14">
              <w:rPr>
                <w:i/>
                <w:iCs/>
              </w:rPr>
              <w:t xml:space="preserve"> and how </w:t>
            </w:r>
            <w:r>
              <w:rPr>
                <w:i/>
                <w:iCs/>
              </w:rPr>
              <w:t>these</w:t>
            </w:r>
            <w:r w:rsidRPr="00441E14">
              <w:rPr>
                <w:i/>
                <w:iCs/>
              </w:rPr>
              <w:t xml:space="preserve"> features </w:t>
            </w:r>
            <w:r>
              <w:rPr>
                <w:i/>
                <w:iCs/>
              </w:rPr>
              <w:t>help us find information successfully.</w:t>
            </w:r>
          </w:p>
          <w:p w14:paraId="0C9B937D" w14:textId="77777777" w:rsidR="008A17D3" w:rsidRDefault="008A17D3" w:rsidP="008A17D3">
            <w:pPr>
              <w:rPr>
                <w:i/>
                <w:iCs/>
              </w:rPr>
            </w:pPr>
          </w:p>
          <w:p w14:paraId="4775CC25" w14:textId="77777777" w:rsidR="008A17D3" w:rsidRDefault="008A17D3" w:rsidP="008A17D3">
            <w:r w:rsidRPr="00EE1623">
              <w:t xml:space="preserve">As a class talk about the meaning of the words </w:t>
            </w:r>
            <w:r>
              <w:t>“</w:t>
            </w:r>
            <w:r w:rsidRPr="00EE1623">
              <w:t>navigation, to navigate</w:t>
            </w:r>
            <w:r>
              <w:t>”</w:t>
            </w:r>
            <w:r w:rsidRPr="00EE1623">
              <w:t xml:space="preserve">. </w:t>
            </w:r>
            <w:r>
              <w:t>Include in this introduction the different situations in which we might need to navigate, such as</w:t>
            </w:r>
          </w:p>
          <w:p w14:paraId="0D2587F4" w14:textId="77777777" w:rsidR="008A17D3" w:rsidRDefault="008A17D3" w:rsidP="008A17D3">
            <w:pPr>
              <w:pStyle w:val="ListParagraph"/>
              <w:numPr>
                <w:ilvl w:val="0"/>
                <w:numId w:val="11"/>
              </w:numPr>
            </w:pPr>
            <w:r>
              <w:t>In a car</w:t>
            </w:r>
          </w:p>
          <w:p w14:paraId="73DD4D51" w14:textId="77777777" w:rsidR="008A17D3" w:rsidRDefault="008A17D3" w:rsidP="008A17D3">
            <w:pPr>
              <w:pStyle w:val="ListParagraph"/>
              <w:numPr>
                <w:ilvl w:val="0"/>
                <w:numId w:val="11"/>
              </w:numPr>
            </w:pPr>
            <w:r>
              <w:t>walking</w:t>
            </w:r>
          </w:p>
          <w:p w14:paraId="0BEC06AD" w14:textId="77777777" w:rsidR="008A17D3" w:rsidRDefault="008A17D3" w:rsidP="008A17D3">
            <w:pPr>
              <w:pStyle w:val="ListParagraph"/>
              <w:numPr>
                <w:ilvl w:val="0"/>
                <w:numId w:val="11"/>
              </w:numPr>
            </w:pPr>
            <w:r>
              <w:t>In a boat</w:t>
            </w:r>
          </w:p>
          <w:p w14:paraId="78C8E433" w14:textId="77777777" w:rsidR="008A17D3" w:rsidRDefault="008A17D3" w:rsidP="008A17D3">
            <w:pPr>
              <w:pStyle w:val="ListParagraph"/>
              <w:numPr>
                <w:ilvl w:val="0"/>
                <w:numId w:val="11"/>
              </w:numPr>
            </w:pPr>
            <w:r>
              <w:t>In an information book</w:t>
            </w:r>
          </w:p>
          <w:p w14:paraId="4DE7720F" w14:textId="77777777" w:rsidR="008A17D3" w:rsidRDefault="008A17D3" w:rsidP="008A17D3">
            <w:r>
              <w:t xml:space="preserve">And the various tools we use to </w:t>
            </w:r>
            <w:proofErr w:type="gramStart"/>
            <w:r>
              <w:t>navigate</w:t>
            </w:r>
            <w:proofErr w:type="gramEnd"/>
          </w:p>
          <w:p w14:paraId="430F9B44" w14:textId="77777777" w:rsidR="008A17D3" w:rsidRDefault="008A17D3" w:rsidP="008A17D3">
            <w:r>
              <w:t>(</w:t>
            </w:r>
            <w:proofErr w:type="gramStart"/>
            <w:r>
              <w:t>compass</w:t>
            </w:r>
            <w:proofErr w:type="gramEnd"/>
            <w:r>
              <w:t>, map, directions from a friend when walking; GPS in a car, etc.)</w:t>
            </w:r>
          </w:p>
          <w:p w14:paraId="48C4562C" w14:textId="77777777" w:rsidR="008A17D3" w:rsidRDefault="008A17D3" w:rsidP="008A17D3">
            <w:pPr>
              <w:rPr>
                <w:b/>
                <w:bCs/>
              </w:rPr>
            </w:pPr>
          </w:p>
          <w:p w14:paraId="2F2AA0FD" w14:textId="77777777" w:rsidR="008A17D3" w:rsidRPr="00EE1623" w:rsidRDefault="008A17D3" w:rsidP="008A17D3">
            <w:pPr>
              <w:rPr>
                <w:b/>
                <w:bCs/>
              </w:rPr>
            </w:pPr>
            <w:r w:rsidRPr="00EE1623">
              <w:rPr>
                <w:b/>
                <w:bCs/>
              </w:rPr>
              <w:t>Navigating Websites</w:t>
            </w:r>
          </w:p>
          <w:p w14:paraId="116EDCEF" w14:textId="77777777" w:rsidR="008A17D3" w:rsidRDefault="008A17D3" w:rsidP="008A17D3">
            <w:r>
              <w:t>In a car we start at one place and follow a course to get to the next place. In a website we start at the Home Page and use the tools to find our way to the information we want.</w:t>
            </w:r>
          </w:p>
          <w:p w14:paraId="651E7A30" w14:textId="77777777" w:rsidR="008A17D3" w:rsidRDefault="008A17D3" w:rsidP="008A17D3"/>
          <w:p w14:paraId="5D427A92" w14:textId="77777777" w:rsidR="008A17D3" w:rsidRDefault="008A17D3" w:rsidP="008A17D3">
            <w:r w:rsidRPr="00EE1623">
              <w:rPr>
                <w:b/>
                <w:bCs/>
                <w:i/>
                <w:iCs/>
              </w:rPr>
              <w:t>Teacher models:</w:t>
            </w:r>
            <w:r>
              <w:t xml:space="preserve"> </w:t>
            </w:r>
          </w:p>
          <w:p w14:paraId="5A652BE6" w14:textId="77777777" w:rsidR="008A17D3" w:rsidRDefault="008A17D3" w:rsidP="008A17D3">
            <w:r>
              <w:t xml:space="preserve">Using the </w:t>
            </w:r>
            <w:r w:rsidRPr="0023693F">
              <w:rPr>
                <w:b/>
                <w:bCs/>
              </w:rPr>
              <w:t xml:space="preserve">Girraween National Park website </w:t>
            </w:r>
            <w:r>
              <w:t>(or something similar and related to the Granite Belt District) locate and use the navigational tools present - Home Page, menu, Search Tool, icons, hyperlinks.</w:t>
            </w:r>
          </w:p>
          <w:p w14:paraId="7651EFDE" w14:textId="77777777" w:rsidR="008A17D3" w:rsidRDefault="008A17D3" w:rsidP="008A17D3">
            <w:r>
              <w:t>How easy is it to get back to the Home Page?</w:t>
            </w:r>
          </w:p>
          <w:p w14:paraId="406C0545" w14:textId="77777777" w:rsidR="008A17D3" w:rsidRDefault="008A17D3" w:rsidP="008A17D3">
            <w:r>
              <w:t>How many ways of searching are there?</w:t>
            </w:r>
          </w:p>
          <w:p w14:paraId="0B12F805" w14:textId="77777777" w:rsidR="008A17D3" w:rsidRDefault="008A17D3" w:rsidP="008A17D3">
            <w:r>
              <w:t>Why do we sometimes get lost or off track when navigating a website?</w:t>
            </w:r>
          </w:p>
          <w:p w14:paraId="71C18405" w14:textId="77777777" w:rsidR="008A17D3" w:rsidRDefault="008A17D3" w:rsidP="008A17D3">
            <w:r>
              <w:lastRenderedPageBreak/>
              <w:t>In Learning Teams of 3 or 4 students are given one of the websites listed in the Resources. They can spend a few minutes browsing the site prior to specific tasks in the next session.</w:t>
            </w:r>
          </w:p>
          <w:p w14:paraId="27F2BA77" w14:textId="77777777" w:rsidR="008A17D3" w:rsidRDefault="008A17D3" w:rsidP="008A17D3"/>
          <w:p w14:paraId="25E82A71" w14:textId="77777777" w:rsidR="008A17D3" w:rsidRDefault="008A17D3" w:rsidP="008A17D3">
            <w:r>
              <w:t xml:space="preserve">               *******************************</w:t>
            </w:r>
          </w:p>
          <w:p w14:paraId="56B10844" w14:textId="77777777" w:rsidR="008A17D3" w:rsidRDefault="008A17D3" w:rsidP="008A17D3">
            <w:r w:rsidRPr="00EE1623">
              <w:rPr>
                <w:b/>
                <w:bCs/>
              </w:rPr>
              <w:t>Students:</w:t>
            </w:r>
            <w:r>
              <w:t xml:space="preserve"> In the same Learning Teams students return to the website opened in previous session.  They will identify as many of the navigational tools as they can and complete the table on the prepared worksheet (or use your own information gathering tool).</w:t>
            </w:r>
          </w:p>
          <w:p w14:paraId="60970306" w14:textId="77777777" w:rsidR="008A17D3" w:rsidRDefault="008A17D3" w:rsidP="008A17D3">
            <w:r>
              <w:t xml:space="preserve">As a team they will evaluate the effectiveness of navigating the site. </w:t>
            </w:r>
          </w:p>
          <w:p w14:paraId="1C5BF3B8" w14:textId="77777777" w:rsidR="008A17D3" w:rsidRDefault="008A17D3" w:rsidP="008A17D3">
            <w:pPr>
              <w:pStyle w:val="ListParagraph"/>
              <w:numPr>
                <w:ilvl w:val="0"/>
                <w:numId w:val="12"/>
              </w:numPr>
            </w:pPr>
            <w:r>
              <w:t>Evaluate the navigational tools on your site (Teacher could give them a rating scale to use)</w:t>
            </w:r>
          </w:p>
          <w:p w14:paraId="0EA19AF6" w14:textId="77777777" w:rsidR="008A17D3" w:rsidRDefault="008A17D3" w:rsidP="008A17D3">
            <w:pPr>
              <w:pStyle w:val="ListParagraph"/>
              <w:numPr>
                <w:ilvl w:val="0"/>
                <w:numId w:val="12"/>
              </w:numPr>
            </w:pPr>
            <w:r>
              <w:t>What was the most useful navigational tool? (Opinion)</w:t>
            </w:r>
          </w:p>
          <w:p w14:paraId="68C27CEC" w14:textId="77777777" w:rsidR="008A17D3" w:rsidRDefault="008A17D3" w:rsidP="008A17D3">
            <w:r>
              <w:t xml:space="preserve">                     ******************************</w:t>
            </w:r>
          </w:p>
          <w:p w14:paraId="083F545C" w14:textId="77777777" w:rsidR="008A17D3" w:rsidRDefault="008A17D3" w:rsidP="008A17D3">
            <w:r w:rsidRPr="00EE1623">
              <w:rPr>
                <w:b/>
                <w:bCs/>
              </w:rPr>
              <w:t>Whole class:</w:t>
            </w:r>
            <w:r>
              <w:rPr>
                <w:b/>
                <w:bCs/>
              </w:rPr>
              <w:t xml:space="preserve"> </w:t>
            </w:r>
            <w:r w:rsidRPr="00EE1623">
              <w:t>Each learning Team will present their site and take the others through its navigational features, recounting various aspects of how the journey unfolded for them and including their evaluation.</w:t>
            </w:r>
            <w:r>
              <w:t xml:space="preserve"> Have the site displayed or allow them to have the site on their laptops - they follow along as appropriate for your lesson. </w:t>
            </w:r>
          </w:p>
          <w:p w14:paraId="0094131C" w14:textId="77777777" w:rsidR="008A17D3" w:rsidRDefault="008A17D3" w:rsidP="008A17D3">
            <w:r>
              <w:t>Encourage other class members to ask questions about the navigational features of the site.</w:t>
            </w:r>
          </w:p>
          <w:p w14:paraId="4BADC9CD" w14:textId="77777777" w:rsidR="008A17D3" w:rsidRDefault="008A17D3" w:rsidP="008A17D3"/>
          <w:p w14:paraId="652392E4" w14:textId="77777777" w:rsidR="008A17D3" w:rsidRDefault="008A17D3" w:rsidP="008A17D3">
            <w:r>
              <w:t>Comparative discussions would also be effective in consolidating understanding.</w:t>
            </w:r>
          </w:p>
          <w:p w14:paraId="20C71CD5" w14:textId="77777777" w:rsidR="008A17D3" w:rsidRDefault="008A17D3" w:rsidP="008A17D3"/>
          <w:p w14:paraId="28E71E25" w14:textId="0CC9FF42" w:rsidR="008A17D3" w:rsidRDefault="008A17D3" w:rsidP="008A17D3">
            <w:pPr>
              <w:rPr>
                <w:b/>
                <w:bCs/>
              </w:rPr>
            </w:pPr>
            <w:r>
              <w:lastRenderedPageBreak/>
              <w:t xml:space="preserve">You may also choose to discuss the purpose of each site, and how they align with one another. These sites will be useful to the students in their </w:t>
            </w:r>
            <w:proofErr w:type="gramStart"/>
            <w:r>
              <w:t>Science</w:t>
            </w:r>
            <w:proofErr w:type="gramEnd"/>
            <w:r>
              <w:t xml:space="preserve"> investigations</w:t>
            </w:r>
            <w:r>
              <w:t>.</w:t>
            </w:r>
          </w:p>
        </w:tc>
        <w:tc>
          <w:tcPr>
            <w:tcW w:w="4394" w:type="dxa"/>
          </w:tcPr>
          <w:p w14:paraId="283079B4" w14:textId="77777777" w:rsidR="008A17D3" w:rsidRDefault="008A17D3" w:rsidP="008A17D3">
            <w:pPr>
              <w:tabs>
                <w:tab w:val="left" w:pos="1067"/>
              </w:tabs>
              <w:rPr>
                <w:b/>
                <w:bCs/>
              </w:rPr>
            </w:pPr>
            <w:r w:rsidRPr="00064F9F">
              <w:rPr>
                <w:b/>
                <w:bCs/>
              </w:rPr>
              <w:lastRenderedPageBreak/>
              <w:t>Resources:</w:t>
            </w:r>
          </w:p>
          <w:p w14:paraId="66B9C71B" w14:textId="77777777" w:rsidR="008A17D3" w:rsidRPr="00C716AE" w:rsidRDefault="008A17D3" w:rsidP="008A17D3">
            <w:pPr>
              <w:tabs>
                <w:tab w:val="left" w:pos="1067"/>
              </w:tabs>
              <w:rPr>
                <w:i/>
                <w:iCs/>
              </w:rPr>
            </w:pPr>
            <w:r w:rsidRPr="00C716AE">
              <w:rPr>
                <w:i/>
                <w:iCs/>
              </w:rPr>
              <w:t>(Teacher)</w:t>
            </w:r>
          </w:p>
          <w:p w14:paraId="0018330D" w14:textId="77777777" w:rsidR="008A17D3" w:rsidRDefault="008A17D3" w:rsidP="008A17D3">
            <w:pPr>
              <w:tabs>
                <w:tab w:val="left" w:pos="1067"/>
              </w:tabs>
              <w:rPr>
                <w:i/>
                <w:iCs/>
              </w:rPr>
            </w:pPr>
            <w:hyperlink r:id="rId26" w:history="1">
              <w:r w:rsidRPr="004C0ABC">
                <w:rPr>
                  <w:rStyle w:val="Hyperlink"/>
                  <w:i/>
                  <w:iCs/>
                </w:rPr>
                <w:t>https://parks.des.qld.gov.au/parks/girraween?utm_source=google&amp;utm_medium=organic&amp;utm_campaign=gmb&amp;utm_content=girraween</w:t>
              </w:r>
            </w:hyperlink>
          </w:p>
          <w:p w14:paraId="3B6B1DD7" w14:textId="77777777" w:rsidR="008A17D3" w:rsidRPr="00C716AE" w:rsidRDefault="008A17D3" w:rsidP="008A17D3">
            <w:pPr>
              <w:tabs>
                <w:tab w:val="left" w:pos="1067"/>
              </w:tabs>
            </w:pPr>
            <w:r w:rsidRPr="00A71244">
              <w:t>Girraween website</w:t>
            </w:r>
          </w:p>
          <w:p w14:paraId="176489B7" w14:textId="77777777" w:rsidR="008A17D3" w:rsidRDefault="008A17D3" w:rsidP="008A17D3">
            <w:pPr>
              <w:tabs>
                <w:tab w:val="left" w:pos="1067"/>
              </w:tabs>
              <w:rPr>
                <w:b/>
                <w:bCs/>
              </w:rPr>
            </w:pPr>
          </w:p>
          <w:p w14:paraId="0703F2F9" w14:textId="77777777" w:rsidR="008A17D3" w:rsidRPr="00C716AE" w:rsidRDefault="008A17D3" w:rsidP="008A17D3">
            <w:pPr>
              <w:tabs>
                <w:tab w:val="left" w:pos="1067"/>
              </w:tabs>
              <w:rPr>
                <w:i/>
                <w:iCs/>
              </w:rPr>
            </w:pPr>
            <w:r w:rsidRPr="00C716AE">
              <w:rPr>
                <w:i/>
                <w:iCs/>
              </w:rPr>
              <w:t>(Students)</w:t>
            </w:r>
          </w:p>
          <w:p w14:paraId="3D8CE47E" w14:textId="77777777" w:rsidR="008A17D3" w:rsidRDefault="008A17D3" w:rsidP="008A17D3">
            <w:pPr>
              <w:tabs>
                <w:tab w:val="left" w:pos="1067"/>
              </w:tabs>
            </w:pPr>
            <w:hyperlink r:id="rId27" w:history="1">
              <w:r w:rsidRPr="004C0ABC">
                <w:rPr>
                  <w:rStyle w:val="Hyperlink"/>
                </w:rPr>
                <w:t>https://animalsaustralia.org/</w:t>
              </w:r>
            </w:hyperlink>
          </w:p>
          <w:p w14:paraId="61268BCA" w14:textId="77777777" w:rsidR="008A17D3" w:rsidRDefault="008A17D3" w:rsidP="008A17D3">
            <w:pPr>
              <w:tabs>
                <w:tab w:val="left" w:pos="1067"/>
              </w:tabs>
            </w:pPr>
            <w:r>
              <w:t>Animals Australia Organisation</w:t>
            </w:r>
          </w:p>
          <w:p w14:paraId="1ECDB24E" w14:textId="77777777" w:rsidR="008A17D3" w:rsidRDefault="008A17D3" w:rsidP="008A17D3">
            <w:pPr>
              <w:tabs>
                <w:tab w:val="left" w:pos="1067"/>
              </w:tabs>
            </w:pPr>
          </w:p>
          <w:p w14:paraId="543E1FB8" w14:textId="77777777" w:rsidR="008A17D3" w:rsidRDefault="008A17D3" w:rsidP="008A17D3">
            <w:pPr>
              <w:tabs>
                <w:tab w:val="left" w:pos="1067"/>
              </w:tabs>
            </w:pPr>
            <w:hyperlink r:id="rId28" w:history="1">
              <w:r w:rsidRPr="004C0ABC">
                <w:rPr>
                  <w:rStyle w:val="Hyperlink"/>
                </w:rPr>
                <w:t>https://www.wilderness.org.au/</w:t>
              </w:r>
            </w:hyperlink>
          </w:p>
          <w:p w14:paraId="6E53B753" w14:textId="77777777" w:rsidR="008A17D3" w:rsidRDefault="008A17D3" w:rsidP="008A17D3">
            <w:pPr>
              <w:tabs>
                <w:tab w:val="left" w:pos="1067"/>
              </w:tabs>
            </w:pPr>
            <w:r>
              <w:t>Wilderness Organisation</w:t>
            </w:r>
          </w:p>
          <w:p w14:paraId="1CACD10F" w14:textId="77777777" w:rsidR="008A17D3" w:rsidRDefault="008A17D3" w:rsidP="008A17D3">
            <w:pPr>
              <w:tabs>
                <w:tab w:val="left" w:pos="1067"/>
              </w:tabs>
            </w:pPr>
          </w:p>
          <w:p w14:paraId="2CDCE120" w14:textId="77777777" w:rsidR="008A17D3" w:rsidRDefault="008A17D3" w:rsidP="008A17D3">
            <w:pPr>
              <w:tabs>
                <w:tab w:val="left" w:pos="1067"/>
              </w:tabs>
              <w:rPr>
                <w:rStyle w:val="Hyperlink"/>
              </w:rPr>
            </w:pPr>
            <w:hyperlink r:id="rId29" w:anchor="gs.mtzegh" w:history="1">
              <w:r w:rsidRPr="004C0ABC">
                <w:rPr>
                  <w:rStyle w:val="Hyperlink"/>
                </w:rPr>
                <w:t>https://www.wwf.org.au/#gs.mtzegh</w:t>
              </w:r>
            </w:hyperlink>
          </w:p>
          <w:p w14:paraId="30B556B4" w14:textId="77777777" w:rsidR="008A17D3" w:rsidRPr="009F7D17" w:rsidRDefault="008A17D3" w:rsidP="008A17D3">
            <w:pPr>
              <w:tabs>
                <w:tab w:val="left" w:pos="1067"/>
              </w:tabs>
              <w:rPr>
                <w:color w:val="000000" w:themeColor="text1"/>
              </w:rPr>
            </w:pPr>
            <w:r w:rsidRPr="009F7D17">
              <w:rPr>
                <w:rStyle w:val="Hyperlink"/>
                <w:color w:val="000000" w:themeColor="text1"/>
                <w:u w:val="none"/>
              </w:rPr>
              <w:t>World Wildlife Fund</w:t>
            </w:r>
          </w:p>
          <w:p w14:paraId="37CBF535" w14:textId="77777777" w:rsidR="008A17D3" w:rsidRDefault="008A17D3" w:rsidP="008A17D3">
            <w:pPr>
              <w:tabs>
                <w:tab w:val="left" w:pos="1067"/>
              </w:tabs>
            </w:pPr>
          </w:p>
          <w:p w14:paraId="268AC67A" w14:textId="77777777" w:rsidR="008A17D3" w:rsidRDefault="008A17D3" w:rsidP="008A17D3">
            <w:pPr>
              <w:tabs>
                <w:tab w:val="left" w:pos="1067"/>
              </w:tabs>
              <w:rPr>
                <w:rStyle w:val="Hyperlink"/>
              </w:rPr>
            </w:pPr>
            <w:hyperlink r:id="rId30" w:history="1">
              <w:r w:rsidRPr="004C0ABC">
                <w:rPr>
                  <w:rStyle w:val="Hyperlink"/>
                </w:rPr>
                <w:t>https://www.natureaustralia.org.au/</w:t>
              </w:r>
            </w:hyperlink>
          </w:p>
          <w:p w14:paraId="34ECF017" w14:textId="77777777" w:rsidR="008A17D3" w:rsidRPr="009F7D17" w:rsidRDefault="008A17D3" w:rsidP="008A17D3">
            <w:pPr>
              <w:tabs>
                <w:tab w:val="left" w:pos="1067"/>
              </w:tabs>
              <w:rPr>
                <w:color w:val="000000" w:themeColor="text1"/>
              </w:rPr>
            </w:pPr>
            <w:r w:rsidRPr="009F7D17">
              <w:rPr>
                <w:rStyle w:val="Hyperlink"/>
                <w:color w:val="000000" w:themeColor="text1"/>
                <w:u w:val="none"/>
              </w:rPr>
              <w:t>Nature Australia</w:t>
            </w:r>
          </w:p>
          <w:p w14:paraId="00C37DEC" w14:textId="77777777" w:rsidR="008A17D3" w:rsidRDefault="008A17D3" w:rsidP="008A17D3">
            <w:pPr>
              <w:tabs>
                <w:tab w:val="left" w:pos="1067"/>
              </w:tabs>
            </w:pPr>
          </w:p>
          <w:p w14:paraId="66C278DC" w14:textId="77777777" w:rsidR="008A17D3" w:rsidRDefault="008A17D3" w:rsidP="008A17D3">
            <w:pPr>
              <w:tabs>
                <w:tab w:val="left" w:pos="1067"/>
              </w:tabs>
              <w:rPr>
                <w:rStyle w:val="Hyperlink"/>
              </w:rPr>
            </w:pPr>
            <w:hyperlink r:id="rId31" w:history="1">
              <w:r w:rsidRPr="004C0ABC">
                <w:rPr>
                  <w:rStyle w:val="Hyperlink"/>
                </w:rPr>
                <w:t>https://www.greenpeace.org.au/</w:t>
              </w:r>
            </w:hyperlink>
          </w:p>
          <w:p w14:paraId="4DA37D9E" w14:textId="77777777" w:rsidR="008A17D3" w:rsidRPr="009F7D17" w:rsidRDefault="008A17D3" w:rsidP="008A17D3">
            <w:pPr>
              <w:tabs>
                <w:tab w:val="left" w:pos="1067"/>
              </w:tabs>
              <w:rPr>
                <w:color w:val="000000" w:themeColor="text1"/>
              </w:rPr>
            </w:pPr>
            <w:r w:rsidRPr="009F7D17">
              <w:rPr>
                <w:rStyle w:val="Hyperlink"/>
                <w:color w:val="000000" w:themeColor="text1"/>
                <w:u w:val="none"/>
              </w:rPr>
              <w:t>Greenpeace</w:t>
            </w:r>
          </w:p>
          <w:p w14:paraId="1416F8B5" w14:textId="77777777" w:rsidR="008A17D3" w:rsidRDefault="008A17D3" w:rsidP="008A17D3">
            <w:pPr>
              <w:tabs>
                <w:tab w:val="left" w:pos="1067"/>
              </w:tabs>
            </w:pPr>
          </w:p>
          <w:p w14:paraId="504FF738" w14:textId="77777777" w:rsidR="008A17D3" w:rsidRDefault="008A17D3" w:rsidP="008A17D3">
            <w:pPr>
              <w:tabs>
                <w:tab w:val="left" w:pos="1067"/>
              </w:tabs>
              <w:rPr>
                <w:rStyle w:val="Hyperlink"/>
              </w:rPr>
            </w:pPr>
            <w:hyperlink r:id="rId32" w:history="1">
              <w:r w:rsidRPr="004C0ABC">
                <w:rPr>
                  <w:rStyle w:val="Hyperlink"/>
                </w:rPr>
                <w:t>https://www.wires.org.au/</w:t>
              </w:r>
            </w:hyperlink>
          </w:p>
          <w:p w14:paraId="26CBF36A" w14:textId="77777777" w:rsidR="008A17D3" w:rsidRDefault="008A17D3" w:rsidP="008A17D3">
            <w:pPr>
              <w:tabs>
                <w:tab w:val="left" w:pos="1067"/>
              </w:tabs>
              <w:rPr>
                <w:rStyle w:val="Hyperlink"/>
                <w:color w:val="000000" w:themeColor="text1"/>
              </w:rPr>
            </w:pPr>
            <w:r w:rsidRPr="009F7D17">
              <w:rPr>
                <w:rStyle w:val="Hyperlink"/>
                <w:color w:val="000000" w:themeColor="text1"/>
              </w:rPr>
              <w:t>Wire</w:t>
            </w:r>
            <w:r>
              <w:rPr>
                <w:rStyle w:val="Hyperlink"/>
                <w:color w:val="000000" w:themeColor="text1"/>
              </w:rPr>
              <w:t>s</w:t>
            </w:r>
          </w:p>
          <w:p w14:paraId="7945FBB3" w14:textId="77777777" w:rsidR="008A17D3" w:rsidRDefault="008A17D3" w:rsidP="008A17D3">
            <w:pPr>
              <w:tabs>
                <w:tab w:val="left" w:pos="1067"/>
              </w:tabs>
              <w:rPr>
                <w:rStyle w:val="Hyperlink"/>
              </w:rPr>
            </w:pPr>
          </w:p>
          <w:p w14:paraId="0CD60C33" w14:textId="77777777" w:rsidR="008A17D3" w:rsidRPr="00441E14" w:rsidRDefault="008A17D3" w:rsidP="008A17D3">
            <w:pPr>
              <w:tabs>
                <w:tab w:val="left" w:pos="1067"/>
              </w:tabs>
              <w:rPr>
                <w:color w:val="000000" w:themeColor="text1"/>
              </w:rPr>
            </w:pPr>
          </w:p>
          <w:p w14:paraId="0A9EB1E9" w14:textId="77777777" w:rsidR="008A17D3" w:rsidRDefault="008A17D3" w:rsidP="008A17D3">
            <w:pPr>
              <w:tabs>
                <w:tab w:val="left" w:pos="1067"/>
              </w:tabs>
            </w:pPr>
          </w:p>
          <w:p w14:paraId="051BDFA9" w14:textId="77777777" w:rsidR="008A17D3" w:rsidRDefault="008A17D3" w:rsidP="008A17D3">
            <w:pPr>
              <w:tabs>
                <w:tab w:val="left" w:pos="1067"/>
              </w:tabs>
            </w:pPr>
          </w:p>
          <w:p w14:paraId="196009B9" w14:textId="77777777" w:rsidR="008A17D3" w:rsidRDefault="008A17D3" w:rsidP="008A17D3">
            <w:pPr>
              <w:tabs>
                <w:tab w:val="left" w:pos="1067"/>
              </w:tabs>
            </w:pPr>
          </w:p>
          <w:p w14:paraId="1461C1F2" w14:textId="77777777" w:rsidR="008A17D3" w:rsidRDefault="008A17D3" w:rsidP="008A17D3">
            <w:pPr>
              <w:tabs>
                <w:tab w:val="left" w:pos="1067"/>
              </w:tabs>
            </w:pPr>
          </w:p>
          <w:p w14:paraId="055A1C30" w14:textId="77777777" w:rsidR="008A17D3" w:rsidRDefault="008A17D3" w:rsidP="008A17D3">
            <w:pPr>
              <w:tabs>
                <w:tab w:val="left" w:pos="1067"/>
              </w:tabs>
            </w:pPr>
          </w:p>
          <w:p w14:paraId="6CF8048C" w14:textId="77777777" w:rsidR="008A17D3" w:rsidRDefault="008A17D3" w:rsidP="008A17D3">
            <w:pPr>
              <w:tabs>
                <w:tab w:val="left" w:pos="1067"/>
              </w:tabs>
            </w:pPr>
          </w:p>
          <w:p w14:paraId="01D36806" w14:textId="77777777" w:rsidR="008A17D3" w:rsidRDefault="008A17D3" w:rsidP="008A17D3">
            <w:pPr>
              <w:tabs>
                <w:tab w:val="left" w:pos="1067"/>
              </w:tabs>
            </w:pPr>
          </w:p>
          <w:p w14:paraId="264A56B8" w14:textId="77777777" w:rsidR="008A17D3" w:rsidRDefault="008A17D3" w:rsidP="008A17D3">
            <w:pPr>
              <w:tabs>
                <w:tab w:val="left" w:pos="1067"/>
              </w:tabs>
            </w:pPr>
            <w:r>
              <w:t>(Teacher)</w:t>
            </w:r>
          </w:p>
          <w:p w14:paraId="0CED8E97" w14:textId="77777777" w:rsidR="008A17D3" w:rsidRDefault="008A17D3" w:rsidP="008A17D3">
            <w:pPr>
              <w:tabs>
                <w:tab w:val="left" w:pos="1067"/>
              </w:tabs>
            </w:pPr>
            <w:r w:rsidRPr="00C716AE">
              <w:rPr>
                <w:b/>
                <w:bCs/>
              </w:rPr>
              <w:t xml:space="preserve">Website nav tools Teacher </w:t>
            </w:r>
            <w:proofErr w:type="spellStart"/>
            <w:r w:rsidRPr="00C716AE">
              <w:rPr>
                <w:b/>
                <w:bCs/>
              </w:rPr>
              <w:t>Yr</w:t>
            </w:r>
            <w:proofErr w:type="spellEnd"/>
            <w:r w:rsidRPr="00C716AE">
              <w:rPr>
                <w:b/>
                <w:bCs/>
              </w:rPr>
              <w:t xml:space="preserve"> 4</w:t>
            </w:r>
            <w:r>
              <w:t xml:space="preserve"> (has filled out responses using Girraween Nat Park website)</w:t>
            </w:r>
          </w:p>
          <w:p w14:paraId="1083F4C0" w14:textId="77777777" w:rsidR="008A17D3" w:rsidRDefault="008A17D3" w:rsidP="008A17D3">
            <w:pPr>
              <w:tabs>
                <w:tab w:val="left" w:pos="1067"/>
              </w:tabs>
            </w:pPr>
          </w:p>
          <w:p w14:paraId="31511E93" w14:textId="77777777" w:rsidR="008A17D3" w:rsidRPr="00C716AE" w:rsidRDefault="008A17D3" w:rsidP="008A17D3">
            <w:pPr>
              <w:rPr>
                <w:i/>
                <w:iCs/>
              </w:rPr>
            </w:pPr>
            <w:r w:rsidRPr="00C716AE">
              <w:rPr>
                <w:i/>
                <w:iCs/>
              </w:rPr>
              <w:t>Note: You might use Teacher copy to walk the students through the activity prior to their engagement.</w:t>
            </w:r>
          </w:p>
          <w:p w14:paraId="100EC96B" w14:textId="77777777" w:rsidR="008A17D3" w:rsidRDefault="008A17D3" w:rsidP="008A17D3">
            <w:pPr>
              <w:tabs>
                <w:tab w:val="left" w:pos="1067"/>
              </w:tabs>
            </w:pPr>
          </w:p>
          <w:p w14:paraId="2251C372" w14:textId="77777777" w:rsidR="008A17D3" w:rsidRDefault="008A17D3" w:rsidP="008A17D3">
            <w:pPr>
              <w:tabs>
                <w:tab w:val="left" w:pos="1067"/>
              </w:tabs>
            </w:pPr>
            <w:r>
              <w:t>(Students)</w:t>
            </w:r>
          </w:p>
          <w:p w14:paraId="35C3C162" w14:textId="77777777" w:rsidR="008A17D3" w:rsidRPr="00C716AE" w:rsidRDefault="008A17D3" w:rsidP="008A17D3">
            <w:pPr>
              <w:tabs>
                <w:tab w:val="left" w:pos="1067"/>
              </w:tabs>
              <w:rPr>
                <w:b/>
                <w:bCs/>
              </w:rPr>
            </w:pPr>
            <w:r w:rsidRPr="00C716AE">
              <w:rPr>
                <w:b/>
                <w:bCs/>
              </w:rPr>
              <w:t xml:space="preserve">Website Nav tools worksheet </w:t>
            </w:r>
            <w:proofErr w:type="spellStart"/>
            <w:r w:rsidRPr="00C716AE">
              <w:rPr>
                <w:b/>
                <w:bCs/>
              </w:rPr>
              <w:t>Yr</w:t>
            </w:r>
            <w:proofErr w:type="spellEnd"/>
            <w:r w:rsidRPr="00C716AE">
              <w:rPr>
                <w:b/>
                <w:bCs/>
              </w:rPr>
              <w:t xml:space="preserve"> 4</w:t>
            </w:r>
          </w:p>
          <w:p w14:paraId="31DEA5B1" w14:textId="77777777" w:rsidR="008A17D3" w:rsidRDefault="008A17D3" w:rsidP="008A17D3">
            <w:pPr>
              <w:tabs>
                <w:tab w:val="left" w:pos="1067"/>
              </w:tabs>
            </w:pPr>
          </w:p>
          <w:p w14:paraId="45875004" w14:textId="77777777" w:rsidR="008A17D3" w:rsidRDefault="008A17D3" w:rsidP="008A17D3">
            <w:pPr>
              <w:tabs>
                <w:tab w:val="left" w:pos="1067"/>
              </w:tabs>
            </w:pPr>
          </w:p>
          <w:p w14:paraId="731585B0" w14:textId="77777777" w:rsidR="008A17D3" w:rsidRDefault="008A17D3" w:rsidP="008A17D3">
            <w:pPr>
              <w:tabs>
                <w:tab w:val="left" w:pos="1067"/>
              </w:tabs>
            </w:pPr>
            <w:r w:rsidRPr="00F14A17">
              <w:rPr>
                <w:b/>
                <w:bCs/>
              </w:rPr>
              <w:t>Vocabulary:</w:t>
            </w:r>
            <w:r>
              <w:t xml:space="preserve"> navigate, navigation, website, scroll, cursor, browse, icons, hyperlink, search button, sidebar, menu, navigate, user friendly, design, layout, criteria,</w:t>
            </w:r>
          </w:p>
          <w:p w14:paraId="1BB6A1C8" w14:textId="77777777" w:rsidR="008A17D3" w:rsidRDefault="008A17D3" w:rsidP="008A17D3">
            <w:pPr>
              <w:tabs>
                <w:tab w:val="left" w:pos="1067"/>
              </w:tabs>
            </w:pPr>
            <w:r>
              <w:t>Home Page, enhance, readability, drop-down, graphics.</w:t>
            </w:r>
          </w:p>
          <w:p w14:paraId="48693E69" w14:textId="77777777" w:rsidR="008A17D3" w:rsidRDefault="008A17D3" w:rsidP="008A17D3">
            <w:pPr>
              <w:tabs>
                <w:tab w:val="left" w:pos="1067"/>
              </w:tabs>
            </w:pPr>
          </w:p>
          <w:p w14:paraId="088C2A4C" w14:textId="77777777" w:rsidR="008A17D3" w:rsidRDefault="008A17D3" w:rsidP="008A17D3">
            <w:pPr>
              <w:rPr>
                <w:b/>
                <w:bCs/>
              </w:rPr>
            </w:pPr>
            <w:r>
              <w:rPr>
                <w:b/>
                <w:bCs/>
              </w:rPr>
              <w:t>Vocabulary:</w:t>
            </w:r>
          </w:p>
          <w:p w14:paraId="043F6B85" w14:textId="77777777" w:rsidR="008A17D3" w:rsidRDefault="008A17D3" w:rsidP="008A17D3">
            <w:r w:rsidRPr="00064F9F">
              <w:t>Compare, comparison, features, characteristi</w:t>
            </w:r>
            <w:r>
              <w:t>cs.</w:t>
            </w:r>
          </w:p>
          <w:p w14:paraId="457C36AD" w14:textId="77777777" w:rsidR="008A17D3" w:rsidRDefault="008A17D3" w:rsidP="008A17D3">
            <w:pPr>
              <w:rPr>
                <w:b/>
                <w:bCs/>
              </w:rPr>
            </w:pPr>
          </w:p>
        </w:tc>
        <w:tc>
          <w:tcPr>
            <w:tcW w:w="2627" w:type="dxa"/>
          </w:tcPr>
          <w:p w14:paraId="0A536FB7" w14:textId="77777777" w:rsidR="008A17D3" w:rsidRDefault="008A17D3" w:rsidP="009B25F0">
            <w:pPr>
              <w:rPr>
                <w:i/>
                <w:iCs/>
              </w:rPr>
            </w:pPr>
          </w:p>
          <w:p w14:paraId="74BC9CB0" w14:textId="77777777" w:rsidR="008A17D3" w:rsidRDefault="008A17D3" w:rsidP="009B25F0">
            <w:pPr>
              <w:rPr>
                <w:i/>
                <w:iCs/>
              </w:rPr>
            </w:pPr>
          </w:p>
          <w:p w14:paraId="1A5024EF" w14:textId="77777777" w:rsidR="008A17D3" w:rsidRDefault="008A17D3" w:rsidP="009B25F0">
            <w:pPr>
              <w:rPr>
                <w:i/>
                <w:iCs/>
              </w:rPr>
            </w:pPr>
          </w:p>
          <w:p w14:paraId="0FA5A053" w14:textId="77777777" w:rsidR="008A17D3" w:rsidRPr="00FC768A" w:rsidRDefault="008A17D3" w:rsidP="008A17D3">
            <w:pPr>
              <w:rPr>
                <w:b/>
                <w:bCs/>
              </w:rPr>
            </w:pPr>
            <w:r>
              <w:rPr>
                <w:b/>
                <w:bCs/>
              </w:rPr>
              <w:t xml:space="preserve">Navigation - </w:t>
            </w:r>
            <w:r w:rsidRPr="00FC768A">
              <w:t>the process of moving or directing someone from one place to another.</w:t>
            </w:r>
          </w:p>
          <w:p w14:paraId="60043CCF" w14:textId="77777777" w:rsidR="008A17D3" w:rsidRPr="00FC768A" w:rsidRDefault="008A17D3" w:rsidP="008A17D3">
            <w:r w:rsidRPr="00FC768A">
              <w:t>In an online context, navigation refers to the way users move around and interact with an application or website.</w:t>
            </w:r>
          </w:p>
          <w:p w14:paraId="1D9DB4EE" w14:textId="77777777" w:rsidR="008A17D3" w:rsidRPr="00FC768A" w:rsidRDefault="008A17D3" w:rsidP="008A17D3"/>
          <w:p w14:paraId="4632DF3C" w14:textId="77777777" w:rsidR="008A17D3" w:rsidRDefault="008A17D3" w:rsidP="008A17D3">
            <w:r w:rsidRPr="00FC768A">
              <w:t xml:space="preserve">When users access the navigation tools, they are more likely to find the information they want, move confidently through the </w:t>
            </w:r>
            <w:proofErr w:type="gramStart"/>
            <w:r w:rsidRPr="00FC768A">
              <w:t>site</w:t>
            </w:r>
            <w:proofErr w:type="gramEnd"/>
            <w:r w:rsidRPr="00FC768A">
              <w:t xml:space="preserve"> and perform actions.</w:t>
            </w:r>
          </w:p>
          <w:p w14:paraId="28AAD34B" w14:textId="77777777" w:rsidR="008A17D3" w:rsidRDefault="008A17D3" w:rsidP="008A17D3"/>
          <w:p w14:paraId="3C78BD90" w14:textId="77777777" w:rsidR="008A17D3" w:rsidRPr="00FC768A" w:rsidRDefault="008A17D3" w:rsidP="008A17D3">
            <w:r>
              <w:t>A clear, easy to use navigation structure will provide a successful experience for the user.</w:t>
            </w:r>
          </w:p>
          <w:p w14:paraId="494A5E64" w14:textId="02D401A7" w:rsidR="008A17D3" w:rsidRDefault="008A17D3" w:rsidP="009B25F0">
            <w:pPr>
              <w:rPr>
                <w:i/>
                <w:iCs/>
              </w:rPr>
            </w:pPr>
          </w:p>
        </w:tc>
      </w:tr>
      <w:tr w:rsidR="0080506C" w14:paraId="27931B74" w14:textId="77777777" w:rsidTr="0080506C">
        <w:tc>
          <w:tcPr>
            <w:tcW w:w="15370" w:type="dxa"/>
            <w:gridSpan w:val="4"/>
            <w:shd w:val="clear" w:color="auto" w:fill="E7E6E6" w:themeFill="background2"/>
          </w:tcPr>
          <w:p w14:paraId="7F2773D1" w14:textId="2E245B5F" w:rsidR="0080506C" w:rsidRDefault="008225D9" w:rsidP="00B30B02">
            <w:pPr>
              <w:pStyle w:val="Heading4"/>
            </w:pPr>
            <w:r>
              <w:lastRenderedPageBreak/>
              <w:t>SCIENCE</w:t>
            </w:r>
          </w:p>
        </w:tc>
      </w:tr>
      <w:tr w:rsidR="00494DCB" w14:paraId="4E103D64" w14:textId="77777777" w:rsidTr="0038519D">
        <w:tc>
          <w:tcPr>
            <w:tcW w:w="2370" w:type="dxa"/>
          </w:tcPr>
          <w:p w14:paraId="31A76525" w14:textId="77777777" w:rsidR="008225D9" w:rsidRPr="001768D2" w:rsidRDefault="008225D9" w:rsidP="008225D9">
            <w:pPr>
              <w:rPr>
                <w:b/>
                <w:bCs/>
              </w:rPr>
            </w:pPr>
            <w:r w:rsidRPr="001768D2">
              <w:rPr>
                <w:b/>
                <w:bCs/>
              </w:rPr>
              <w:t>Biological Sciences</w:t>
            </w:r>
          </w:p>
          <w:p w14:paraId="7DDFFE3A" w14:textId="77777777" w:rsidR="008225D9" w:rsidRDefault="008225D9" w:rsidP="008225D9">
            <w:r>
              <w:t xml:space="preserve">Students explain the roles and interactions of consumers, </w:t>
            </w:r>
            <w:proofErr w:type="gramStart"/>
            <w:r>
              <w:t>producers</w:t>
            </w:r>
            <w:proofErr w:type="gramEnd"/>
            <w:r>
              <w:t xml:space="preserve"> and decomposers within a habitat and how food chains represent feeding relationships.</w:t>
            </w:r>
          </w:p>
          <w:p w14:paraId="1528E358" w14:textId="77777777" w:rsidR="008225D9" w:rsidRPr="001768D2" w:rsidRDefault="008225D9" w:rsidP="008225D9">
            <w:r>
              <w:t>AC9S4U01</w:t>
            </w:r>
          </w:p>
          <w:p w14:paraId="5190F4CD" w14:textId="77777777" w:rsidR="00494DCB" w:rsidRPr="0080506C" w:rsidRDefault="00494DCB" w:rsidP="00494DCB">
            <w:pPr>
              <w:rPr>
                <w:b/>
                <w:bCs/>
              </w:rPr>
            </w:pPr>
          </w:p>
        </w:tc>
        <w:tc>
          <w:tcPr>
            <w:tcW w:w="5979" w:type="dxa"/>
          </w:tcPr>
          <w:p w14:paraId="47A66B8B" w14:textId="77777777" w:rsidR="008225D9" w:rsidRDefault="008225D9" w:rsidP="008225D9">
            <w:pPr>
              <w:rPr>
                <w:b/>
                <w:bCs/>
              </w:rPr>
            </w:pPr>
            <w:r>
              <w:rPr>
                <w:b/>
                <w:bCs/>
              </w:rPr>
              <w:t>Learning Focus 1</w:t>
            </w:r>
          </w:p>
          <w:p w14:paraId="567899EC" w14:textId="77777777" w:rsidR="008225D9" w:rsidRPr="00C716AE" w:rsidRDefault="008225D9" w:rsidP="008225D9">
            <w:pPr>
              <w:rPr>
                <w:i/>
                <w:iCs/>
              </w:rPr>
            </w:pPr>
            <w:r w:rsidRPr="00C716AE">
              <w:rPr>
                <w:i/>
                <w:iCs/>
              </w:rPr>
              <w:t xml:space="preserve">We are learning about the roles of consumers, </w:t>
            </w:r>
            <w:proofErr w:type="gramStart"/>
            <w:r w:rsidRPr="00C716AE">
              <w:rPr>
                <w:i/>
                <w:iCs/>
              </w:rPr>
              <w:t>producers</w:t>
            </w:r>
            <w:proofErr w:type="gramEnd"/>
            <w:r w:rsidRPr="00C716AE">
              <w:rPr>
                <w:i/>
                <w:iCs/>
              </w:rPr>
              <w:t xml:space="preserve"> and decomposers within a habitat. We will be able to explain what they do. </w:t>
            </w:r>
          </w:p>
          <w:p w14:paraId="6BB5D82F" w14:textId="77777777" w:rsidR="008225D9" w:rsidRDefault="008225D9" w:rsidP="008225D9"/>
          <w:p w14:paraId="3A338108" w14:textId="77777777" w:rsidR="008225D9" w:rsidRDefault="008225D9" w:rsidP="008225D9">
            <w:r>
              <w:t>Have a pot of good garden soil and the following statement displayed:</w:t>
            </w:r>
          </w:p>
          <w:p w14:paraId="64E9D06B" w14:textId="77777777" w:rsidR="008225D9" w:rsidRDefault="008225D9" w:rsidP="008225D9"/>
          <w:p w14:paraId="78ED81C4" w14:textId="77777777" w:rsidR="008225D9" w:rsidRDefault="008225D9" w:rsidP="008225D9">
            <w:pPr>
              <w:rPr>
                <w:rFonts w:ascii="Lucida Calligraphy" w:hAnsi="Lucida Calligraphy"/>
                <w:b/>
                <w:bCs/>
              </w:rPr>
            </w:pPr>
            <w:r w:rsidRPr="001768D2">
              <w:rPr>
                <w:rFonts w:ascii="Lucida Calligraphy" w:hAnsi="Lucida Calligraphy"/>
                <w:b/>
                <w:bCs/>
              </w:rPr>
              <w:t>Everything begins and ends with soil.</w:t>
            </w:r>
          </w:p>
          <w:p w14:paraId="4A9847CB" w14:textId="77777777" w:rsidR="008225D9" w:rsidRDefault="008225D9" w:rsidP="008225D9">
            <w:pPr>
              <w:rPr>
                <w:rFonts w:ascii="Lucida Calligraphy" w:hAnsi="Lucida Calligraphy"/>
                <w:b/>
                <w:bCs/>
              </w:rPr>
            </w:pPr>
          </w:p>
          <w:p w14:paraId="4F071FDF" w14:textId="77777777" w:rsidR="008225D9" w:rsidRDefault="008225D9" w:rsidP="008225D9">
            <w:pPr>
              <w:rPr>
                <w:rFonts w:cs="Arial"/>
                <w:i/>
                <w:iCs/>
              </w:rPr>
            </w:pPr>
            <w:r w:rsidRPr="001768D2">
              <w:rPr>
                <w:rFonts w:cs="Arial"/>
                <w:b/>
                <w:bCs/>
              </w:rPr>
              <w:t>Ask:</w:t>
            </w:r>
            <w:r>
              <w:rPr>
                <w:rFonts w:ascii="Lucida Calligraphy" w:hAnsi="Lucida Calligraphy"/>
                <w:b/>
                <w:bCs/>
              </w:rPr>
              <w:t xml:space="preserve"> </w:t>
            </w:r>
            <w:r w:rsidRPr="001768D2">
              <w:rPr>
                <w:rFonts w:cs="Arial"/>
              </w:rPr>
              <w:t>Is this a fact or an opinion?</w:t>
            </w:r>
            <w:r>
              <w:rPr>
                <w:rFonts w:cs="Arial"/>
              </w:rPr>
              <w:t xml:space="preserve"> After some discussion, help the students to decide that at this stage we do not know. </w:t>
            </w:r>
            <w:r w:rsidRPr="00C4065F">
              <w:rPr>
                <w:rFonts w:cs="Arial"/>
                <w:i/>
                <w:iCs/>
              </w:rPr>
              <w:t>If it is a fact, we need to prove it. If it is an opinion, we may have a different one.</w:t>
            </w:r>
          </w:p>
          <w:p w14:paraId="5F5E81C8" w14:textId="77777777" w:rsidR="008225D9" w:rsidRPr="00C4065F" w:rsidRDefault="008225D9" w:rsidP="008225D9">
            <w:pPr>
              <w:rPr>
                <w:rFonts w:cs="Arial"/>
                <w:i/>
                <w:iCs/>
              </w:rPr>
            </w:pPr>
          </w:p>
          <w:p w14:paraId="47A5B258" w14:textId="77777777" w:rsidR="008225D9" w:rsidRDefault="008225D9" w:rsidP="008225D9">
            <w:pPr>
              <w:rPr>
                <w:rFonts w:cs="Arial"/>
              </w:rPr>
            </w:pPr>
            <w:r w:rsidRPr="001768D2">
              <w:rPr>
                <w:rFonts w:cs="Arial"/>
                <w:b/>
                <w:bCs/>
              </w:rPr>
              <w:t>Ask:</w:t>
            </w:r>
            <w:r>
              <w:rPr>
                <w:rFonts w:cs="Arial"/>
                <w:b/>
                <w:bCs/>
              </w:rPr>
              <w:t xml:space="preserve">  </w:t>
            </w:r>
            <w:r w:rsidRPr="001768D2">
              <w:rPr>
                <w:rFonts w:cs="Arial"/>
              </w:rPr>
              <w:t xml:space="preserve">Why </w:t>
            </w:r>
            <w:r w:rsidRPr="001768D2">
              <w:rPr>
                <w:rFonts w:cs="Arial"/>
                <w:b/>
                <w:bCs/>
              </w:rPr>
              <w:t>might</w:t>
            </w:r>
            <w:r w:rsidRPr="001768D2">
              <w:rPr>
                <w:rFonts w:cs="Arial"/>
              </w:rPr>
              <w:t xml:space="preserve"> it be a fact?</w:t>
            </w:r>
            <w:r>
              <w:rPr>
                <w:rFonts w:cs="Arial"/>
                <w:b/>
                <w:bCs/>
              </w:rPr>
              <w:t xml:space="preserve"> </w:t>
            </w:r>
            <w:r w:rsidRPr="001768D2">
              <w:rPr>
                <w:rFonts w:cs="Arial"/>
              </w:rPr>
              <w:t xml:space="preserve">Do you have any </w:t>
            </w:r>
            <w:r>
              <w:rPr>
                <w:rFonts w:cs="Arial"/>
              </w:rPr>
              <w:t xml:space="preserve">information or </w:t>
            </w:r>
            <w:r w:rsidRPr="001768D2">
              <w:rPr>
                <w:rFonts w:cs="Arial"/>
              </w:rPr>
              <w:t>knowledge about soil that would help us to decide? Do you have any questions we need to answer?</w:t>
            </w:r>
          </w:p>
          <w:p w14:paraId="3AB7A7E5" w14:textId="77777777" w:rsidR="008225D9" w:rsidRDefault="008225D9" w:rsidP="008225D9">
            <w:pPr>
              <w:rPr>
                <w:rFonts w:cs="Arial"/>
              </w:rPr>
            </w:pPr>
          </w:p>
          <w:p w14:paraId="32B0D26F" w14:textId="77777777" w:rsidR="008225D9" w:rsidRDefault="008225D9" w:rsidP="008225D9">
            <w:pPr>
              <w:rPr>
                <w:rFonts w:cs="Arial"/>
              </w:rPr>
            </w:pPr>
            <w:r>
              <w:rPr>
                <w:rFonts w:cs="Arial"/>
              </w:rPr>
              <w:t xml:space="preserve">Record responses for students to be able to see and refer to them. After discussion, point out the questions that still need to be answered. </w:t>
            </w:r>
          </w:p>
          <w:p w14:paraId="4485C8C9" w14:textId="77777777" w:rsidR="008225D9" w:rsidRDefault="008225D9" w:rsidP="008225D9">
            <w:pPr>
              <w:rPr>
                <w:rFonts w:cs="Arial"/>
              </w:rPr>
            </w:pPr>
          </w:p>
          <w:p w14:paraId="5B74A667" w14:textId="77777777" w:rsidR="008225D9" w:rsidRDefault="008225D9" w:rsidP="008225D9">
            <w:pPr>
              <w:rPr>
                <w:rFonts w:cs="Arial"/>
              </w:rPr>
            </w:pPr>
            <w:r>
              <w:rPr>
                <w:rFonts w:cs="Arial"/>
              </w:rPr>
              <w:lastRenderedPageBreak/>
              <w:t xml:space="preserve">Watch the video </w:t>
            </w:r>
            <w:r w:rsidRPr="00C716AE">
              <w:rPr>
                <w:rFonts w:cs="Arial"/>
                <w:b/>
                <w:bCs/>
              </w:rPr>
              <w:t>“Producers, Consumers and Decomposers.</w:t>
            </w:r>
            <w:r>
              <w:rPr>
                <w:rFonts w:cs="Arial"/>
              </w:rPr>
              <w:t>” Students may take notes.</w:t>
            </w:r>
          </w:p>
          <w:p w14:paraId="2520A007" w14:textId="77777777" w:rsidR="008225D9" w:rsidRDefault="008225D9" w:rsidP="008225D9">
            <w:pPr>
              <w:rPr>
                <w:rFonts w:cs="Arial"/>
              </w:rPr>
            </w:pPr>
          </w:p>
          <w:p w14:paraId="6FA7E184" w14:textId="77777777" w:rsidR="008225D9" w:rsidRDefault="008225D9" w:rsidP="008225D9">
            <w:pPr>
              <w:rPr>
                <w:rFonts w:cs="Arial"/>
              </w:rPr>
            </w:pPr>
            <w:r>
              <w:rPr>
                <w:rFonts w:cs="Arial"/>
              </w:rPr>
              <w:t xml:space="preserve">Return to the discussion. Continue to the point out that the statement is either accepted, or a new statement is made. Students may now conclude that </w:t>
            </w:r>
            <w:proofErr w:type="gramStart"/>
            <w:r>
              <w:rPr>
                <w:rFonts w:cs="Arial"/>
              </w:rPr>
              <w:t>It</w:t>
            </w:r>
            <w:proofErr w:type="gramEnd"/>
            <w:r>
              <w:rPr>
                <w:rFonts w:cs="Arial"/>
              </w:rPr>
              <w:t xml:space="preserve"> all begins and ends with the Sun. Or, </w:t>
            </w:r>
            <w:proofErr w:type="gramStart"/>
            <w:r>
              <w:rPr>
                <w:rFonts w:cs="Arial"/>
              </w:rPr>
              <w:t>It</w:t>
            </w:r>
            <w:proofErr w:type="gramEnd"/>
            <w:r>
              <w:rPr>
                <w:rFonts w:cs="Arial"/>
              </w:rPr>
              <w:t xml:space="preserve"> all begins and ends with energy. </w:t>
            </w:r>
          </w:p>
          <w:p w14:paraId="16836EE8" w14:textId="77777777" w:rsidR="008225D9" w:rsidRDefault="008225D9" w:rsidP="008225D9">
            <w:pPr>
              <w:rPr>
                <w:rFonts w:cs="Arial"/>
              </w:rPr>
            </w:pPr>
          </w:p>
          <w:p w14:paraId="4B4267C3" w14:textId="77777777" w:rsidR="008225D9" w:rsidRPr="006C6EA3" w:rsidRDefault="008225D9" w:rsidP="008225D9">
            <w:pPr>
              <w:rPr>
                <w:rFonts w:cs="Arial"/>
                <w:b/>
                <w:bCs/>
              </w:rPr>
            </w:pPr>
            <w:r w:rsidRPr="006C6EA3">
              <w:rPr>
                <w:rFonts w:cs="Arial"/>
                <w:b/>
                <w:bCs/>
              </w:rPr>
              <w:t>To consolidate:</w:t>
            </w:r>
          </w:p>
          <w:p w14:paraId="4D93877E" w14:textId="77777777" w:rsidR="008225D9" w:rsidRDefault="008225D9" w:rsidP="008225D9">
            <w:pPr>
              <w:rPr>
                <w:rFonts w:cs="Arial"/>
              </w:rPr>
            </w:pPr>
            <w:r>
              <w:rPr>
                <w:rFonts w:cs="Arial"/>
              </w:rPr>
              <w:t>Students independently, in pairs or Learning Teams (your choice) complete the worksheet. Teachers have been provided with a sample answer sheet.</w:t>
            </w:r>
          </w:p>
          <w:p w14:paraId="2FC1DCF1" w14:textId="77777777" w:rsidR="008225D9" w:rsidRDefault="008225D9" w:rsidP="008225D9">
            <w:pPr>
              <w:rPr>
                <w:rFonts w:cs="Arial"/>
              </w:rPr>
            </w:pPr>
            <w:r>
              <w:rPr>
                <w:rFonts w:cs="Arial"/>
              </w:rPr>
              <w:t>Note: There is also a Microsoft Word version which they may save and complete in Word.</w:t>
            </w:r>
          </w:p>
          <w:p w14:paraId="3B45E02B" w14:textId="77777777" w:rsidR="008225D9" w:rsidRDefault="008225D9" w:rsidP="008225D9">
            <w:pPr>
              <w:rPr>
                <w:rFonts w:cs="Arial"/>
              </w:rPr>
            </w:pPr>
          </w:p>
          <w:p w14:paraId="02B5AA91" w14:textId="77777777" w:rsidR="008225D9" w:rsidRDefault="008225D9" w:rsidP="008225D9">
            <w:pPr>
              <w:rPr>
                <w:rFonts w:cs="Arial"/>
              </w:rPr>
            </w:pPr>
            <w:r>
              <w:rPr>
                <w:rFonts w:cs="Arial"/>
              </w:rPr>
              <w:t xml:space="preserve">Spend some </w:t>
            </w:r>
            <w:proofErr w:type="gramStart"/>
            <w:r>
              <w:rPr>
                <w:rFonts w:cs="Arial"/>
              </w:rPr>
              <w:t>time sharing</w:t>
            </w:r>
            <w:proofErr w:type="gramEnd"/>
            <w:r>
              <w:rPr>
                <w:rFonts w:cs="Arial"/>
              </w:rPr>
              <w:t xml:space="preserve"> responses in mixed Learning Teams or as a whole class.</w:t>
            </w:r>
          </w:p>
          <w:p w14:paraId="410C3723" w14:textId="77777777" w:rsidR="00494DCB" w:rsidRPr="00494DCB" w:rsidRDefault="00494DCB" w:rsidP="00494DCB"/>
        </w:tc>
        <w:tc>
          <w:tcPr>
            <w:tcW w:w="4394" w:type="dxa"/>
          </w:tcPr>
          <w:p w14:paraId="15FA3858" w14:textId="77777777" w:rsidR="008225D9" w:rsidRDefault="008225D9" w:rsidP="008225D9"/>
          <w:p w14:paraId="3B503800" w14:textId="77777777" w:rsidR="008225D9" w:rsidRDefault="008225D9" w:rsidP="008225D9"/>
          <w:p w14:paraId="0F811C0A" w14:textId="77777777" w:rsidR="008225D9" w:rsidRDefault="008225D9" w:rsidP="008225D9"/>
          <w:p w14:paraId="671D5C69" w14:textId="77777777" w:rsidR="008225D9" w:rsidRDefault="008225D9" w:rsidP="008225D9"/>
          <w:p w14:paraId="6C6F0B7F" w14:textId="77777777" w:rsidR="008225D9" w:rsidRDefault="008225D9" w:rsidP="008225D9"/>
          <w:p w14:paraId="7B1901CB" w14:textId="77777777" w:rsidR="008225D9" w:rsidRDefault="008225D9" w:rsidP="008225D9"/>
          <w:p w14:paraId="0966AFED" w14:textId="77777777" w:rsidR="008225D9" w:rsidRDefault="008225D9" w:rsidP="008225D9"/>
          <w:p w14:paraId="4377CF38" w14:textId="77777777" w:rsidR="008225D9" w:rsidRDefault="008225D9" w:rsidP="008225D9"/>
          <w:p w14:paraId="6655730E" w14:textId="77777777" w:rsidR="008225D9" w:rsidRDefault="008225D9" w:rsidP="008225D9"/>
          <w:p w14:paraId="772BC683" w14:textId="77777777" w:rsidR="008225D9" w:rsidRDefault="008225D9" w:rsidP="008225D9"/>
          <w:p w14:paraId="656B750A" w14:textId="77777777" w:rsidR="008225D9" w:rsidRDefault="008225D9" w:rsidP="008225D9"/>
          <w:p w14:paraId="6675FEBC" w14:textId="77777777" w:rsidR="008225D9" w:rsidRDefault="008225D9" w:rsidP="008225D9"/>
          <w:p w14:paraId="57BA6709" w14:textId="77777777" w:rsidR="008225D9" w:rsidRDefault="008225D9" w:rsidP="008225D9"/>
          <w:p w14:paraId="250F9DF6" w14:textId="77777777" w:rsidR="008225D9" w:rsidRDefault="008225D9" w:rsidP="008225D9"/>
          <w:p w14:paraId="632BAA1A" w14:textId="77777777" w:rsidR="008225D9" w:rsidRDefault="008225D9" w:rsidP="008225D9"/>
          <w:p w14:paraId="1D298914" w14:textId="77777777" w:rsidR="008225D9" w:rsidRDefault="008225D9" w:rsidP="008225D9"/>
          <w:p w14:paraId="5D7C91BD" w14:textId="77777777" w:rsidR="008225D9" w:rsidRDefault="008225D9" w:rsidP="008225D9"/>
          <w:p w14:paraId="0EEFF8D3" w14:textId="77777777" w:rsidR="008225D9" w:rsidRDefault="008225D9" w:rsidP="008225D9"/>
          <w:p w14:paraId="27295F1E" w14:textId="77777777" w:rsidR="008225D9" w:rsidRDefault="008225D9" w:rsidP="008225D9"/>
          <w:p w14:paraId="7932B8AB" w14:textId="77777777" w:rsidR="008225D9" w:rsidRDefault="008225D9" w:rsidP="008225D9"/>
          <w:p w14:paraId="29E36FDC" w14:textId="77777777" w:rsidR="008225D9" w:rsidRPr="00C716AE" w:rsidRDefault="008225D9" w:rsidP="008225D9">
            <w:pPr>
              <w:rPr>
                <w:b/>
                <w:bCs/>
              </w:rPr>
            </w:pPr>
            <w:r>
              <w:rPr>
                <w:b/>
                <w:bCs/>
              </w:rPr>
              <w:t xml:space="preserve">YouTube </w:t>
            </w:r>
            <w:r w:rsidRPr="00C716AE">
              <w:rPr>
                <w:b/>
                <w:bCs/>
              </w:rPr>
              <w:t>Resources:</w:t>
            </w:r>
          </w:p>
          <w:p w14:paraId="15470897" w14:textId="77777777" w:rsidR="008225D9" w:rsidRDefault="008225D9" w:rsidP="008225D9"/>
          <w:p w14:paraId="61214F23" w14:textId="77777777" w:rsidR="008225D9" w:rsidRDefault="008225D9" w:rsidP="008225D9">
            <w:hyperlink r:id="rId33" w:history="1">
              <w:r w:rsidRPr="00D67E93">
                <w:rPr>
                  <w:rStyle w:val="Hyperlink"/>
                </w:rPr>
                <w:t>https://www.youtube.com/watch?v=poSnXPbNV5M</w:t>
              </w:r>
            </w:hyperlink>
          </w:p>
          <w:p w14:paraId="55E5DA17" w14:textId="77777777" w:rsidR="008225D9" w:rsidRDefault="008225D9" w:rsidP="008225D9">
            <w:r>
              <w:lastRenderedPageBreak/>
              <w:t>Producers, Consumers and Decomposers (Includes Energy Pyramid)</w:t>
            </w:r>
          </w:p>
          <w:p w14:paraId="6DEC7F2B" w14:textId="77777777" w:rsidR="008225D9" w:rsidRDefault="008225D9" w:rsidP="008225D9">
            <w:r>
              <w:t>4min 31sec</w:t>
            </w:r>
          </w:p>
          <w:p w14:paraId="24D77428" w14:textId="77777777" w:rsidR="008225D9" w:rsidRDefault="008225D9" w:rsidP="008225D9"/>
          <w:p w14:paraId="788FECC8" w14:textId="77777777" w:rsidR="008225D9" w:rsidRDefault="008225D9" w:rsidP="008225D9"/>
          <w:p w14:paraId="447BB515" w14:textId="77777777" w:rsidR="008225D9" w:rsidRDefault="008225D9" w:rsidP="008225D9"/>
          <w:p w14:paraId="58DECD5B" w14:textId="77777777" w:rsidR="008225D9" w:rsidRDefault="008225D9" w:rsidP="008225D9"/>
          <w:p w14:paraId="7678F705" w14:textId="77777777" w:rsidR="008225D9" w:rsidRDefault="008225D9" w:rsidP="008225D9"/>
          <w:p w14:paraId="19A9684A" w14:textId="77777777" w:rsidR="008225D9" w:rsidRPr="00C716AE" w:rsidRDefault="008225D9" w:rsidP="008225D9">
            <w:pPr>
              <w:rPr>
                <w:b/>
                <w:bCs/>
              </w:rPr>
            </w:pPr>
            <w:r w:rsidRPr="00C716AE">
              <w:rPr>
                <w:b/>
                <w:bCs/>
              </w:rPr>
              <w:t>Resources:</w:t>
            </w:r>
          </w:p>
          <w:p w14:paraId="1312A0E6" w14:textId="77777777" w:rsidR="008225D9" w:rsidRDefault="008225D9" w:rsidP="008225D9">
            <w:r>
              <w:t xml:space="preserve">Producers, Consumers, Decomposers. </w:t>
            </w:r>
            <w:r>
              <w:rPr>
                <w:b/>
                <w:bCs/>
              </w:rPr>
              <w:t>W</w:t>
            </w:r>
            <w:r w:rsidRPr="00C716AE">
              <w:rPr>
                <w:b/>
                <w:bCs/>
              </w:rPr>
              <w:t>orksheet</w:t>
            </w:r>
          </w:p>
          <w:p w14:paraId="4CB34C01" w14:textId="77777777" w:rsidR="008225D9" w:rsidRDefault="008225D9" w:rsidP="008225D9"/>
          <w:p w14:paraId="1577A1E6" w14:textId="77777777" w:rsidR="008225D9" w:rsidRPr="00082738" w:rsidRDefault="008225D9" w:rsidP="008225D9"/>
          <w:p w14:paraId="298ABEBC" w14:textId="77777777" w:rsidR="008225D9" w:rsidRDefault="008225D9" w:rsidP="008225D9">
            <w:hyperlink r:id="rId34" w:history="1">
              <w:r w:rsidRPr="004C0ABC">
                <w:rPr>
                  <w:rStyle w:val="Hyperlink"/>
                </w:rPr>
                <w:t>https://www.youtube.com/watch?v=feF5r9ZDUJk</w:t>
              </w:r>
            </w:hyperlink>
          </w:p>
          <w:p w14:paraId="0CAC0B51" w14:textId="00899F13" w:rsidR="00494DCB" w:rsidRPr="00494DCB" w:rsidRDefault="008225D9" w:rsidP="00494DCB">
            <w:r>
              <w:t>getting the buzz about bees and plants for pollinating 4:08</w:t>
            </w:r>
          </w:p>
        </w:tc>
        <w:tc>
          <w:tcPr>
            <w:tcW w:w="2627" w:type="dxa"/>
          </w:tcPr>
          <w:p w14:paraId="0AE734CF" w14:textId="77777777" w:rsidR="008225D9" w:rsidRDefault="008225D9" w:rsidP="008225D9">
            <w:r>
              <w:lastRenderedPageBreak/>
              <w:t xml:space="preserve">A </w:t>
            </w:r>
            <w:r w:rsidRPr="00C716AE">
              <w:rPr>
                <w:b/>
                <w:bCs/>
              </w:rPr>
              <w:t>food chain</w:t>
            </w:r>
            <w:r>
              <w:t xml:space="preserve"> is a model or diagram that shows how energy flows between living things in an ecosystem.</w:t>
            </w:r>
          </w:p>
          <w:p w14:paraId="62E190D6" w14:textId="77777777" w:rsidR="008225D9" w:rsidRDefault="008225D9" w:rsidP="008225D9">
            <w:r>
              <w:t>Food chains show relationship between animals in a habitat.</w:t>
            </w:r>
          </w:p>
          <w:p w14:paraId="027E3EF5" w14:textId="77777777" w:rsidR="008225D9" w:rsidRDefault="008225D9" w:rsidP="008225D9"/>
          <w:p w14:paraId="4041EEFB" w14:textId="77777777" w:rsidR="008225D9" w:rsidRDefault="008225D9" w:rsidP="008225D9">
            <w:pPr>
              <w:rPr>
                <w:rFonts w:ascii="Segoe UI" w:hAnsi="Segoe UI" w:cs="Segoe UI"/>
                <w:shd w:val="clear" w:color="auto" w:fill="F7F7F8"/>
              </w:rPr>
            </w:pPr>
            <w:r w:rsidRPr="00172B40">
              <w:rPr>
                <w:b/>
                <w:bCs/>
                <w:shd w:val="clear" w:color="auto" w:fill="F7F7F8"/>
              </w:rPr>
              <w:t>An ecosystem</w:t>
            </w:r>
            <w:r w:rsidRPr="00172B40">
              <w:rPr>
                <w:shd w:val="clear" w:color="auto" w:fill="F7F7F8"/>
              </w:rPr>
              <w:t xml:space="preserve"> is a community of living things and their nonliving surroundings that interact with each other. It includes all the plants, animals, and microorganisms in a specific area, as well as </w:t>
            </w:r>
            <w:r w:rsidRPr="00C716AE">
              <w:rPr>
                <w:shd w:val="clear" w:color="auto" w:fill="F7F7F8"/>
              </w:rPr>
              <w:t>the air, water, soil, and other physical factors that affect them.</w:t>
            </w:r>
            <w:r w:rsidRPr="00172B40">
              <w:rPr>
                <w:rFonts w:ascii="Segoe UI" w:hAnsi="Segoe UI" w:cs="Segoe UI"/>
                <w:shd w:val="clear" w:color="auto" w:fill="F7F7F8"/>
              </w:rPr>
              <w:t xml:space="preserve"> </w:t>
            </w:r>
          </w:p>
          <w:p w14:paraId="3C79F2F2" w14:textId="77777777" w:rsidR="008225D9" w:rsidRDefault="008225D9" w:rsidP="008225D9">
            <w:pPr>
              <w:rPr>
                <w:rFonts w:ascii="Segoe UI" w:hAnsi="Segoe UI" w:cs="Segoe UI"/>
                <w:color w:val="000000" w:themeColor="text1"/>
                <w:shd w:val="clear" w:color="auto" w:fill="F7F7F8"/>
              </w:rPr>
            </w:pPr>
          </w:p>
          <w:p w14:paraId="2D69FDA4" w14:textId="77777777" w:rsidR="008225D9" w:rsidRPr="00C716AE" w:rsidRDefault="008225D9" w:rsidP="008225D9">
            <w:pPr>
              <w:rPr>
                <w:shd w:val="clear" w:color="auto" w:fill="F7F7F8"/>
              </w:rPr>
            </w:pPr>
            <w:r w:rsidRPr="00C716AE">
              <w:rPr>
                <w:shd w:val="clear" w:color="auto" w:fill="F7F7F8"/>
              </w:rPr>
              <w:lastRenderedPageBreak/>
              <w:t>Changes in one part of an ecosystem can affect many other parts,</w:t>
            </w:r>
          </w:p>
          <w:p w14:paraId="56343A3E" w14:textId="77777777" w:rsidR="008225D9" w:rsidRPr="00C716AE" w:rsidRDefault="008225D9" w:rsidP="008225D9">
            <w:pPr>
              <w:rPr>
                <w:rFonts w:cs="Arial"/>
                <w:color w:val="000000" w:themeColor="text1"/>
                <w:shd w:val="clear" w:color="auto" w:fill="F7F7F8"/>
              </w:rPr>
            </w:pPr>
            <w:r w:rsidRPr="00C716AE">
              <w:rPr>
                <w:rFonts w:cs="Arial"/>
                <w:color w:val="000000" w:themeColor="text1"/>
                <w:shd w:val="clear" w:color="auto" w:fill="F7F7F8"/>
              </w:rPr>
              <w:t>so it's important to take care of our ecosystems to ensure the survival of all the species that live within them.</w:t>
            </w:r>
          </w:p>
          <w:p w14:paraId="2CAB492C" w14:textId="77777777" w:rsidR="008225D9" w:rsidRDefault="008225D9" w:rsidP="008225D9">
            <w:pPr>
              <w:rPr>
                <w:rFonts w:ascii="Segoe UI" w:hAnsi="Segoe UI" w:cs="Segoe UI"/>
                <w:color w:val="000000" w:themeColor="text1"/>
                <w:shd w:val="clear" w:color="auto" w:fill="F7F7F8"/>
              </w:rPr>
            </w:pPr>
          </w:p>
          <w:p w14:paraId="4222DEFF" w14:textId="77777777" w:rsidR="008225D9" w:rsidRPr="00C716AE" w:rsidRDefault="008225D9" w:rsidP="008225D9">
            <w:pPr>
              <w:rPr>
                <w:rFonts w:cs="Arial"/>
                <w:color w:val="000000" w:themeColor="text1"/>
                <w:shd w:val="clear" w:color="auto" w:fill="F7F7F8"/>
              </w:rPr>
            </w:pPr>
            <w:r w:rsidRPr="00C716AE">
              <w:rPr>
                <w:rFonts w:cs="Arial"/>
                <w:b/>
                <w:bCs/>
                <w:color w:val="000000" w:themeColor="text1"/>
                <w:shd w:val="clear" w:color="auto" w:fill="F7F7F8"/>
              </w:rPr>
              <w:t>A habitat</w:t>
            </w:r>
            <w:r w:rsidRPr="00C716AE">
              <w:rPr>
                <w:rFonts w:cs="Arial"/>
                <w:color w:val="000000" w:themeColor="text1"/>
                <w:shd w:val="clear" w:color="auto" w:fill="F7F7F8"/>
              </w:rPr>
              <w:t xml:space="preserve"> refers to the specific place where a particular species lives and grows, providing the resources and conditions that the species needs to survive.</w:t>
            </w:r>
          </w:p>
          <w:p w14:paraId="4ED1B773" w14:textId="77777777" w:rsidR="008225D9" w:rsidRPr="00172B40" w:rsidRDefault="008225D9" w:rsidP="008225D9">
            <w:pPr>
              <w:rPr>
                <w:rFonts w:ascii="Segoe UI" w:hAnsi="Segoe UI" w:cs="Segoe UI"/>
                <w:color w:val="000000" w:themeColor="text1"/>
                <w:shd w:val="clear" w:color="auto" w:fill="F7F7F8"/>
              </w:rPr>
            </w:pPr>
          </w:p>
          <w:p w14:paraId="5E77964F" w14:textId="77777777" w:rsidR="008225D9" w:rsidRPr="00C716AE" w:rsidRDefault="008225D9" w:rsidP="008225D9">
            <w:pPr>
              <w:rPr>
                <w:rFonts w:cs="Arial"/>
                <w:color w:val="000000" w:themeColor="text1"/>
              </w:rPr>
            </w:pPr>
            <w:r w:rsidRPr="00C716AE">
              <w:rPr>
                <w:rFonts w:cs="Arial"/>
                <w:color w:val="000000" w:themeColor="text1"/>
                <w:shd w:val="clear" w:color="auto" w:fill="F7F7F8"/>
              </w:rPr>
              <w:t>A habitat would be a waterhole at Girraween National Park. The ecosystem would be all the habitats in Girraween.</w:t>
            </w:r>
          </w:p>
          <w:p w14:paraId="3F3ACE7C" w14:textId="77777777" w:rsidR="00494DCB" w:rsidRPr="00494DCB" w:rsidRDefault="00494DCB" w:rsidP="00494DCB"/>
        </w:tc>
      </w:tr>
      <w:tr w:rsidR="008225D9" w14:paraId="347989A9" w14:textId="77777777" w:rsidTr="0038519D">
        <w:tc>
          <w:tcPr>
            <w:tcW w:w="2370" w:type="dxa"/>
          </w:tcPr>
          <w:p w14:paraId="03C18F01" w14:textId="77777777" w:rsidR="008225D9" w:rsidRPr="001768D2" w:rsidRDefault="008225D9" w:rsidP="008225D9">
            <w:pPr>
              <w:rPr>
                <w:b/>
                <w:bCs/>
              </w:rPr>
            </w:pPr>
          </w:p>
        </w:tc>
        <w:tc>
          <w:tcPr>
            <w:tcW w:w="5979" w:type="dxa"/>
          </w:tcPr>
          <w:p w14:paraId="07F74A2C" w14:textId="77777777" w:rsidR="008225D9" w:rsidRPr="006C6EA3" w:rsidRDefault="008225D9" w:rsidP="008225D9">
            <w:pPr>
              <w:rPr>
                <w:rFonts w:cs="Arial"/>
                <w:b/>
                <w:bCs/>
              </w:rPr>
            </w:pPr>
            <w:r>
              <w:rPr>
                <w:rFonts w:cs="Arial"/>
                <w:b/>
                <w:bCs/>
              </w:rPr>
              <w:t>Learning Focus 2</w:t>
            </w:r>
          </w:p>
          <w:p w14:paraId="34E53C26" w14:textId="77777777" w:rsidR="008225D9" w:rsidRPr="00C716AE" w:rsidRDefault="008225D9" w:rsidP="008225D9">
            <w:pPr>
              <w:rPr>
                <w:i/>
                <w:iCs/>
              </w:rPr>
            </w:pPr>
            <w:r w:rsidRPr="00C716AE">
              <w:rPr>
                <w:i/>
                <w:iCs/>
              </w:rPr>
              <w:t>We can</w:t>
            </w:r>
            <w:r>
              <w:rPr>
                <w:i/>
                <w:iCs/>
              </w:rPr>
              <w:t xml:space="preserve"> explain</w:t>
            </w:r>
            <w:r w:rsidRPr="00C716AE">
              <w:rPr>
                <w:i/>
                <w:iCs/>
              </w:rPr>
              <w:t xml:space="preserve"> about the roles of consumers, </w:t>
            </w:r>
            <w:proofErr w:type="gramStart"/>
            <w:r w:rsidRPr="00C716AE">
              <w:rPr>
                <w:i/>
                <w:iCs/>
              </w:rPr>
              <w:t>producers</w:t>
            </w:r>
            <w:proofErr w:type="gramEnd"/>
            <w:r w:rsidRPr="00C716AE">
              <w:rPr>
                <w:i/>
                <w:iCs/>
              </w:rPr>
              <w:t xml:space="preserve"> and decomposers within a habitat. </w:t>
            </w:r>
          </w:p>
          <w:p w14:paraId="59414031" w14:textId="77777777" w:rsidR="008225D9" w:rsidRDefault="008225D9" w:rsidP="008225D9">
            <w:pPr>
              <w:rPr>
                <w:rFonts w:ascii="Lucida Calligraphy" w:hAnsi="Lucida Calligraphy"/>
              </w:rPr>
            </w:pPr>
          </w:p>
          <w:p w14:paraId="37486F18" w14:textId="77777777" w:rsidR="008225D9" w:rsidRDefault="008225D9" w:rsidP="008225D9">
            <w:pPr>
              <w:rPr>
                <w:rFonts w:cs="Arial"/>
              </w:rPr>
            </w:pPr>
            <w:r w:rsidRPr="00172B40">
              <w:rPr>
                <w:rFonts w:cs="Arial"/>
              </w:rPr>
              <w:t xml:space="preserve">Using the students’ completed worksheets, refresh understanding about the roles of producers, </w:t>
            </w:r>
            <w:proofErr w:type="gramStart"/>
            <w:r w:rsidRPr="00172B40">
              <w:rPr>
                <w:rFonts w:cs="Arial"/>
              </w:rPr>
              <w:t>consumers</w:t>
            </w:r>
            <w:proofErr w:type="gramEnd"/>
            <w:r w:rsidRPr="00172B40">
              <w:rPr>
                <w:rFonts w:cs="Arial"/>
              </w:rPr>
              <w:t xml:space="preserve"> and decomposers. </w:t>
            </w:r>
          </w:p>
          <w:p w14:paraId="70DAB6A5" w14:textId="77777777" w:rsidR="008225D9" w:rsidRDefault="008225D9" w:rsidP="008225D9">
            <w:pPr>
              <w:rPr>
                <w:rFonts w:cs="Arial"/>
              </w:rPr>
            </w:pPr>
          </w:p>
          <w:p w14:paraId="119DCA5C" w14:textId="77777777" w:rsidR="008225D9" w:rsidRDefault="008225D9" w:rsidP="008225D9">
            <w:pPr>
              <w:rPr>
                <w:rFonts w:cs="Arial"/>
              </w:rPr>
            </w:pPr>
            <w:r w:rsidRPr="00DC5CB0">
              <w:rPr>
                <w:rFonts w:cs="Arial"/>
                <w:b/>
                <w:bCs/>
              </w:rPr>
              <w:t>Ask:</w:t>
            </w:r>
            <w:r>
              <w:rPr>
                <w:rFonts w:cs="Arial"/>
              </w:rPr>
              <w:t xml:space="preserve"> What do all plants and animals need to survive. Answers may vary. </w:t>
            </w:r>
          </w:p>
          <w:p w14:paraId="6D68ECFB" w14:textId="77777777" w:rsidR="008225D9" w:rsidRDefault="008225D9" w:rsidP="008225D9">
            <w:pPr>
              <w:rPr>
                <w:rFonts w:cs="Arial"/>
              </w:rPr>
            </w:pPr>
            <w:r w:rsidRPr="00172B40">
              <w:rPr>
                <w:rFonts w:cs="Arial"/>
                <w:b/>
                <w:bCs/>
              </w:rPr>
              <w:t>Food and water</w:t>
            </w:r>
            <w:r>
              <w:rPr>
                <w:rFonts w:cs="Arial"/>
              </w:rPr>
              <w:t xml:space="preserve"> should be primary answers.</w:t>
            </w:r>
          </w:p>
          <w:p w14:paraId="6D5856E9" w14:textId="77777777" w:rsidR="008225D9" w:rsidRDefault="008225D9" w:rsidP="008225D9">
            <w:pPr>
              <w:rPr>
                <w:rFonts w:cs="Arial"/>
              </w:rPr>
            </w:pPr>
            <w:r>
              <w:rPr>
                <w:rFonts w:cs="Arial"/>
              </w:rPr>
              <w:t xml:space="preserve">What is it that food gives all organisms. </w:t>
            </w:r>
          </w:p>
          <w:p w14:paraId="710B210D" w14:textId="77777777" w:rsidR="008225D9" w:rsidRDefault="008225D9" w:rsidP="008225D9">
            <w:pPr>
              <w:rPr>
                <w:rFonts w:cs="Arial"/>
              </w:rPr>
            </w:pPr>
            <w:r>
              <w:rPr>
                <w:rFonts w:cs="Arial"/>
                <w:b/>
                <w:bCs/>
              </w:rPr>
              <w:t>ENERGY</w:t>
            </w:r>
            <w:r w:rsidRPr="00172B40">
              <w:rPr>
                <w:rFonts w:cs="Arial"/>
              </w:rPr>
              <w:t xml:space="preserve"> </w:t>
            </w:r>
            <w:r>
              <w:rPr>
                <w:rFonts w:cs="Arial"/>
              </w:rPr>
              <w:t xml:space="preserve">to </w:t>
            </w:r>
            <w:r w:rsidRPr="00172B40">
              <w:rPr>
                <w:rFonts w:cs="Arial"/>
              </w:rPr>
              <w:t>grow</w:t>
            </w:r>
            <w:r>
              <w:rPr>
                <w:rFonts w:cs="Arial"/>
              </w:rPr>
              <w:t>, move, reproduce.</w:t>
            </w:r>
          </w:p>
          <w:p w14:paraId="52FFEC07" w14:textId="77777777" w:rsidR="008225D9" w:rsidRDefault="008225D9" w:rsidP="008225D9">
            <w:pPr>
              <w:rPr>
                <w:rFonts w:cs="Arial"/>
              </w:rPr>
            </w:pPr>
          </w:p>
          <w:p w14:paraId="3F0EAF92" w14:textId="77777777" w:rsidR="008225D9" w:rsidRDefault="008225D9" w:rsidP="008225D9">
            <w:pPr>
              <w:rPr>
                <w:rFonts w:cs="Arial"/>
              </w:rPr>
            </w:pPr>
            <w:r>
              <w:rPr>
                <w:rFonts w:cs="Arial"/>
              </w:rPr>
              <w:t>The role of each producer, consumer and decomposer is to share and pass on energy as food.</w:t>
            </w:r>
          </w:p>
          <w:p w14:paraId="04124145" w14:textId="77777777" w:rsidR="008225D9" w:rsidRDefault="008225D9" w:rsidP="008225D9">
            <w:pPr>
              <w:rPr>
                <w:rFonts w:cs="Arial"/>
                <w:b/>
                <w:bCs/>
              </w:rPr>
            </w:pPr>
          </w:p>
          <w:p w14:paraId="4B5E9F00" w14:textId="77777777" w:rsidR="008225D9" w:rsidRDefault="008225D9" w:rsidP="008225D9">
            <w:pPr>
              <w:rPr>
                <w:rFonts w:cs="Arial"/>
                <w:b/>
                <w:bCs/>
              </w:rPr>
            </w:pPr>
            <w:r w:rsidRPr="000614DF">
              <w:rPr>
                <w:rFonts w:cs="Arial"/>
                <w:b/>
                <w:bCs/>
              </w:rPr>
              <w:t>What about pollinators?</w:t>
            </w:r>
          </w:p>
          <w:p w14:paraId="08069FEA" w14:textId="77777777" w:rsidR="008225D9" w:rsidRDefault="008225D9" w:rsidP="008225D9">
            <w:pPr>
              <w:rPr>
                <w:rFonts w:cs="Arial"/>
              </w:rPr>
            </w:pPr>
            <w:r w:rsidRPr="000614DF">
              <w:rPr>
                <w:rFonts w:cs="Arial"/>
              </w:rPr>
              <w:t>Insects such as bees and butterflies</w:t>
            </w:r>
            <w:r>
              <w:rPr>
                <w:rFonts w:cs="Arial"/>
              </w:rPr>
              <w:t xml:space="preserve"> are consumers (nectar) but also pollinators who assist in the reproduction cycle of plants.</w:t>
            </w:r>
          </w:p>
          <w:p w14:paraId="0131907B" w14:textId="77777777" w:rsidR="008225D9" w:rsidRPr="000614DF" w:rsidRDefault="008225D9" w:rsidP="008225D9">
            <w:pPr>
              <w:rPr>
                <w:rFonts w:cs="Arial"/>
              </w:rPr>
            </w:pPr>
            <w:r>
              <w:rPr>
                <w:rFonts w:cs="Arial"/>
              </w:rPr>
              <w:t>Activity: Watch “Getting the buzz about bees and plants for pollinating.”</w:t>
            </w:r>
          </w:p>
          <w:p w14:paraId="65806233" w14:textId="77777777" w:rsidR="008225D9" w:rsidRDefault="008225D9" w:rsidP="008225D9">
            <w:pPr>
              <w:rPr>
                <w:rFonts w:cs="Arial"/>
              </w:rPr>
            </w:pPr>
          </w:p>
          <w:p w14:paraId="71E38F6C" w14:textId="71BE5D28" w:rsidR="008225D9" w:rsidRDefault="008225D9" w:rsidP="008225D9">
            <w:pPr>
              <w:rPr>
                <w:rFonts w:cs="Arial"/>
              </w:rPr>
            </w:pPr>
            <w:r>
              <w:rPr>
                <w:rFonts w:cs="Arial"/>
              </w:rPr>
              <w:t>Watch YouTube video which covers producers, consumers, decomposers, habitats and introduces food chains with beautiful video and simple explanations.</w:t>
            </w:r>
          </w:p>
          <w:p w14:paraId="420218D9" w14:textId="77777777" w:rsidR="008225D9" w:rsidRDefault="008225D9" w:rsidP="008225D9">
            <w:pPr>
              <w:rPr>
                <w:rFonts w:cs="Arial"/>
              </w:rPr>
            </w:pPr>
          </w:p>
          <w:p w14:paraId="658004FC" w14:textId="77777777" w:rsidR="008225D9" w:rsidRDefault="008225D9" w:rsidP="008225D9">
            <w:pPr>
              <w:rPr>
                <w:rFonts w:cs="Arial"/>
              </w:rPr>
            </w:pPr>
            <w:r>
              <w:rPr>
                <w:rFonts w:cs="Arial"/>
              </w:rPr>
              <w:t xml:space="preserve">Model a simple “backyard” food chain on the board with students contributing ideas. </w:t>
            </w:r>
            <w:r w:rsidRPr="00172B40">
              <w:rPr>
                <w:rFonts w:cs="Arial"/>
                <w:b/>
                <w:bCs/>
                <w:i/>
                <w:iCs/>
              </w:rPr>
              <w:t>See Word Document “Examples of food chain</w:t>
            </w:r>
            <w:r>
              <w:rPr>
                <w:rFonts w:cs="Arial"/>
                <w:b/>
                <w:bCs/>
                <w:i/>
                <w:iCs/>
              </w:rPr>
              <w:t>s”.</w:t>
            </w:r>
            <w:r>
              <w:rPr>
                <w:rFonts w:cs="Arial"/>
              </w:rPr>
              <w:t xml:space="preserve"> </w:t>
            </w:r>
          </w:p>
          <w:p w14:paraId="7B4C34AC" w14:textId="77777777" w:rsidR="008225D9" w:rsidRDefault="008225D9" w:rsidP="008225D9">
            <w:pPr>
              <w:rPr>
                <w:rFonts w:cs="Arial"/>
              </w:rPr>
            </w:pPr>
          </w:p>
          <w:p w14:paraId="358DB7BA" w14:textId="77777777" w:rsidR="008225D9" w:rsidRDefault="008225D9" w:rsidP="008225D9">
            <w:pPr>
              <w:rPr>
                <w:rFonts w:cs="Arial"/>
              </w:rPr>
            </w:pPr>
            <w:r>
              <w:rPr>
                <w:rFonts w:cs="Arial"/>
              </w:rPr>
              <w:t xml:space="preserve">As you construct the food chain in words, the students could replicate as pictures. The arrows depict the </w:t>
            </w:r>
            <w:r>
              <w:rPr>
                <w:rFonts w:cs="Arial"/>
              </w:rPr>
              <w:lastRenderedPageBreak/>
              <w:t>direction the energy moves to. The sun is included as the source of plant energy and thus the source of all energy.</w:t>
            </w:r>
          </w:p>
          <w:p w14:paraId="18CE1D2F" w14:textId="77777777" w:rsidR="008225D9" w:rsidRDefault="008225D9" w:rsidP="008225D9">
            <w:pPr>
              <w:rPr>
                <w:rFonts w:cs="Arial"/>
              </w:rPr>
            </w:pPr>
          </w:p>
          <w:p w14:paraId="364259E9" w14:textId="77777777" w:rsidR="008225D9" w:rsidRDefault="008225D9" w:rsidP="008225D9">
            <w:pPr>
              <w:rPr>
                <w:rFonts w:cs="Arial"/>
              </w:rPr>
            </w:pPr>
            <w:r>
              <w:rPr>
                <w:rFonts w:cs="Arial"/>
              </w:rPr>
              <w:t>Further possible activities</w:t>
            </w:r>
          </w:p>
          <w:p w14:paraId="2A7FFE36" w14:textId="77777777" w:rsidR="008225D9" w:rsidRDefault="008225D9" w:rsidP="008225D9">
            <w:pPr>
              <w:pStyle w:val="ListParagraph"/>
              <w:numPr>
                <w:ilvl w:val="0"/>
                <w:numId w:val="14"/>
              </w:numPr>
              <w:rPr>
                <w:rFonts w:cs="Arial"/>
              </w:rPr>
            </w:pPr>
            <w:r>
              <w:rPr>
                <w:rFonts w:cs="Arial"/>
              </w:rPr>
              <w:t xml:space="preserve">Watch </w:t>
            </w:r>
            <w:hyperlink r:id="rId35" w:history="1">
              <w:r w:rsidRPr="00A628D8">
                <w:rPr>
                  <w:rStyle w:val="Hyperlink"/>
                  <w:rFonts w:cs="Arial"/>
                </w:rPr>
                <w:t>https://www.youtube.com/watch?v=vxFxdhap8FM</w:t>
              </w:r>
            </w:hyperlink>
            <w:r>
              <w:rPr>
                <w:rStyle w:val="Hyperlink"/>
                <w:rFonts w:cs="Arial"/>
              </w:rPr>
              <w:t xml:space="preserve">     </w:t>
            </w:r>
            <w:r w:rsidRPr="00475C7F">
              <w:rPr>
                <w:rStyle w:val="Hyperlink"/>
                <w:rFonts w:cs="Arial"/>
                <w:color w:val="000000" w:themeColor="text1"/>
                <w:u w:val="none"/>
              </w:rPr>
              <w:t>and ...</w:t>
            </w:r>
          </w:p>
          <w:p w14:paraId="0B482ACC" w14:textId="77777777" w:rsidR="008225D9" w:rsidRDefault="008225D9" w:rsidP="008225D9">
            <w:pPr>
              <w:pStyle w:val="ListParagraph"/>
              <w:numPr>
                <w:ilvl w:val="0"/>
                <w:numId w:val="14"/>
              </w:numPr>
              <w:rPr>
                <w:rFonts w:cs="Arial"/>
              </w:rPr>
            </w:pPr>
            <w:r w:rsidRPr="00475C7F">
              <w:rPr>
                <w:rFonts w:cs="Arial"/>
              </w:rPr>
              <w:t xml:space="preserve">Create a Bee Hotel for native Australian Bees (with Costa) 3m 8s. </w:t>
            </w:r>
          </w:p>
          <w:p w14:paraId="6A9E8B08" w14:textId="77777777" w:rsidR="008225D9" w:rsidRPr="00475C7F" w:rsidRDefault="008225D9" w:rsidP="008225D9">
            <w:pPr>
              <w:pStyle w:val="ListParagraph"/>
              <w:rPr>
                <w:rFonts w:cs="Arial"/>
              </w:rPr>
            </w:pPr>
            <w:r w:rsidRPr="00475C7F">
              <w:rPr>
                <w:rFonts w:cs="Arial"/>
              </w:rPr>
              <w:t xml:space="preserve"> </w:t>
            </w:r>
            <w:proofErr w:type="gramStart"/>
            <w:r w:rsidRPr="00475C7F">
              <w:rPr>
                <w:rFonts w:cs="Arial"/>
              </w:rPr>
              <w:t>In order to</w:t>
            </w:r>
            <w:proofErr w:type="gramEnd"/>
            <w:r w:rsidRPr="00475C7F">
              <w:rPr>
                <w:rFonts w:cs="Arial"/>
              </w:rPr>
              <w:t xml:space="preserve"> encourage our native bees into the food chains and webs, students construct some bee hotels around the school, and for home. (Native bees don’t sting).</w:t>
            </w:r>
          </w:p>
          <w:p w14:paraId="5F489137" w14:textId="77777777" w:rsidR="008225D9" w:rsidRPr="00C4065F" w:rsidRDefault="008225D9" w:rsidP="008225D9">
            <w:pPr>
              <w:pStyle w:val="ListParagraph"/>
              <w:numPr>
                <w:ilvl w:val="0"/>
                <w:numId w:val="13"/>
              </w:numPr>
              <w:rPr>
                <w:rFonts w:cs="Arial"/>
              </w:rPr>
            </w:pPr>
            <w:r w:rsidRPr="00172B40">
              <w:rPr>
                <w:rFonts w:cs="Arial"/>
              </w:rPr>
              <w:t>Students independently, in pairs or in Learning teams construct food chains.</w:t>
            </w:r>
          </w:p>
          <w:p w14:paraId="7DF7C69D" w14:textId="77777777" w:rsidR="008225D9" w:rsidRDefault="008225D9" w:rsidP="008225D9">
            <w:pPr>
              <w:pStyle w:val="ListParagraph"/>
              <w:numPr>
                <w:ilvl w:val="0"/>
                <w:numId w:val="13"/>
              </w:numPr>
            </w:pPr>
            <w:r>
              <w:t>Students make comparisons between different food chains.</w:t>
            </w:r>
          </w:p>
          <w:p w14:paraId="258B7ADC" w14:textId="77777777" w:rsidR="008225D9" w:rsidRDefault="008225D9" w:rsidP="008225D9">
            <w:pPr>
              <w:pStyle w:val="ListParagraph"/>
              <w:numPr>
                <w:ilvl w:val="0"/>
                <w:numId w:val="13"/>
              </w:numPr>
            </w:pPr>
            <w:r>
              <w:t xml:space="preserve">Students construct food chains in which they are the top consumer (they will enjoy adding </w:t>
            </w:r>
          </w:p>
          <w:p w14:paraId="72F50D48" w14:textId="77777777" w:rsidR="008225D9" w:rsidRDefault="008225D9" w:rsidP="008225D9">
            <w:pPr>
              <w:pStyle w:val="ListParagraph"/>
            </w:pPr>
            <w:r>
              <w:t>their favourite foods).</w:t>
            </w:r>
          </w:p>
          <w:p w14:paraId="3397C918" w14:textId="77777777" w:rsidR="008225D9" w:rsidRDefault="008225D9" w:rsidP="008225D9">
            <w:pPr>
              <w:rPr>
                <w:b/>
                <w:bCs/>
              </w:rPr>
            </w:pPr>
          </w:p>
        </w:tc>
        <w:tc>
          <w:tcPr>
            <w:tcW w:w="4394" w:type="dxa"/>
          </w:tcPr>
          <w:p w14:paraId="5138D188" w14:textId="77777777" w:rsidR="008225D9" w:rsidRDefault="008225D9" w:rsidP="008225D9">
            <w:pPr>
              <w:rPr>
                <w:b/>
                <w:bCs/>
              </w:rPr>
            </w:pPr>
          </w:p>
          <w:p w14:paraId="0BCB336A" w14:textId="77777777" w:rsidR="008225D9" w:rsidRDefault="008225D9" w:rsidP="008225D9">
            <w:pPr>
              <w:rPr>
                <w:b/>
                <w:bCs/>
              </w:rPr>
            </w:pPr>
          </w:p>
          <w:p w14:paraId="0D80174B" w14:textId="77777777" w:rsidR="008225D9" w:rsidRDefault="008225D9" w:rsidP="008225D9">
            <w:pPr>
              <w:rPr>
                <w:b/>
                <w:bCs/>
              </w:rPr>
            </w:pPr>
          </w:p>
          <w:p w14:paraId="060A4B0D" w14:textId="77777777" w:rsidR="008225D9" w:rsidRDefault="008225D9" w:rsidP="008225D9">
            <w:pPr>
              <w:rPr>
                <w:b/>
                <w:bCs/>
              </w:rPr>
            </w:pPr>
          </w:p>
          <w:p w14:paraId="53EDEB0B" w14:textId="77777777" w:rsidR="008225D9" w:rsidRDefault="008225D9" w:rsidP="008225D9">
            <w:pPr>
              <w:rPr>
                <w:b/>
                <w:bCs/>
              </w:rPr>
            </w:pPr>
          </w:p>
          <w:p w14:paraId="695EDD1C" w14:textId="77777777" w:rsidR="008225D9" w:rsidRDefault="008225D9" w:rsidP="008225D9">
            <w:pPr>
              <w:rPr>
                <w:b/>
                <w:bCs/>
              </w:rPr>
            </w:pPr>
          </w:p>
          <w:p w14:paraId="77556C63" w14:textId="77777777" w:rsidR="008225D9" w:rsidRDefault="008225D9" w:rsidP="008225D9">
            <w:pPr>
              <w:rPr>
                <w:b/>
                <w:bCs/>
              </w:rPr>
            </w:pPr>
          </w:p>
          <w:p w14:paraId="232BFD6A" w14:textId="77777777" w:rsidR="008225D9" w:rsidRDefault="008225D9" w:rsidP="008225D9">
            <w:pPr>
              <w:rPr>
                <w:b/>
                <w:bCs/>
              </w:rPr>
            </w:pPr>
          </w:p>
          <w:p w14:paraId="69A59144" w14:textId="77777777" w:rsidR="008225D9" w:rsidRDefault="008225D9" w:rsidP="008225D9">
            <w:pPr>
              <w:rPr>
                <w:b/>
                <w:bCs/>
              </w:rPr>
            </w:pPr>
          </w:p>
          <w:p w14:paraId="0FC2BBAB" w14:textId="77777777" w:rsidR="008225D9" w:rsidRDefault="008225D9" w:rsidP="008225D9">
            <w:pPr>
              <w:rPr>
                <w:b/>
                <w:bCs/>
              </w:rPr>
            </w:pPr>
          </w:p>
          <w:p w14:paraId="3CA63A0E" w14:textId="77777777" w:rsidR="008225D9" w:rsidRDefault="008225D9" w:rsidP="008225D9">
            <w:pPr>
              <w:rPr>
                <w:b/>
                <w:bCs/>
              </w:rPr>
            </w:pPr>
          </w:p>
          <w:p w14:paraId="500E07FF" w14:textId="77777777" w:rsidR="008225D9" w:rsidRDefault="008225D9" w:rsidP="008225D9">
            <w:pPr>
              <w:rPr>
                <w:b/>
                <w:bCs/>
              </w:rPr>
            </w:pPr>
          </w:p>
          <w:p w14:paraId="4555A478" w14:textId="77777777" w:rsidR="008225D9" w:rsidRDefault="008225D9" w:rsidP="008225D9">
            <w:pPr>
              <w:rPr>
                <w:b/>
                <w:bCs/>
              </w:rPr>
            </w:pPr>
          </w:p>
          <w:p w14:paraId="0193597A" w14:textId="77777777" w:rsidR="008225D9" w:rsidRDefault="008225D9" w:rsidP="008225D9">
            <w:pPr>
              <w:rPr>
                <w:b/>
                <w:bCs/>
              </w:rPr>
            </w:pPr>
          </w:p>
          <w:p w14:paraId="0CDC548C" w14:textId="77777777" w:rsidR="008225D9" w:rsidRDefault="008225D9" w:rsidP="008225D9">
            <w:pPr>
              <w:rPr>
                <w:b/>
                <w:bCs/>
              </w:rPr>
            </w:pPr>
          </w:p>
          <w:p w14:paraId="7BA42D50" w14:textId="77777777" w:rsidR="008225D9" w:rsidRDefault="008225D9" w:rsidP="008225D9">
            <w:pPr>
              <w:rPr>
                <w:b/>
                <w:bCs/>
              </w:rPr>
            </w:pPr>
          </w:p>
          <w:p w14:paraId="646B5314" w14:textId="77777777" w:rsidR="008225D9" w:rsidRDefault="008225D9" w:rsidP="008225D9">
            <w:pPr>
              <w:rPr>
                <w:b/>
                <w:bCs/>
              </w:rPr>
            </w:pPr>
          </w:p>
          <w:p w14:paraId="045F15FD" w14:textId="77777777" w:rsidR="008225D9" w:rsidRDefault="008225D9" w:rsidP="008225D9">
            <w:pPr>
              <w:rPr>
                <w:b/>
                <w:bCs/>
              </w:rPr>
            </w:pPr>
          </w:p>
          <w:p w14:paraId="4EDB37B7" w14:textId="77777777" w:rsidR="008225D9" w:rsidRDefault="008225D9" w:rsidP="008225D9">
            <w:pPr>
              <w:rPr>
                <w:b/>
                <w:bCs/>
              </w:rPr>
            </w:pPr>
          </w:p>
          <w:p w14:paraId="4AF55925" w14:textId="77777777" w:rsidR="008225D9" w:rsidRDefault="008225D9" w:rsidP="008225D9">
            <w:pPr>
              <w:rPr>
                <w:b/>
                <w:bCs/>
              </w:rPr>
            </w:pPr>
          </w:p>
          <w:p w14:paraId="4169CF56" w14:textId="77777777" w:rsidR="008225D9" w:rsidRDefault="008225D9" w:rsidP="008225D9">
            <w:pPr>
              <w:rPr>
                <w:b/>
                <w:bCs/>
              </w:rPr>
            </w:pPr>
          </w:p>
          <w:p w14:paraId="1343E97E" w14:textId="77777777" w:rsidR="008225D9" w:rsidRDefault="008225D9" w:rsidP="008225D9">
            <w:pPr>
              <w:rPr>
                <w:b/>
                <w:bCs/>
              </w:rPr>
            </w:pPr>
          </w:p>
          <w:p w14:paraId="2F6132AF" w14:textId="77777777" w:rsidR="008225D9" w:rsidRDefault="008225D9" w:rsidP="008225D9">
            <w:pPr>
              <w:rPr>
                <w:b/>
                <w:bCs/>
              </w:rPr>
            </w:pPr>
          </w:p>
          <w:p w14:paraId="3EE227FC" w14:textId="77777777" w:rsidR="008225D9" w:rsidRDefault="008225D9" w:rsidP="008225D9">
            <w:pPr>
              <w:rPr>
                <w:b/>
                <w:bCs/>
              </w:rPr>
            </w:pPr>
          </w:p>
          <w:p w14:paraId="0524C22C" w14:textId="77777777" w:rsidR="008225D9" w:rsidRDefault="008225D9" w:rsidP="008225D9">
            <w:pPr>
              <w:rPr>
                <w:b/>
                <w:bCs/>
              </w:rPr>
            </w:pPr>
          </w:p>
          <w:p w14:paraId="6E39BA5E" w14:textId="77777777" w:rsidR="008225D9" w:rsidRDefault="008225D9" w:rsidP="008225D9">
            <w:pPr>
              <w:rPr>
                <w:b/>
                <w:bCs/>
              </w:rPr>
            </w:pPr>
          </w:p>
          <w:p w14:paraId="37AFA4AE" w14:textId="77777777" w:rsidR="008225D9" w:rsidRDefault="008225D9" w:rsidP="008225D9">
            <w:pPr>
              <w:rPr>
                <w:b/>
                <w:bCs/>
              </w:rPr>
            </w:pPr>
          </w:p>
          <w:p w14:paraId="684D7CDA" w14:textId="77777777" w:rsidR="008225D9" w:rsidRDefault="008225D9" w:rsidP="008225D9">
            <w:pPr>
              <w:rPr>
                <w:b/>
                <w:bCs/>
              </w:rPr>
            </w:pPr>
          </w:p>
          <w:p w14:paraId="7FBBA8A2" w14:textId="77777777" w:rsidR="008225D9" w:rsidRDefault="008225D9" w:rsidP="008225D9">
            <w:pPr>
              <w:rPr>
                <w:b/>
                <w:bCs/>
              </w:rPr>
            </w:pPr>
          </w:p>
          <w:p w14:paraId="5D414F34" w14:textId="77777777" w:rsidR="008225D9" w:rsidRDefault="008225D9" w:rsidP="008225D9">
            <w:pPr>
              <w:rPr>
                <w:b/>
                <w:bCs/>
              </w:rPr>
            </w:pPr>
          </w:p>
          <w:p w14:paraId="2D885D93" w14:textId="77777777" w:rsidR="008225D9" w:rsidRDefault="008225D9" w:rsidP="008225D9">
            <w:pPr>
              <w:rPr>
                <w:b/>
                <w:bCs/>
              </w:rPr>
            </w:pPr>
          </w:p>
          <w:p w14:paraId="637AA884" w14:textId="77777777" w:rsidR="008225D9" w:rsidRDefault="008225D9" w:rsidP="008225D9">
            <w:pPr>
              <w:rPr>
                <w:b/>
                <w:bCs/>
              </w:rPr>
            </w:pPr>
          </w:p>
          <w:p w14:paraId="739FC12B" w14:textId="77777777" w:rsidR="008225D9" w:rsidRDefault="008225D9" w:rsidP="008225D9">
            <w:pPr>
              <w:rPr>
                <w:b/>
                <w:bCs/>
              </w:rPr>
            </w:pPr>
          </w:p>
          <w:p w14:paraId="52C27A11" w14:textId="77777777" w:rsidR="008225D9" w:rsidRDefault="008225D9" w:rsidP="008225D9">
            <w:pPr>
              <w:rPr>
                <w:b/>
                <w:bCs/>
              </w:rPr>
            </w:pPr>
          </w:p>
          <w:p w14:paraId="09D1CA4D" w14:textId="77777777" w:rsidR="008225D9" w:rsidRDefault="008225D9" w:rsidP="008225D9">
            <w:pPr>
              <w:rPr>
                <w:b/>
                <w:bCs/>
              </w:rPr>
            </w:pPr>
          </w:p>
          <w:p w14:paraId="504AA392" w14:textId="77777777" w:rsidR="008225D9" w:rsidRDefault="008225D9" w:rsidP="008225D9">
            <w:hyperlink r:id="rId36" w:history="1">
              <w:r w:rsidRPr="00A628D8">
                <w:rPr>
                  <w:rStyle w:val="Hyperlink"/>
                </w:rPr>
                <w:t>https://www.youtube.com/watch?v=xvW4Cg-1g4U</w:t>
              </w:r>
            </w:hyperlink>
          </w:p>
          <w:p w14:paraId="5A71E956" w14:textId="77777777" w:rsidR="008225D9" w:rsidRDefault="008225D9" w:rsidP="008225D9">
            <w:r>
              <w:t xml:space="preserve">Kids Learn about the Food </w:t>
            </w:r>
            <w:proofErr w:type="gramStart"/>
            <w:r>
              <w:t>chain</w:t>
            </w:r>
            <w:proofErr w:type="gramEnd"/>
          </w:p>
          <w:p w14:paraId="5F116527" w14:textId="77777777" w:rsidR="008225D9" w:rsidRDefault="008225D9" w:rsidP="008225D9">
            <w:r>
              <w:t xml:space="preserve">Up to 7.33 provides excellent information and video to recap producers, consumers, </w:t>
            </w:r>
            <w:proofErr w:type="gramStart"/>
            <w:r>
              <w:t>decomposers</w:t>
            </w:r>
            <w:proofErr w:type="gramEnd"/>
          </w:p>
          <w:p w14:paraId="39626C00" w14:textId="77777777" w:rsidR="008225D9" w:rsidRDefault="008225D9" w:rsidP="008225D9">
            <w:r>
              <w:t>7.33 - 9.31 Food chains in habitats</w:t>
            </w:r>
          </w:p>
          <w:p w14:paraId="0FD605E2" w14:textId="77777777" w:rsidR="008225D9" w:rsidRDefault="008225D9" w:rsidP="008225D9">
            <w:pPr>
              <w:rPr>
                <w:b/>
                <w:bCs/>
              </w:rPr>
            </w:pPr>
          </w:p>
          <w:p w14:paraId="20AC6653" w14:textId="77777777" w:rsidR="008225D9" w:rsidRDefault="008225D9" w:rsidP="008225D9">
            <w:hyperlink r:id="rId37" w:history="1">
              <w:r w:rsidRPr="00260FA1">
                <w:rPr>
                  <w:rStyle w:val="Hyperlink"/>
                </w:rPr>
                <w:t>https://www.youtube.com/watch?v=CZhE2p46vJk</w:t>
              </w:r>
            </w:hyperlink>
          </w:p>
          <w:p w14:paraId="10DE52F9" w14:textId="77777777" w:rsidR="008225D9" w:rsidRDefault="008225D9" w:rsidP="008225D9">
            <w:r>
              <w:t>Food Chains and Food webs</w:t>
            </w:r>
          </w:p>
          <w:p w14:paraId="3C21E59C" w14:textId="77777777" w:rsidR="008225D9" w:rsidRDefault="008225D9" w:rsidP="008225D9">
            <w:r>
              <w:t>15m 56s</w:t>
            </w:r>
          </w:p>
          <w:p w14:paraId="7B7272A0" w14:textId="77777777" w:rsidR="008225D9" w:rsidRDefault="008225D9" w:rsidP="008225D9">
            <w:pPr>
              <w:rPr>
                <w:b/>
                <w:bCs/>
              </w:rPr>
            </w:pPr>
            <w:r>
              <w:rPr>
                <w:b/>
                <w:bCs/>
              </w:rPr>
              <w:t>This is good but watch the above video first.</w:t>
            </w:r>
          </w:p>
          <w:p w14:paraId="154FD82D" w14:textId="77777777" w:rsidR="008225D9" w:rsidRDefault="008225D9" w:rsidP="008225D9">
            <w:pPr>
              <w:rPr>
                <w:b/>
                <w:bCs/>
              </w:rPr>
            </w:pPr>
          </w:p>
          <w:p w14:paraId="33250253" w14:textId="77777777" w:rsidR="008225D9" w:rsidRDefault="008225D9" w:rsidP="008225D9">
            <w:pPr>
              <w:rPr>
                <w:b/>
                <w:bCs/>
              </w:rPr>
            </w:pPr>
          </w:p>
          <w:p w14:paraId="2DD70B09" w14:textId="77777777" w:rsidR="008225D9" w:rsidRDefault="008225D9" w:rsidP="008225D9">
            <w:pPr>
              <w:rPr>
                <w:b/>
                <w:bCs/>
              </w:rPr>
            </w:pPr>
            <w:r>
              <w:rPr>
                <w:b/>
                <w:bCs/>
              </w:rPr>
              <w:t>Resources:</w:t>
            </w:r>
          </w:p>
          <w:p w14:paraId="2DCF2CCA" w14:textId="77777777" w:rsidR="008225D9" w:rsidRPr="00475C7F" w:rsidRDefault="008225D9" w:rsidP="008225D9">
            <w:r>
              <w:rPr>
                <w:b/>
                <w:bCs/>
              </w:rPr>
              <w:t xml:space="preserve">Word doc. </w:t>
            </w:r>
            <w:r w:rsidRPr="00475C7F">
              <w:t xml:space="preserve">Examples of Food Chains </w:t>
            </w:r>
            <w:proofErr w:type="spellStart"/>
            <w:r w:rsidRPr="00475C7F">
              <w:t>Yr</w:t>
            </w:r>
            <w:proofErr w:type="spellEnd"/>
            <w:r w:rsidRPr="00475C7F">
              <w:t xml:space="preserve"> 4</w:t>
            </w:r>
          </w:p>
          <w:p w14:paraId="7FF61706" w14:textId="77777777" w:rsidR="008225D9" w:rsidRPr="00475C7F" w:rsidRDefault="008225D9" w:rsidP="008225D9">
            <w:pPr>
              <w:rPr>
                <w:i/>
                <w:iCs/>
              </w:rPr>
            </w:pPr>
            <w:r w:rsidRPr="00475C7F">
              <w:rPr>
                <w:i/>
                <w:iCs/>
              </w:rPr>
              <w:t>All images are Creative Commons and can be freely copied.</w:t>
            </w:r>
          </w:p>
          <w:p w14:paraId="610A6C3E" w14:textId="77777777" w:rsidR="008225D9" w:rsidRDefault="008225D9" w:rsidP="008225D9"/>
        </w:tc>
        <w:tc>
          <w:tcPr>
            <w:tcW w:w="2627" w:type="dxa"/>
          </w:tcPr>
          <w:p w14:paraId="67E76E26" w14:textId="77777777" w:rsidR="008225D9" w:rsidRDefault="008225D9" w:rsidP="008225D9"/>
        </w:tc>
      </w:tr>
      <w:tr w:rsidR="008225D9" w14:paraId="7A22111C" w14:textId="77777777" w:rsidTr="0038519D">
        <w:tc>
          <w:tcPr>
            <w:tcW w:w="2370" w:type="dxa"/>
          </w:tcPr>
          <w:p w14:paraId="72F21DBF" w14:textId="77777777" w:rsidR="008225D9" w:rsidRPr="001768D2" w:rsidRDefault="008225D9" w:rsidP="008225D9">
            <w:pPr>
              <w:rPr>
                <w:b/>
                <w:bCs/>
              </w:rPr>
            </w:pPr>
          </w:p>
        </w:tc>
        <w:tc>
          <w:tcPr>
            <w:tcW w:w="5979" w:type="dxa"/>
          </w:tcPr>
          <w:p w14:paraId="35369C99" w14:textId="77777777" w:rsidR="008225D9" w:rsidRDefault="008225D9" w:rsidP="008225D9">
            <w:pPr>
              <w:rPr>
                <w:b/>
                <w:bCs/>
              </w:rPr>
            </w:pPr>
            <w:r>
              <w:rPr>
                <w:b/>
                <w:bCs/>
              </w:rPr>
              <w:t>Learning Focus 3</w:t>
            </w:r>
          </w:p>
          <w:p w14:paraId="0B227A9E" w14:textId="77777777" w:rsidR="008225D9" w:rsidRPr="00172B40" w:rsidRDefault="008225D9" w:rsidP="008225D9">
            <w:pPr>
              <w:rPr>
                <w:b/>
                <w:bCs/>
              </w:rPr>
            </w:pPr>
            <w:r w:rsidRPr="00C716AE">
              <w:rPr>
                <w:i/>
                <w:iCs/>
              </w:rPr>
              <w:t xml:space="preserve">We </w:t>
            </w:r>
            <w:r>
              <w:rPr>
                <w:i/>
                <w:iCs/>
              </w:rPr>
              <w:t>identify</w:t>
            </w:r>
            <w:r w:rsidRPr="00C716AE">
              <w:rPr>
                <w:i/>
                <w:iCs/>
              </w:rPr>
              <w:t xml:space="preserve"> that food </w:t>
            </w:r>
            <w:r>
              <w:rPr>
                <w:i/>
                <w:iCs/>
              </w:rPr>
              <w:t>webs are a more detailed representatai9on of relationships in a habitat.</w:t>
            </w:r>
            <w:r w:rsidRPr="00C716AE">
              <w:rPr>
                <w:i/>
                <w:iCs/>
              </w:rPr>
              <w:t xml:space="preserve"> </w:t>
            </w:r>
          </w:p>
          <w:p w14:paraId="44C6BB7E" w14:textId="77777777" w:rsidR="008225D9" w:rsidRDefault="008225D9" w:rsidP="008225D9">
            <w:pPr>
              <w:rPr>
                <w:color w:val="000000" w:themeColor="text1"/>
              </w:rPr>
            </w:pPr>
            <w:r w:rsidRPr="00172B40">
              <w:rPr>
                <w:b/>
                <w:bCs/>
                <w:color w:val="000000" w:themeColor="text1"/>
              </w:rPr>
              <w:t>Food webs</w:t>
            </w:r>
            <w:r>
              <w:rPr>
                <w:b/>
                <w:bCs/>
                <w:color w:val="000000" w:themeColor="text1"/>
              </w:rPr>
              <w:t xml:space="preserve">   </w:t>
            </w:r>
            <w:r w:rsidRPr="00172B40">
              <w:rPr>
                <w:color w:val="000000" w:themeColor="text1"/>
              </w:rPr>
              <w:t>will also form a part of the classroom learning</w:t>
            </w:r>
            <w:r>
              <w:rPr>
                <w:color w:val="000000" w:themeColor="text1"/>
              </w:rPr>
              <w:t>. It is possible that the students themselves will identify that the transfer of energy occurs more naturally as a web rather than a chain. Feeding relationships are more complex than linear.</w:t>
            </w:r>
          </w:p>
          <w:p w14:paraId="17139E2D" w14:textId="77777777" w:rsidR="008225D9" w:rsidRDefault="008225D9" w:rsidP="008225D9">
            <w:pPr>
              <w:rPr>
                <w:color w:val="000000" w:themeColor="text1"/>
              </w:rPr>
            </w:pPr>
          </w:p>
          <w:p w14:paraId="66A7F02C" w14:textId="77777777" w:rsidR="008225D9" w:rsidRDefault="008225D9" w:rsidP="008225D9">
            <w:r>
              <w:rPr>
                <w:color w:val="000000" w:themeColor="text1"/>
              </w:rPr>
              <w:lastRenderedPageBreak/>
              <w:t>As for the food chains, model a food web and provide activities for the students to create some as well.</w:t>
            </w:r>
          </w:p>
          <w:p w14:paraId="4D6C11E3" w14:textId="77777777" w:rsidR="008225D9" w:rsidRDefault="008225D9" w:rsidP="008225D9">
            <w:pPr>
              <w:rPr>
                <w:b/>
                <w:bCs/>
              </w:rPr>
            </w:pPr>
          </w:p>
        </w:tc>
        <w:tc>
          <w:tcPr>
            <w:tcW w:w="4394" w:type="dxa"/>
          </w:tcPr>
          <w:p w14:paraId="1B2E59B4" w14:textId="77777777" w:rsidR="008225D9" w:rsidRDefault="008225D9" w:rsidP="008225D9">
            <w:pPr>
              <w:rPr>
                <w:b/>
                <w:bCs/>
              </w:rPr>
            </w:pPr>
            <w:r>
              <w:rPr>
                <w:b/>
                <w:bCs/>
              </w:rPr>
              <w:lastRenderedPageBreak/>
              <w:t xml:space="preserve">Vocabulary: </w:t>
            </w:r>
          </w:p>
          <w:p w14:paraId="5C33FF9E" w14:textId="77777777" w:rsidR="008225D9" w:rsidRPr="008B7076" w:rsidRDefault="008225D9" w:rsidP="008225D9">
            <w:r>
              <w:t xml:space="preserve">A set of Natural environments </w:t>
            </w:r>
            <w:r w:rsidRPr="00064F9F">
              <w:rPr>
                <w:i/>
                <w:iCs/>
              </w:rPr>
              <w:t>Word Cards</w:t>
            </w:r>
            <w:r>
              <w:rPr>
                <w:i/>
                <w:iCs/>
              </w:rPr>
              <w:t xml:space="preserve"> </w:t>
            </w:r>
            <w:proofErr w:type="spellStart"/>
            <w:r>
              <w:rPr>
                <w:i/>
                <w:iCs/>
              </w:rPr>
              <w:t>Yr</w:t>
            </w:r>
            <w:proofErr w:type="spellEnd"/>
            <w:r>
              <w:rPr>
                <w:i/>
                <w:iCs/>
              </w:rPr>
              <w:t xml:space="preserve"> 4 </w:t>
            </w:r>
            <w:r>
              <w:t>is available and can be printed for display. Students will add more vocabulary to the set as the unit progresses, hence the blank cards.</w:t>
            </w:r>
          </w:p>
          <w:p w14:paraId="45F701B7" w14:textId="77777777" w:rsidR="008225D9" w:rsidRDefault="008225D9" w:rsidP="008225D9"/>
        </w:tc>
        <w:tc>
          <w:tcPr>
            <w:tcW w:w="2627" w:type="dxa"/>
          </w:tcPr>
          <w:p w14:paraId="30099190" w14:textId="77777777" w:rsidR="008225D9" w:rsidRDefault="008225D9" w:rsidP="008225D9"/>
        </w:tc>
      </w:tr>
      <w:tr w:rsidR="008225D9" w14:paraId="26FCBA93" w14:textId="77777777" w:rsidTr="0038519D">
        <w:tc>
          <w:tcPr>
            <w:tcW w:w="2370" w:type="dxa"/>
          </w:tcPr>
          <w:p w14:paraId="5872EEE3" w14:textId="77777777" w:rsidR="008225D9" w:rsidRPr="001768D2" w:rsidRDefault="008225D9" w:rsidP="008225D9">
            <w:pPr>
              <w:rPr>
                <w:b/>
                <w:bCs/>
              </w:rPr>
            </w:pPr>
            <w:r w:rsidRPr="001768D2">
              <w:rPr>
                <w:b/>
                <w:bCs/>
              </w:rPr>
              <w:t>Biological Sciences</w:t>
            </w:r>
          </w:p>
          <w:p w14:paraId="4C435760" w14:textId="77777777" w:rsidR="008225D9" w:rsidRDefault="008225D9" w:rsidP="008225D9">
            <w:r>
              <w:t xml:space="preserve">Students explain the roles and interactions of consumers, producers and decomposers within a habitat and how food chains represent feeding </w:t>
            </w:r>
            <w:proofErr w:type="gramStart"/>
            <w:r>
              <w:t>relationships</w:t>
            </w:r>
            <w:proofErr w:type="gramEnd"/>
          </w:p>
          <w:p w14:paraId="4E7BE0B4" w14:textId="77777777" w:rsidR="008225D9" w:rsidRPr="00475C7F" w:rsidRDefault="008225D9" w:rsidP="008225D9">
            <w:r>
              <w:t xml:space="preserve">AC9S4U01 </w:t>
            </w:r>
            <w:r w:rsidRPr="0061572D">
              <w:rPr>
                <w:b/>
                <w:bCs/>
                <w:i/>
                <w:iCs/>
              </w:rPr>
              <w:t>(Cont.)</w:t>
            </w:r>
          </w:p>
          <w:p w14:paraId="016849A3" w14:textId="77777777" w:rsidR="008225D9" w:rsidRDefault="008225D9" w:rsidP="008225D9">
            <w:pPr>
              <w:rPr>
                <w:i/>
                <w:iCs/>
              </w:rPr>
            </w:pPr>
          </w:p>
          <w:p w14:paraId="68EE2D2D" w14:textId="77777777" w:rsidR="008225D9" w:rsidRPr="001768D2" w:rsidRDefault="008225D9" w:rsidP="008225D9">
            <w:pPr>
              <w:rPr>
                <w:b/>
                <w:bCs/>
              </w:rPr>
            </w:pPr>
          </w:p>
        </w:tc>
        <w:tc>
          <w:tcPr>
            <w:tcW w:w="5979" w:type="dxa"/>
          </w:tcPr>
          <w:p w14:paraId="4998584C" w14:textId="77777777" w:rsidR="008225D9" w:rsidRDefault="008225D9" w:rsidP="008225D9">
            <w:r w:rsidRPr="00172B40">
              <w:rPr>
                <w:rFonts w:cs="Arial"/>
                <w:b/>
                <w:bCs/>
                <w:i/>
                <w:iCs/>
              </w:rPr>
              <w:t xml:space="preserve">See Word Document “Examples of food </w:t>
            </w:r>
            <w:r>
              <w:rPr>
                <w:rFonts w:cs="Arial"/>
                <w:b/>
                <w:bCs/>
                <w:i/>
                <w:iCs/>
              </w:rPr>
              <w:t>webs”.</w:t>
            </w:r>
          </w:p>
          <w:p w14:paraId="74803CA3" w14:textId="77777777" w:rsidR="008225D9" w:rsidRDefault="008225D9" w:rsidP="008225D9"/>
          <w:p w14:paraId="76A34208" w14:textId="77777777" w:rsidR="008225D9" w:rsidRDefault="008225D9" w:rsidP="008225D9">
            <w:pPr>
              <w:rPr>
                <w:rFonts w:cs="Arial"/>
              </w:rPr>
            </w:pPr>
            <w:r>
              <w:t>Further possible</w:t>
            </w:r>
            <w:r>
              <w:rPr>
                <w:rFonts w:cs="Arial"/>
              </w:rPr>
              <w:t xml:space="preserve"> activities:</w:t>
            </w:r>
          </w:p>
          <w:p w14:paraId="702920D1" w14:textId="77777777" w:rsidR="008225D9" w:rsidRPr="00C4065F" w:rsidRDefault="008225D9" w:rsidP="008225D9">
            <w:pPr>
              <w:pStyle w:val="ListParagraph"/>
              <w:numPr>
                <w:ilvl w:val="0"/>
                <w:numId w:val="13"/>
              </w:numPr>
              <w:rPr>
                <w:rFonts w:cs="Arial"/>
              </w:rPr>
            </w:pPr>
            <w:r w:rsidRPr="00172B40">
              <w:rPr>
                <w:rFonts w:cs="Arial"/>
              </w:rPr>
              <w:t xml:space="preserve">Students independently, in pairs or in Learning teams construct food </w:t>
            </w:r>
            <w:r>
              <w:rPr>
                <w:rFonts w:cs="Arial"/>
              </w:rPr>
              <w:t>webs</w:t>
            </w:r>
            <w:r w:rsidRPr="00172B40">
              <w:rPr>
                <w:rFonts w:cs="Arial"/>
              </w:rPr>
              <w:t>.</w:t>
            </w:r>
          </w:p>
          <w:p w14:paraId="74DCF220" w14:textId="77777777" w:rsidR="008225D9" w:rsidRDefault="008225D9" w:rsidP="008225D9">
            <w:pPr>
              <w:pStyle w:val="ListParagraph"/>
              <w:numPr>
                <w:ilvl w:val="0"/>
                <w:numId w:val="13"/>
              </w:numPr>
            </w:pPr>
            <w:r>
              <w:t>Students make comparisons between different food webs.</w:t>
            </w:r>
          </w:p>
          <w:p w14:paraId="5B41ADBC" w14:textId="77777777" w:rsidR="008225D9" w:rsidRDefault="008225D9" w:rsidP="008225D9">
            <w:pPr>
              <w:pStyle w:val="ListParagraph"/>
              <w:numPr>
                <w:ilvl w:val="0"/>
                <w:numId w:val="13"/>
              </w:numPr>
            </w:pPr>
            <w:r>
              <w:t xml:space="preserve">Students construct food webs in which they are the top consumer - or maybe not, if they are eaten by a bear </w:t>
            </w:r>
            <w:r>
              <w:sym w:font="Wingdings" w:char="F04A"/>
            </w:r>
          </w:p>
          <w:p w14:paraId="01B2E5BC" w14:textId="77777777" w:rsidR="008225D9" w:rsidRDefault="008225D9" w:rsidP="008225D9">
            <w:pPr>
              <w:pStyle w:val="ListParagraph"/>
              <w:numPr>
                <w:ilvl w:val="0"/>
                <w:numId w:val="13"/>
              </w:numPr>
            </w:pPr>
            <w:r>
              <w:t>As a whole class and using balls of string to show the flow of energy, create a food web with the students taking on the roles of producers, consumers, decomposers.</w:t>
            </w:r>
          </w:p>
          <w:p w14:paraId="47240802" w14:textId="77777777" w:rsidR="008225D9" w:rsidRDefault="008225D9" w:rsidP="008225D9">
            <w:pPr>
              <w:pStyle w:val="ListParagraph"/>
              <w:numPr>
                <w:ilvl w:val="0"/>
                <w:numId w:val="13"/>
              </w:numPr>
            </w:pPr>
            <w:r>
              <w:t>Create food web posters for sharing with other classes.</w:t>
            </w:r>
          </w:p>
          <w:p w14:paraId="4C53FCBC" w14:textId="77777777" w:rsidR="008225D9" w:rsidRDefault="008225D9" w:rsidP="008225D9"/>
          <w:p w14:paraId="14481801" w14:textId="77777777" w:rsidR="008225D9" w:rsidRDefault="008225D9" w:rsidP="008225D9">
            <w:pPr>
              <w:rPr>
                <w:b/>
                <w:bCs/>
              </w:rPr>
            </w:pPr>
          </w:p>
        </w:tc>
        <w:tc>
          <w:tcPr>
            <w:tcW w:w="4394" w:type="dxa"/>
          </w:tcPr>
          <w:p w14:paraId="543CFC30" w14:textId="77777777" w:rsidR="008225D9" w:rsidRPr="00475C7F" w:rsidRDefault="008225D9" w:rsidP="008225D9">
            <w:pPr>
              <w:tabs>
                <w:tab w:val="left" w:pos="1067"/>
              </w:tabs>
              <w:rPr>
                <w:b/>
                <w:bCs/>
              </w:rPr>
            </w:pPr>
            <w:r w:rsidRPr="00475C7F">
              <w:rPr>
                <w:b/>
                <w:bCs/>
              </w:rPr>
              <w:t>Resources</w:t>
            </w:r>
          </w:p>
          <w:p w14:paraId="42A3AF54" w14:textId="77777777" w:rsidR="008225D9" w:rsidRPr="00475C7F" w:rsidRDefault="008225D9" w:rsidP="008225D9">
            <w:r w:rsidRPr="00475C7F">
              <w:rPr>
                <w:rFonts w:cs="Arial"/>
              </w:rPr>
              <w:t>Word Document “Examples of food webs”</w:t>
            </w:r>
          </w:p>
          <w:p w14:paraId="2CCD8D1F" w14:textId="77777777" w:rsidR="008225D9" w:rsidRDefault="008225D9" w:rsidP="008225D9">
            <w:pPr>
              <w:rPr>
                <w:b/>
                <w:bCs/>
              </w:rPr>
            </w:pPr>
          </w:p>
        </w:tc>
        <w:tc>
          <w:tcPr>
            <w:tcW w:w="2627" w:type="dxa"/>
          </w:tcPr>
          <w:p w14:paraId="64AB9EEC" w14:textId="77777777" w:rsidR="008225D9" w:rsidRDefault="008225D9" w:rsidP="008225D9"/>
        </w:tc>
      </w:tr>
      <w:tr w:rsidR="008225D9" w14:paraId="3A3E2B92" w14:textId="77777777" w:rsidTr="0038519D">
        <w:tc>
          <w:tcPr>
            <w:tcW w:w="2370" w:type="dxa"/>
          </w:tcPr>
          <w:p w14:paraId="5DAB8A28" w14:textId="77777777" w:rsidR="008225D9" w:rsidRPr="001768D2" w:rsidRDefault="008225D9" w:rsidP="008225D9">
            <w:pPr>
              <w:rPr>
                <w:b/>
                <w:bCs/>
              </w:rPr>
            </w:pPr>
            <w:r w:rsidRPr="001768D2">
              <w:rPr>
                <w:b/>
                <w:bCs/>
              </w:rPr>
              <w:t>Biological Sciences</w:t>
            </w:r>
          </w:p>
          <w:p w14:paraId="18DFF62D" w14:textId="77777777" w:rsidR="008225D9" w:rsidRDefault="008225D9" w:rsidP="008225D9">
            <w:r>
              <w:t xml:space="preserve">Students explain the roles and interactions of consumers, producers and decomposers within a habitat and how food chains </w:t>
            </w:r>
            <w:r>
              <w:lastRenderedPageBreak/>
              <w:t xml:space="preserve">represent feeding </w:t>
            </w:r>
            <w:proofErr w:type="gramStart"/>
            <w:r>
              <w:t>relationships</w:t>
            </w:r>
            <w:proofErr w:type="gramEnd"/>
          </w:p>
          <w:p w14:paraId="62F3E76D" w14:textId="77777777" w:rsidR="008225D9" w:rsidRPr="00475C7F" w:rsidRDefault="008225D9" w:rsidP="008225D9">
            <w:r>
              <w:t xml:space="preserve">AC9S4U01 </w:t>
            </w:r>
            <w:r w:rsidRPr="0061572D">
              <w:rPr>
                <w:b/>
                <w:bCs/>
                <w:i/>
                <w:iCs/>
              </w:rPr>
              <w:t>(Cont.)</w:t>
            </w:r>
          </w:p>
          <w:p w14:paraId="55E795C9" w14:textId="77777777" w:rsidR="008225D9" w:rsidRPr="001768D2" w:rsidRDefault="008225D9" w:rsidP="008225D9">
            <w:pPr>
              <w:rPr>
                <w:b/>
                <w:bCs/>
              </w:rPr>
            </w:pPr>
          </w:p>
        </w:tc>
        <w:tc>
          <w:tcPr>
            <w:tcW w:w="5979" w:type="dxa"/>
          </w:tcPr>
          <w:p w14:paraId="0B239C90" w14:textId="77777777" w:rsidR="008225D9" w:rsidRDefault="008225D9" w:rsidP="008225D9">
            <w:pPr>
              <w:rPr>
                <w:b/>
                <w:bCs/>
              </w:rPr>
            </w:pPr>
            <w:r>
              <w:rPr>
                <w:b/>
                <w:bCs/>
              </w:rPr>
              <w:lastRenderedPageBreak/>
              <w:t>Learning Focus 4</w:t>
            </w:r>
          </w:p>
          <w:p w14:paraId="7039EED7" w14:textId="77777777" w:rsidR="008225D9" w:rsidRPr="00475C7F" w:rsidRDefault="008225D9" w:rsidP="008225D9">
            <w:pPr>
              <w:rPr>
                <w:i/>
                <w:iCs/>
              </w:rPr>
            </w:pPr>
            <w:r w:rsidRPr="00475C7F">
              <w:rPr>
                <w:i/>
                <w:iCs/>
              </w:rPr>
              <w:t xml:space="preserve">We are investigating the feeding relationships of producers, </w:t>
            </w:r>
            <w:proofErr w:type="gramStart"/>
            <w:r w:rsidRPr="00475C7F">
              <w:rPr>
                <w:i/>
                <w:iCs/>
              </w:rPr>
              <w:t>consumers</w:t>
            </w:r>
            <w:proofErr w:type="gramEnd"/>
            <w:r w:rsidRPr="00475C7F">
              <w:rPr>
                <w:i/>
                <w:iCs/>
              </w:rPr>
              <w:t xml:space="preserve"> and decomposers in </w:t>
            </w:r>
            <w:r>
              <w:rPr>
                <w:i/>
                <w:iCs/>
              </w:rPr>
              <w:t>some</w:t>
            </w:r>
            <w:r w:rsidRPr="00475C7F">
              <w:rPr>
                <w:i/>
                <w:iCs/>
              </w:rPr>
              <w:t xml:space="preserve"> Granite Belt habitats.</w:t>
            </w:r>
          </w:p>
          <w:p w14:paraId="798CA696" w14:textId="77777777" w:rsidR="008225D9" w:rsidRDefault="008225D9" w:rsidP="008225D9"/>
          <w:p w14:paraId="23DFCBB2" w14:textId="77777777" w:rsidR="008225D9" w:rsidRPr="00C4065F" w:rsidRDefault="008225D9" w:rsidP="008225D9">
            <w:r w:rsidRPr="00C4065F">
              <w:t>This is a great</w:t>
            </w:r>
            <w:r>
              <w:t>, ongoing</w:t>
            </w:r>
            <w:r w:rsidRPr="00C4065F">
              <w:t xml:space="preserve"> knowledge sharing activity.</w:t>
            </w:r>
          </w:p>
          <w:p w14:paraId="5B96213D" w14:textId="77777777" w:rsidR="008225D9" w:rsidRDefault="008225D9" w:rsidP="008225D9">
            <w:r w:rsidRPr="00C4065F">
              <w:t>As a class list every know</w:t>
            </w:r>
            <w:r>
              <w:t>n</w:t>
            </w:r>
            <w:r w:rsidRPr="00C4065F">
              <w:t xml:space="preserve"> animal or plant that is encountered </w:t>
            </w:r>
            <w:r>
              <w:t>in a habitat on the Granite Belt</w:t>
            </w:r>
            <w:r w:rsidRPr="00C4065F">
              <w:t xml:space="preserve">.  This list can be added to as students continue to discover </w:t>
            </w:r>
            <w:r w:rsidRPr="00C4065F">
              <w:lastRenderedPageBreak/>
              <w:t>othe</w:t>
            </w:r>
            <w:r>
              <w:t>r</w:t>
            </w:r>
            <w:r w:rsidRPr="00C4065F">
              <w:t xml:space="preserve"> organisms through research, questioning members of the community, observation.</w:t>
            </w:r>
          </w:p>
          <w:p w14:paraId="2985F621" w14:textId="77777777" w:rsidR="008225D9" w:rsidRDefault="008225D9" w:rsidP="008225D9">
            <w:pPr>
              <w:rPr>
                <w:b/>
                <w:bCs/>
              </w:rPr>
            </w:pPr>
          </w:p>
          <w:p w14:paraId="13402915" w14:textId="77777777" w:rsidR="008225D9" w:rsidRDefault="008225D9" w:rsidP="008225D9">
            <w:pPr>
              <w:rPr>
                <w:b/>
                <w:bCs/>
              </w:rPr>
            </w:pPr>
            <w:r w:rsidRPr="00E04962">
              <w:rPr>
                <w:b/>
                <w:bCs/>
              </w:rPr>
              <w:t xml:space="preserve">Local habitats </w:t>
            </w:r>
          </w:p>
          <w:p w14:paraId="1F74BCFC" w14:textId="77777777" w:rsidR="008225D9" w:rsidRDefault="008225D9" w:rsidP="008225D9">
            <w:r w:rsidRPr="00E04962">
              <w:t>Bushland</w:t>
            </w:r>
          </w:p>
          <w:p w14:paraId="5C82C56B" w14:textId="77777777" w:rsidR="008225D9" w:rsidRDefault="008225D9" w:rsidP="008225D9">
            <w:r>
              <w:t>Water - creeks, dams, waterholes all include the bank areas.</w:t>
            </w:r>
          </w:p>
          <w:p w14:paraId="1FDC8AB7" w14:textId="77777777" w:rsidR="008225D9" w:rsidRDefault="008225D9" w:rsidP="008225D9">
            <w:r>
              <w:t>Backyards and gardens</w:t>
            </w:r>
          </w:p>
          <w:p w14:paraId="6AC25715" w14:textId="77777777" w:rsidR="008225D9" w:rsidRDefault="008225D9" w:rsidP="008225D9">
            <w:r>
              <w:t>School grounds</w:t>
            </w:r>
          </w:p>
          <w:p w14:paraId="3C93C135" w14:textId="77777777" w:rsidR="008225D9" w:rsidRDefault="008225D9" w:rsidP="008225D9">
            <w:r>
              <w:t xml:space="preserve">Rocky, granite outcrops </w:t>
            </w:r>
          </w:p>
          <w:p w14:paraId="0B67DC68" w14:textId="77777777" w:rsidR="008225D9" w:rsidRDefault="008225D9" w:rsidP="008225D9">
            <w:r>
              <w:t>Others?</w:t>
            </w:r>
          </w:p>
          <w:p w14:paraId="2A7F4691" w14:textId="77777777" w:rsidR="008225D9" w:rsidRPr="00E04962" w:rsidRDefault="008225D9" w:rsidP="008225D9"/>
          <w:p w14:paraId="6FC2F8C6" w14:textId="77777777" w:rsidR="008225D9" w:rsidRDefault="008225D9" w:rsidP="008225D9">
            <w:pPr>
              <w:rPr>
                <w:b/>
                <w:bCs/>
                <w:i/>
                <w:iCs/>
              </w:rPr>
            </w:pPr>
            <w:r>
              <w:t>Using a table or other graphic organiser, students categorise the list into probable Producers, Consumers, Decomposers of a particular local habitat - individually, in partners or Learning Teams</w:t>
            </w:r>
            <w:r w:rsidRPr="00E04962">
              <w:rPr>
                <w:b/>
                <w:bCs/>
                <w:i/>
                <w:iCs/>
              </w:rPr>
              <w:t xml:space="preserve">.  </w:t>
            </w:r>
          </w:p>
          <w:p w14:paraId="25CEA470" w14:textId="77777777" w:rsidR="008225D9" w:rsidRDefault="008225D9" w:rsidP="008225D9">
            <w:pPr>
              <w:rPr>
                <w:b/>
                <w:bCs/>
                <w:i/>
                <w:iCs/>
              </w:rPr>
            </w:pPr>
          </w:p>
          <w:p w14:paraId="038734BB" w14:textId="77777777" w:rsidR="008225D9" w:rsidRPr="00DC5CB0" w:rsidRDefault="008225D9" w:rsidP="008225D9">
            <w:pPr>
              <w:rPr>
                <w:i/>
                <w:iCs/>
              </w:rPr>
            </w:pPr>
            <w:r w:rsidRPr="00DC5CB0">
              <w:rPr>
                <w:i/>
                <w:iCs/>
              </w:rPr>
              <w:t>Recommendation: This is a great opportunity to work with the SmartArt features in Microsoft Word.</w:t>
            </w:r>
          </w:p>
          <w:p w14:paraId="74FEADD1" w14:textId="77777777" w:rsidR="008225D9" w:rsidRPr="00E04962" w:rsidRDefault="008225D9" w:rsidP="008225D9">
            <w:pPr>
              <w:rPr>
                <w:b/>
                <w:bCs/>
                <w:i/>
                <w:iCs/>
              </w:rPr>
            </w:pPr>
            <w:r w:rsidRPr="00E04962">
              <w:rPr>
                <w:b/>
                <w:bCs/>
                <w:i/>
                <w:iCs/>
              </w:rPr>
              <w:t>See two examples in Word doc Producers, Consumers, Decomposers of the Granite Belt bushland and Producers, Consumers, Decomposers of the Granite Belt Quart Pot Creek</w:t>
            </w:r>
          </w:p>
          <w:p w14:paraId="306A1F41" w14:textId="77777777" w:rsidR="008225D9" w:rsidRPr="00172B40" w:rsidRDefault="008225D9" w:rsidP="008225D9">
            <w:pPr>
              <w:rPr>
                <w:rFonts w:cs="Arial"/>
                <w:b/>
                <w:bCs/>
                <w:i/>
                <w:iCs/>
              </w:rPr>
            </w:pPr>
          </w:p>
        </w:tc>
        <w:tc>
          <w:tcPr>
            <w:tcW w:w="4394" w:type="dxa"/>
          </w:tcPr>
          <w:p w14:paraId="7E261CC9" w14:textId="77777777" w:rsidR="008225D9" w:rsidRDefault="008225D9" w:rsidP="008225D9">
            <w:pPr>
              <w:tabs>
                <w:tab w:val="left" w:pos="1067"/>
              </w:tabs>
              <w:rPr>
                <w:b/>
                <w:bCs/>
              </w:rPr>
            </w:pPr>
            <w:r w:rsidRPr="00E04962">
              <w:rPr>
                <w:b/>
                <w:bCs/>
              </w:rPr>
              <w:lastRenderedPageBreak/>
              <w:t>Resources:</w:t>
            </w:r>
          </w:p>
          <w:p w14:paraId="172B51F8" w14:textId="77777777" w:rsidR="008225D9" w:rsidRDefault="008225D9" w:rsidP="008225D9">
            <w:pPr>
              <w:rPr>
                <w:b/>
                <w:bCs/>
              </w:rPr>
            </w:pPr>
            <w:hyperlink r:id="rId38" w:history="1">
              <w:r w:rsidRPr="00A628D8">
                <w:rPr>
                  <w:rStyle w:val="Hyperlink"/>
                  <w:b/>
                  <w:bCs/>
                </w:rPr>
                <w:t>https://wetlandinfo.des.qld.gov.au/wetlands/facts-maps/wildlife/?AreaID=tile-100k-</w:t>
              </w:r>
              <w:r w:rsidRPr="00475C7F">
                <w:rPr>
                  <w:rStyle w:val="Hyperlink"/>
                  <w:u w:val="none"/>
                </w:rPr>
                <w:t>stanthorpe&amp;Kingdom=animals&amp;SpeciesFilter=Native</w:t>
              </w:r>
            </w:hyperlink>
          </w:p>
          <w:p w14:paraId="73F44FD0" w14:textId="77777777" w:rsidR="008225D9" w:rsidRDefault="008225D9" w:rsidP="008225D9">
            <w:pPr>
              <w:rPr>
                <w:b/>
                <w:bCs/>
              </w:rPr>
            </w:pPr>
            <w:r>
              <w:rPr>
                <w:b/>
                <w:bCs/>
              </w:rPr>
              <w:t>Native wildlife of the Granite Belt -animals, birds, reptiles, insects, fish</w:t>
            </w:r>
          </w:p>
          <w:p w14:paraId="7EA6CBA8" w14:textId="77777777" w:rsidR="008225D9" w:rsidRDefault="008225D9" w:rsidP="008225D9">
            <w:pPr>
              <w:tabs>
                <w:tab w:val="left" w:pos="1067"/>
              </w:tabs>
              <w:rPr>
                <w:i/>
                <w:iCs/>
              </w:rPr>
            </w:pPr>
            <w:r>
              <w:rPr>
                <w:i/>
                <w:iCs/>
              </w:rPr>
              <w:t>Queensland Government: Dept of Environment and Science</w:t>
            </w:r>
          </w:p>
          <w:p w14:paraId="5FDFD7DA" w14:textId="77777777" w:rsidR="008225D9" w:rsidRDefault="008225D9" w:rsidP="008225D9">
            <w:pPr>
              <w:tabs>
                <w:tab w:val="left" w:pos="1067"/>
              </w:tabs>
              <w:rPr>
                <w:i/>
                <w:iCs/>
              </w:rPr>
            </w:pPr>
          </w:p>
          <w:p w14:paraId="2968AEB9" w14:textId="77777777" w:rsidR="008225D9" w:rsidRPr="00475C7F" w:rsidRDefault="008225D9" w:rsidP="008225D9">
            <w:pPr>
              <w:tabs>
                <w:tab w:val="left" w:pos="1067"/>
              </w:tabs>
            </w:pPr>
            <w:hyperlink r:id="rId39" w:history="1">
              <w:r w:rsidRPr="00475C7F">
                <w:rPr>
                  <w:rStyle w:val="Hyperlink"/>
                  <w:u w:val="none"/>
                </w:rPr>
                <w:t>https://wetlandinfo.des.qld.gov.au/wetlands/facts-maps/wildlife/?AreaID=ibra-subregion-stanthorpe-plateau&amp;Kingdom=plants&amp;SpeciesFilter=Native</w:t>
              </w:r>
            </w:hyperlink>
          </w:p>
          <w:p w14:paraId="3003B198" w14:textId="77777777" w:rsidR="008225D9" w:rsidRDefault="008225D9" w:rsidP="008225D9">
            <w:pPr>
              <w:rPr>
                <w:b/>
                <w:bCs/>
              </w:rPr>
            </w:pPr>
            <w:r>
              <w:rPr>
                <w:b/>
                <w:bCs/>
              </w:rPr>
              <w:t>Native plants of the Granite Belt -</w:t>
            </w:r>
          </w:p>
          <w:p w14:paraId="18C0EB83" w14:textId="77777777" w:rsidR="008225D9" w:rsidRDefault="008225D9" w:rsidP="008225D9">
            <w:pPr>
              <w:tabs>
                <w:tab w:val="left" w:pos="1067"/>
              </w:tabs>
              <w:rPr>
                <w:i/>
                <w:iCs/>
              </w:rPr>
            </w:pPr>
            <w:r>
              <w:rPr>
                <w:i/>
                <w:iCs/>
              </w:rPr>
              <w:t>Queensland Government: Dept of Environment and Science</w:t>
            </w:r>
          </w:p>
          <w:p w14:paraId="3C17CB85" w14:textId="77777777" w:rsidR="008225D9" w:rsidRDefault="008225D9" w:rsidP="008225D9">
            <w:pPr>
              <w:tabs>
                <w:tab w:val="left" w:pos="1067"/>
              </w:tabs>
              <w:rPr>
                <w:i/>
                <w:iCs/>
              </w:rPr>
            </w:pPr>
          </w:p>
          <w:p w14:paraId="77E7795E" w14:textId="77777777" w:rsidR="008225D9" w:rsidRDefault="008225D9" w:rsidP="008225D9">
            <w:hyperlink r:id="rId40" w:history="1">
              <w:r w:rsidRPr="00A628D8">
                <w:rPr>
                  <w:rStyle w:val="Hyperlink"/>
                </w:rPr>
                <w:t>https://www.gbwildlifecarers.org.au/gb_wildlife.html</w:t>
              </w:r>
            </w:hyperlink>
          </w:p>
          <w:p w14:paraId="0627F301" w14:textId="77777777" w:rsidR="008225D9" w:rsidRDefault="008225D9" w:rsidP="008225D9">
            <w:r>
              <w:t>Granite Belt Wildlife Carers</w:t>
            </w:r>
          </w:p>
          <w:p w14:paraId="45A2178C" w14:textId="77777777" w:rsidR="008225D9" w:rsidRDefault="008225D9" w:rsidP="008225D9">
            <w:r>
              <w:t>Wildlife of the Granite Belt List</w:t>
            </w:r>
          </w:p>
          <w:p w14:paraId="766E39D0" w14:textId="77777777" w:rsidR="008225D9" w:rsidRPr="00E04962" w:rsidRDefault="008225D9" w:rsidP="008225D9">
            <w:r w:rsidRPr="00E04962">
              <w:t xml:space="preserve">Word Documents - </w:t>
            </w:r>
          </w:p>
          <w:p w14:paraId="7DACC63D" w14:textId="77777777" w:rsidR="008225D9" w:rsidRPr="00E04962" w:rsidRDefault="008225D9" w:rsidP="008225D9">
            <w:pPr>
              <w:pStyle w:val="ListParagraph"/>
              <w:numPr>
                <w:ilvl w:val="0"/>
                <w:numId w:val="15"/>
              </w:numPr>
              <w:rPr>
                <w:i/>
                <w:iCs/>
              </w:rPr>
            </w:pPr>
            <w:r w:rsidRPr="00E04962">
              <w:t xml:space="preserve">Producers, Consumers, Decomposers of the Granite Belt bushland </w:t>
            </w:r>
          </w:p>
          <w:p w14:paraId="683DFEBB" w14:textId="77777777" w:rsidR="008225D9" w:rsidRPr="00475C7F" w:rsidRDefault="008225D9" w:rsidP="008225D9">
            <w:pPr>
              <w:pStyle w:val="ListParagraph"/>
              <w:numPr>
                <w:ilvl w:val="0"/>
                <w:numId w:val="15"/>
              </w:numPr>
              <w:rPr>
                <w:i/>
                <w:iCs/>
              </w:rPr>
            </w:pPr>
            <w:r w:rsidRPr="00E04962">
              <w:t xml:space="preserve">Producers, Consumers, </w:t>
            </w:r>
          </w:p>
          <w:p w14:paraId="2D622D6B" w14:textId="77777777" w:rsidR="008225D9" w:rsidRPr="00475C7F" w:rsidRDefault="008225D9" w:rsidP="008225D9">
            <w:pPr>
              <w:pStyle w:val="ListParagraph"/>
              <w:numPr>
                <w:ilvl w:val="0"/>
                <w:numId w:val="15"/>
              </w:numPr>
              <w:rPr>
                <w:i/>
                <w:iCs/>
              </w:rPr>
            </w:pPr>
            <w:r w:rsidRPr="00E04962">
              <w:t>Decomposers of the Granite Belt Quart Pot Creek</w:t>
            </w:r>
          </w:p>
          <w:p w14:paraId="723DD548" w14:textId="77777777" w:rsidR="008225D9" w:rsidRPr="00475C7F" w:rsidRDefault="008225D9" w:rsidP="008225D9">
            <w:pPr>
              <w:tabs>
                <w:tab w:val="left" w:pos="1067"/>
              </w:tabs>
              <w:rPr>
                <w:b/>
                <w:bCs/>
              </w:rPr>
            </w:pPr>
          </w:p>
        </w:tc>
        <w:tc>
          <w:tcPr>
            <w:tcW w:w="2627" w:type="dxa"/>
          </w:tcPr>
          <w:p w14:paraId="64B18F94" w14:textId="77777777" w:rsidR="008225D9" w:rsidRDefault="008225D9" w:rsidP="008225D9">
            <w:r w:rsidRPr="00222C8C">
              <w:rPr>
                <w:b/>
                <w:bCs/>
              </w:rPr>
              <w:lastRenderedPageBreak/>
              <w:t>Note:</w:t>
            </w:r>
            <w:r>
              <w:t xml:space="preserve"> the following link - plant species in the Granite Belt are that are of concern and endangered.</w:t>
            </w:r>
          </w:p>
          <w:p w14:paraId="492C0EBC" w14:textId="0ADDFF54" w:rsidR="008225D9" w:rsidRDefault="008225D9" w:rsidP="008225D9">
            <w:hyperlink r:id="rId41" w:history="1">
              <w:r w:rsidRPr="00A628D8">
                <w:rPr>
                  <w:rStyle w:val="Hyperlink"/>
                </w:rPr>
                <w:t>https://apps.des.qld.gov.au/regional-ecosystems/list/?bioregion=13&amp;landzone=12</w:t>
              </w:r>
            </w:hyperlink>
          </w:p>
        </w:tc>
      </w:tr>
      <w:tr w:rsidR="008225D9" w14:paraId="25479B00" w14:textId="77777777" w:rsidTr="0038519D">
        <w:tc>
          <w:tcPr>
            <w:tcW w:w="2370" w:type="dxa"/>
          </w:tcPr>
          <w:p w14:paraId="499A457A" w14:textId="77777777" w:rsidR="008225D9" w:rsidRPr="001768D2" w:rsidRDefault="008225D9" w:rsidP="008225D9">
            <w:pPr>
              <w:rPr>
                <w:b/>
                <w:bCs/>
              </w:rPr>
            </w:pPr>
            <w:r w:rsidRPr="001768D2">
              <w:rPr>
                <w:b/>
                <w:bCs/>
              </w:rPr>
              <w:t>Biological Sciences</w:t>
            </w:r>
          </w:p>
          <w:p w14:paraId="3E6843CB" w14:textId="77777777" w:rsidR="008225D9" w:rsidRDefault="008225D9" w:rsidP="008225D9">
            <w:r>
              <w:t xml:space="preserve">Students explain the roles and food chains represent feeding </w:t>
            </w:r>
            <w:proofErr w:type="gramStart"/>
            <w:r>
              <w:t>relationships</w:t>
            </w:r>
            <w:proofErr w:type="gramEnd"/>
          </w:p>
          <w:p w14:paraId="40FDA0DB" w14:textId="77777777" w:rsidR="008225D9" w:rsidRDefault="008225D9" w:rsidP="008225D9">
            <w:r>
              <w:t>AC9S4U01</w:t>
            </w:r>
          </w:p>
          <w:p w14:paraId="5D10D0CA" w14:textId="77777777" w:rsidR="008225D9" w:rsidRPr="0061572D" w:rsidRDefault="008225D9" w:rsidP="008225D9">
            <w:pPr>
              <w:rPr>
                <w:b/>
                <w:bCs/>
                <w:i/>
                <w:iCs/>
              </w:rPr>
            </w:pPr>
            <w:r w:rsidRPr="0061572D">
              <w:rPr>
                <w:b/>
                <w:bCs/>
                <w:i/>
                <w:iCs/>
              </w:rPr>
              <w:lastRenderedPageBreak/>
              <w:t>(Cont.)</w:t>
            </w:r>
          </w:p>
          <w:p w14:paraId="03A10503" w14:textId="77777777" w:rsidR="008225D9" w:rsidRPr="001768D2" w:rsidRDefault="008225D9" w:rsidP="008225D9">
            <w:pPr>
              <w:rPr>
                <w:b/>
                <w:bCs/>
              </w:rPr>
            </w:pPr>
          </w:p>
        </w:tc>
        <w:tc>
          <w:tcPr>
            <w:tcW w:w="5979" w:type="dxa"/>
          </w:tcPr>
          <w:p w14:paraId="6E6BCBB1" w14:textId="77777777" w:rsidR="008225D9" w:rsidRDefault="008225D9" w:rsidP="008225D9">
            <w:pPr>
              <w:rPr>
                <w:b/>
                <w:bCs/>
              </w:rPr>
            </w:pPr>
            <w:r>
              <w:rPr>
                <w:b/>
                <w:bCs/>
                <w:noProof/>
              </w:rPr>
              <w:lastRenderedPageBreak/>
              <mc:AlternateContent>
                <mc:Choice Requires="wps">
                  <w:drawing>
                    <wp:anchor distT="0" distB="0" distL="114300" distR="114300" simplePos="0" relativeHeight="251720704" behindDoc="0" locked="0" layoutInCell="1" allowOverlap="1" wp14:anchorId="00A88729" wp14:editId="5C55EAC9">
                      <wp:simplePos x="0" y="0"/>
                      <wp:positionH relativeFrom="column">
                        <wp:posOffset>3014747</wp:posOffset>
                      </wp:positionH>
                      <wp:positionV relativeFrom="paragraph">
                        <wp:posOffset>96922</wp:posOffset>
                      </wp:positionV>
                      <wp:extent cx="478367" cy="292100"/>
                      <wp:effectExtent l="12700" t="25400" r="29845" b="12700"/>
                      <wp:wrapNone/>
                      <wp:docPr id="27" name="Curved Up Arrow 27"/>
                      <wp:cNvGraphicFramePr/>
                      <a:graphic xmlns:a="http://schemas.openxmlformats.org/drawingml/2006/main">
                        <a:graphicData uri="http://schemas.microsoft.com/office/word/2010/wordprocessingShape">
                          <wps:wsp>
                            <wps:cNvSpPr/>
                            <wps:spPr>
                              <a:xfrm>
                                <a:off x="0" y="0"/>
                                <a:ext cx="478367" cy="292100"/>
                              </a:xfrm>
                              <a:prstGeom prst="curvedUpArrow">
                                <a:avLst/>
                              </a:prstGeom>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0147E" id="Curved Up Arrow 27" o:spid="_x0000_s1026" type="#_x0000_t104" style="position:absolute;margin-left:237.4pt;margin-top:7.65pt;width:37.65pt;height: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" adj="15005,19951,5400" fillcolor="black [3200]" strokecolor="white [3201]" strokeweight="1.5pt"/>
                  </w:pict>
                </mc:Fallback>
              </mc:AlternateContent>
            </w:r>
            <w:r>
              <w:rPr>
                <w:b/>
                <w:bCs/>
              </w:rPr>
              <w:t>Learning Focus 5</w:t>
            </w:r>
          </w:p>
          <w:p w14:paraId="38724102" w14:textId="77777777" w:rsidR="008225D9" w:rsidRPr="00475C7F" w:rsidRDefault="008225D9" w:rsidP="008225D9">
            <w:r w:rsidRPr="00475C7F">
              <w:t xml:space="preserve">We understand the term </w:t>
            </w:r>
            <w:r w:rsidRPr="00475C7F">
              <w:rPr>
                <w:b/>
                <w:bCs/>
              </w:rPr>
              <w:t>“biodiversity”.</w:t>
            </w:r>
          </w:p>
          <w:p w14:paraId="1234BF5F" w14:textId="77777777" w:rsidR="008225D9" w:rsidRPr="00475C7F" w:rsidRDefault="008225D9" w:rsidP="008225D9">
            <w:pPr>
              <w:rPr>
                <w:i/>
                <w:iCs/>
              </w:rPr>
            </w:pPr>
            <w:r w:rsidRPr="00475C7F">
              <w:rPr>
                <w:i/>
                <w:iCs/>
              </w:rPr>
              <w:t>This lesson will give them understandings that will be further developed in following lessons.</w:t>
            </w:r>
          </w:p>
          <w:p w14:paraId="0C9E6A98" w14:textId="77777777" w:rsidR="008225D9" w:rsidRDefault="008225D9" w:rsidP="008225D9"/>
          <w:p w14:paraId="346BFCD8" w14:textId="77777777" w:rsidR="008225D9" w:rsidRDefault="008225D9" w:rsidP="008225D9">
            <w:r w:rsidRPr="00E04962">
              <w:t>Brainstorm the term with the class</w:t>
            </w:r>
            <w:r>
              <w:t xml:space="preserve"> and list their ideas. Break up the word into its </w:t>
            </w:r>
            <w:proofErr w:type="gramStart"/>
            <w:r>
              <w:t>meaning</w:t>
            </w:r>
            <w:proofErr w:type="gramEnd"/>
          </w:p>
          <w:p w14:paraId="2DCFCA14" w14:textId="77777777" w:rsidR="008225D9" w:rsidRDefault="008225D9" w:rsidP="008225D9">
            <w:r>
              <w:lastRenderedPageBreak/>
              <w:t>Bio (Greek) - life Think of Biology (the study of living things). Biography (A written recount of someone’s life)</w:t>
            </w:r>
          </w:p>
          <w:p w14:paraId="1788326A" w14:textId="77777777" w:rsidR="008225D9" w:rsidRDefault="008225D9" w:rsidP="008225D9">
            <w:r>
              <w:t>Diversity - variety</w:t>
            </w:r>
          </w:p>
          <w:p w14:paraId="5F02DB7B" w14:textId="77777777" w:rsidR="008225D9" w:rsidRDefault="008225D9" w:rsidP="008225D9"/>
          <w:p w14:paraId="0BAAE8C2" w14:textId="77777777" w:rsidR="008225D9" w:rsidRDefault="008225D9" w:rsidP="008225D9">
            <w:r>
              <w:t>So, Biodiversity is the variety of life in a particular habitat, ecosystem area or over the whole earth.</w:t>
            </w:r>
          </w:p>
          <w:p w14:paraId="36B0239C" w14:textId="77777777" w:rsidR="008225D9" w:rsidRDefault="008225D9" w:rsidP="008225D9"/>
          <w:p w14:paraId="1E52D5F1" w14:textId="77777777" w:rsidR="008225D9" w:rsidRDefault="008225D9" w:rsidP="008225D9">
            <w:r>
              <w:t>Watch the first video which provides many beautiful visual examples of biodiversity.</w:t>
            </w:r>
          </w:p>
          <w:p w14:paraId="6AE62FDA" w14:textId="77777777" w:rsidR="008225D9" w:rsidRDefault="008225D9" w:rsidP="008225D9"/>
          <w:p w14:paraId="1BC6ABF8" w14:textId="77777777" w:rsidR="008225D9" w:rsidRDefault="008225D9" w:rsidP="008225D9">
            <w:r>
              <w:t>Discuss the video.</w:t>
            </w:r>
          </w:p>
          <w:p w14:paraId="2FC0009E" w14:textId="77777777" w:rsidR="008225D9" w:rsidRDefault="008225D9" w:rsidP="008225D9">
            <w:r>
              <w:t>Generate examples of biodiversity in the Granite Belt Region.</w:t>
            </w:r>
          </w:p>
          <w:p w14:paraId="73E477B9" w14:textId="77777777" w:rsidR="008225D9" w:rsidRDefault="008225D9" w:rsidP="008225D9">
            <w:pPr>
              <w:pStyle w:val="ListParagraph"/>
              <w:numPr>
                <w:ilvl w:val="0"/>
                <w:numId w:val="16"/>
              </w:numPr>
            </w:pPr>
            <w:r>
              <w:t>Girraween and other National Parks where the biodiversity is protected.</w:t>
            </w:r>
          </w:p>
          <w:p w14:paraId="1ED1FB9B" w14:textId="77777777" w:rsidR="008225D9" w:rsidRDefault="008225D9" w:rsidP="008225D9">
            <w:pPr>
              <w:pStyle w:val="ListParagraph"/>
              <w:numPr>
                <w:ilvl w:val="0"/>
                <w:numId w:val="16"/>
              </w:numPr>
            </w:pPr>
            <w:r>
              <w:t xml:space="preserve">Quart Pot Creek. </w:t>
            </w:r>
          </w:p>
          <w:p w14:paraId="78AE2579" w14:textId="77777777" w:rsidR="008225D9" w:rsidRDefault="008225D9" w:rsidP="008225D9">
            <w:pPr>
              <w:pStyle w:val="ListParagraph"/>
              <w:numPr>
                <w:ilvl w:val="0"/>
                <w:numId w:val="16"/>
              </w:numPr>
            </w:pPr>
            <w:r>
              <w:t xml:space="preserve">Bushland and land that has not been </w:t>
            </w:r>
            <w:proofErr w:type="gramStart"/>
            <w:r>
              <w:t>cleared</w:t>
            </w:r>
            <w:proofErr w:type="gramEnd"/>
          </w:p>
          <w:p w14:paraId="4BE08DB0" w14:textId="77777777" w:rsidR="008225D9" w:rsidRDefault="008225D9" w:rsidP="008225D9">
            <w:pPr>
              <w:pStyle w:val="ListParagraph"/>
              <w:numPr>
                <w:ilvl w:val="0"/>
                <w:numId w:val="16"/>
              </w:numPr>
            </w:pPr>
            <w:r>
              <w:t xml:space="preserve">Can we see biodiversity in our own yards/gardens? </w:t>
            </w:r>
          </w:p>
          <w:p w14:paraId="53E810C8" w14:textId="77777777" w:rsidR="008225D9" w:rsidRDefault="008225D9" w:rsidP="008225D9"/>
          <w:p w14:paraId="7AFA2E5A" w14:textId="71834482" w:rsidR="008225D9" w:rsidRDefault="008225D9" w:rsidP="008225D9">
            <w:r>
              <w:t xml:space="preserve">Include the learning related to Food Webs. If you see a food web working well, and all living things in the habitat have plenty of food, the biodiversity is healthy. Have the students refer to their local habitats’ food webs. In pairs or Learning teams, they take turns explaining the biodiversity and how it works in their food webs. </w:t>
            </w:r>
          </w:p>
          <w:p w14:paraId="49703A8E" w14:textId="77777777" w:rsidR="008225D9" w:rsidRDefault="008225D9" w:rsidP="008225D9"/>
          <w:p w14:paraId="5349E668" w14:textId="6C92D650" w:rsidR="008225D9" w:rsidRPr="008225D9" w:rsidRDefault="008225D9" w:rsidP="008225D9">
            <w:r>
              <w:t>Conclude with some reflections/ questions born out of the small group discussions and rewatch the video.</w:t>
            </w:r>
          </w:p>
        </w:tc>
        <w:tc>
          <w:tcPr>
            <w:tcW w:w="4394" w:type="dxa"/>
          </w:tcPr>
          <w:p w14:paraId="47887EC5" w14:textId="77777777" w:rsidR="008225D9" w:rsidRDefault="008225D9" w:rsidP="008225D9">
            <w:hyperlink r:id="rId42" w:history="1">
              <w:r w:rsidRPr="00260FA1">
                <w:rPr>
                  <w:rStyle w:val="Hyperlink"/>
                </w:rPr>
                <w:t>https://www.youtube.com/watch?v=b6Ua_zWDH6U</w:t>
              </w:r>
            </w:hyperlink>
          </w:p>
          <w:p w14:paraId="5A741C30" w14:textId="77777777" w:rsidR="008225D9" w:rsidRDefault="008225D9" w:rsidP="008225D9">
            <w:r>
              <w:t>What is Biodiversity - David Attenborough</w:t>
            </w:r>
          </w:p>
          <w:p w14:paraId="336A485C" w14:textId="77777777" w:rsidR="008225D9" w:rsidRDefault="008225D9" w:rsidP="008225D9">
            <w:r>
              <w:t>3m 04s</w:t>
            </w:r>
          </w:p>
          <w:p w14:paraId="0F66D2FB" w14:textId="77777777" w:rsidR="008225D9" w:rsidRDefault="008225D9" w:rsidP="008225D9">
            <w:r>
              <w:t>Good intro to the concept</w:t>
            </w:r>
          </w:p>
          <w:p w14:paraId="76B8ADB0" w14:textId="77777777" w:rsidR="008225D9" w:rsidRPr="00E04962" w:rsidRDefault="008225D9" w:rsidP="008225D9">
            <w:pPr>
              <w:tabs>
                <w:tab w:val="left" w:pos="1067"/>
              </w:tabs>
              <w:rPr>
                <w:b/>
                <w:bCs/>
              </w:rPr>
            </w:pPr>
          </w:p>
          <w:p w14:paraId="25EC3638" w14:textId="77777777" w:rsidR="008225D9" w:rsidRDefault="008225D9" w:rsidP="008225D9">
            <w:pPr>
              <w:tabs>
                <w:tab w:val="left" w:pos="1067"/>
              </w:tabs>
              <w:rPr>
                <w:i/>
                <w:iCs/>
              </w:rPr>
            </w:pPr>
          </w:p>
          <w:p w14:paraId="71E8D0CA" w14:textId="77777777" w:rsidR="008225D9" w:rsidRPr="00DC5CB0" w:rsidRDefault="008225D9" w:rsidP="008225D9">
            <w:pPr>
              <w:tabs>
                <w:tab w:val="left" w:pos="1067"/>
              </w:tabs>
            </w:pPr>
            <w:r w:rsidRPr="00E04962">
              <w:lastRenderedPageBreak/>
              <w:t xml:space="preserve">Refer to the </w:t>
            </w:r>
            <w:r w:rsidRPr="00E04962">
              <w:rPr>
                <w:b/>
                <w:bCs/>
              </w:rPr>
              <w:t>Granite Belt Fact Sheet which</w:t>
            </w:r>
            <w:r w:rsidRPr="00E04962">
              <w:t xml:space="preserve"> gives an overall picture of climate, habitats and importance of biodiversity in the </w:t>
            </w:r>
            <w:proofErr w:type="gramStart"/>
            <w:r w:rsidRPr="00E04962">
              <w:t>region</w:t>
            </w:r>
            <w:proofErr w:type="gramEnd"/>
          </w:p>
          <w:p w14:paraId="0B9EDC68" w14:textId="77777777" w:rsidR="008225D9" w:rsidRDefault="008225D9" w:rsidP="008225D9">
            <w:pPr>
              <w:tabs>
                <w:tab w:val="left" w:pos="1067"/>
              </w:tabs>
              <w:rPr>
                <w:i/>
                <w:iCs/>
              </w:rPr>
            </w:pPr>
          </w:p>
          <w:p w14:paraId="687A418B" w14:textId="77777777" w:rsidR="008225D9" w:rsidRDefault="008225D9" w:rsidP="008225D9">
            <w:pPr>
              <w:tabs>
                <w:tab w:val="left" w:pos="1067"/>
              </w:tabs>
              <w:rPr>
                <w:i/>
                <w:iCs/>
              </w:rPr>
            </w:pPr>
          </w:p>
          <w:p w14:paraId="35316171" w14:textId="77777777" w:rsidR="008225D9" w:rsidRDefault="008225D9" w:rsidP="008225D9">
            <w:pPr>
              <w:tabs>
                <w:tab w:val="left" w:pos="1067"/>
              </w:tabs>
              <w:rPr>
                <w:i/>
                <w:iCs/>
              </w:rPr>
            </w:pPr>
          </w:p>
          <w:p w14:paraId="4273EDC3" w14:textId="77777777" w:rsidR="008225D9" w:rsidRDefault="008225D9" w:rsidP="008225D9">
            <w:pPr>
              <w:tabs>
                <w:tab w:val="left" w:pos="1067"/>
              </w:tabs>
              <w:rPr>
                <w:i/>
                <w:iCs/>
              </w:rPr>
            </w:pPr>
          </w:p>
          <w:p w14:paraId="74753724" w14:textId="77777777" w:rsidR="008225D9" w:rsidRDefault="008225D9" w:rsidP="008225D9">
            <w:hyperlink r:id="rId43" w:history="1">
              <w:r w:rsidRPr="00260FA1">
                <w:rPr>
                  <w:rStyle w:val="Hyperlink"/>
                </w:rPr>
                <w:t>https://www.gbwildlifecarers.org.au/gb_wildlife.html</w:t>
              </w:r>
            </w:hyperlink>
          </w:p>
          <w:p w14:paraId="4FD15018" w14:textId="77777777" w:rsidR="008225D9" w:rsidRDefault="008225D9" w:rsidP="008225D9">
            <w:r>
              <w:t>Granite Belt Wildlife Carers</w:t>
            </w:r>
          </w:p>
          <w:p w14:paraId="2BFA97D7" w14:textId="77777777" w:rsidR="008225D9" w:rsidRPr="00DC5CB0" w:rsidRDefault="008225D9" w:rsidP="008225D9">
            <w:pPr>
              <w:rPr>
                <w:i/>
                <w:iCs/>
              </w:rPr>
            </w:pPr>
            <w:r>
              <w:t xml:space="preserve">Wildlife of the Granite Belt List, </w:t>
            </w:r>
            <w:r w:rsidRPr="00DC5CB0">
              <w:rPr>
                <w:i/>
                <w:iCs/>
              </w:rPr>
              <w:t>as well as others on previous page.</w:t>
            </w:r>
          </w:p>
          <w:p w14:paraId="479FD4E4" w14:textId="77777777" w:rsidR="008225D9" w:rsidRDefault="008225D9" w:rsidP="008225D9">
            <w:pPr>
              <w:tabs>
                <w:tab w:val="left" w:pos="1067"/>
              </w:tabs>
              <w:rPr>
                <w:i/>
                <w:iCs/>
              </w:rPr>
            </w:pPr>
          </w:p>
          <w:p w14:paraId="551904F6" w14:textId="77777777" w:rsidR="008225D9" w:rsidRPr="00E04962" w:rsidRDefault="008225D9" w:rsidP="008225D9">
            <w:pPr>
              <w:tabs>
                <w:tab w:val="left" w:pos="1067"/>
              </w:tabs>
              <w:rPr>
                <w:b/>
                <w:bCs/>
              </w:rPr>
            </w:pPr>
          </w:p>
        </w:tc>
        <w:tc>
          <w:tcPr>
            <w:tcW w:w="2627" w:type="dxa"/>
          </w:tcPr>
          <w:p w14:paraId="6972110D" w14:textId="77777777" w:rsidR="008225D9" w:rsidRPr="00E04962" w:rsidRDefault="008225D9" w:rsidP="008225D9">
            <w:pPr>
              <w:rPr>
                <w:b/>
                <w:bCs/>
              </w:rPr>
            </w:pPr>
            <w:r w:rsidRPr="00F02195">
              <w:rPr>
                <w:rStyle w:val="Strong"/>
                <w:rFonts w:cs="Arial"/>
                <w:color w:val="000000"/>
                <w:spacing w:val="-3"/>
                <w:sz w:val="22"/>
                <w:szCs w:val="22"/>
              </w:rPr>
              <w:lastRenderedPageBreak/>
              <w:t>Biodiversity i</w:t>
            </w:r>
            <w:r w:rsidRPr="00E04962">
              <w:rPr>
                <w:rStyle w:val="Strong"/>
                <w:rFonts w:cs="Arial"/>
                <w:color w:val="000000"/>
                <w:spacing w:val="-3"/>
                <w:sz w:val="22"/>
                <w:szCs w:val="22"/>
              </w:rPr>
              <w:t xml:space="preserve">s the variety of all living things on Earth, including plants, </w:t>
            </w:r>
            <w:proofErr w:type="gramStart"/>
            <w:r w:rsidRPr="00E04962">
              <w:rPr>
                <w:rStyle w:val="Strong"/>
                <w:rFonts w:cs="Arial"/>
                <w:color w:val="000000"/>
                <w:spacing w:val="-3"/>
                <w:sz w:val="22"/>
                <w:szCs w:val="22"/>
              </w:rPr>
              <w:t>animals</w:t>
            </w:r>
            <w:proofErr w:type="gramEnd"/>
            <w:r w:rsidRPr="00E04962">
              <w:rPr>
                <w:rStyle w:val="Strong"/>
                <w:rFonts w:cs="Arial"/>
                <w:color w:val="000000"/>
                <w:spacing w:val="-3"/>
                <w:sz w:val="22"/>
                <w:szCs w:val="22"/>
              </w:rPr>
              <w:t xml:space="preserve"> and microorganisms. It means that there are many different types of </w:t>
            </w:r>
            <w:r w:rsidRPr="00E04962">
              <w:rPr>
                <w:rStyle w:val="Strong"/>
                <w:rFonts w:cs="Arial"/>
                <w:color w:val="000000"/>
                <w:spacing w:val="-3"/>
                <w:sz w:val="22"/>
                <w:szCs w:val="22"/>
              </w:rPr>
              <w:lastRenderedPageBreak/>
              <w:t>living things in the world and they all play an important role in keeping our planet healthy.</w:t>
            </w:r>
          </w:p>
          <w:p w14:paraId="5805034D" w14:textId="77777777" w:rsidR="008225D9" w:rsidRDefault="008225D9" w:rsidP="008225D9">
            <w:pPr>
              <w:rPr>
                <w:b/>
                <w:bCs/>
              </w:rPr>
            </w:pPr>
          </w:p>
          <w:p w14:paraId="535C8A2C" w14:textId="77777777" w:rsidR="008225D9" w:rsidRDefault="008225D9" w:rsidP="008225D9"/>
          <w:p w14:paraId="202D94BA" w14:textId="77777777" w:rsidR="008225D9" w:rsidRDefault="008225D9" w:rsidP="008225D9">
            <w:pPr>
              <w:tabs>
                <w:tab w:val="left" w:pos="1067"/>
              </w:tabs>
              <w:rPr>
                <w:rFonts w:cs="Arial"/>
                <w:color w:val="000000" w:themeColor="text1"/>
                <w:spacing w:val="-5"/>
                <w:shd w:val="clear" w:color="auto" w:fill="FFFFFF"/>
              </w:rPr>
            </w:pPr>
            <w:r w:rsidRPr="00763891">
              <w:rPr>
                <w:rFonts w:cs="Arial"/>
                <w:color w:val="000000" w:themeColor="text1"/>
                <w:spacing w:val="-5"/>
                <w:shd w:val="clear" w:color="auto" w:fill="FFFFFF"/>
              </w:rPr>
              <w:t xml:space="preserve">The </w:t>
            </w:r>
            <w:r w:rsidRPr="00441E14">
              <w:rPr>
                <w:rFonts w:cs="Arial"/>
                <w:b/>
                <w:bCs/>
                <w:i/>
                <w:iCs/>
                <w:color w:val="000000" w:themeColor="text1"/>
                <w:spacing w:val="-5"/>
                <w:shd w:val="clear" w:color="auto" w:fill="FFFFFF"/>
              </w:rPr>
              <w:t>natural environment</w:t>
            </w:r>
            <w:r w:rsidRPr="00763891">
              <w:rPr>
                <w:rFonts w:cs="Arial"/>
                <w:color w:val="000000" w:themeColor="text1"/>
                <w:spacing w:val="-5"/>
                <w:shd w:val="clear" w:color="auto" w:fill="FFFFFF"/>
              </w:rPr>
              <w:t xml:space="preserve"> consists of land-based ecosystems such as grasslands and forests, aquatic ecosystems such as rivers and wetlands, and coastal and marine ecosystems such as mangroves and sea-grass meadow</w:t>
            </w:r>
            <w:r>
              <w:rPr>
                <w:rFonts w:cs="Arial"/>
                <w:color w:val="000000" w:themeColor="text1"/>
                <w:spacing w:val="-5"/>
                <w:shd w:val="clear" w:color="auto" w:fill="FFFFFF"/>
              </w:rPr>
              <w:t>s.</w:t>
            </w:r>
          </w:p>
          <w:p w14:paraId="0FAF55C7" w14:textId="77777777" w:rsidR="008225D9" w:rsidRDefault="008225D9" w:rsidP="008225D9">
            <w:pPr>
              <w:rPr>
                <w:b/>
                <w:bCs/>
              </w:rPr>
            </w:pPr>
          </w:p>
          <w:p w14:paraId="1AA87683" w14:textId="77777777" w:rsidR="008225D9" w:rsidRDefault="008225D9" w:rsidP="008225D9">
            <w:pPr>
              <w:rPr>
                <w:b/>
                <w:bCs/>
              </w:rPr>
            </w:pPr>
            <w:r>
              <w:rPr>
                <w:rFonts w:cs="Arial"/>
                <w:color w:val="202124"/>
                <w:shd w:val="clear" w:color="auto" w:fill="FFFFFF"/>
              </w:rPr>
              <w:t>A species is “</w:t>
            </w:r>
            <w:r w:rsidRPr="00DC5CB0">
              <w:rPr>
                <w:rFonts w:cs="Arial"/>
                <w:b/>
                <w:bCs/>
                <w:color w:val="202124"/>
                <w:shd w:val="clear" w:color="auto" w:fill="FFFFFF"/>
              </w:rPr>
              <w:t>vulnerable</w:t>
            </w:r>
            <w:r>
              <w:rPr>
                <w:rFonts w:cs="Arial"/>
                <w:b/>
                <w:bCs/>
                <w:color w:val="202124"/>
                <w:shd w:val="clear" w:color="auto" w:fill="FFFFFF"/>
              </w:rPr>
              <w:t>”</w:t>
            </w:r>
            <w:r w:rsidRPr="00DC5CB0">
              <w:rPr>
                <w:rFonts w:cs="Arial"/>
                <w:b/>
                <w:bCs/>
                <w:color w:val="202124"/>
                <w:shd w:val="clear" w:color="auto" w:fill="FFFFFF"/>
              </w:rPr>
              <w:t xml:space="preserve"> </w:t>
            </w:r>
            <w:r w:rsidRPr="00DC5CB0">
              <w:rPr>
                <w:rFonts w:cs="Arial"/>
                <w:color w:val="202124"/>
                <w:shd w:val="clear" w:color="auto" w:fill="FFFFFF"/>
              </w:rPr>
              <w:t>if</w:t>
            </w:r>
            <w:r>
              <w:rPr>
                <w:rFonts w:cs="Arial"/>
                <w:b/>
                <w:bCs/>
                <w:color w:val="202124"/>
                <w:shd w:val="clear" w:color="auto" w:fill="FFFFFF"/>
              </w:rPr>
              <w:t xml:space="preserve"> </w:t>
            </w:r>
            <w:r w:rsidRPr="00DC5CB0">
              <w:rPr>
                <w:rFonts w:cs="Arial"/>
                <w:color w:val="202124"/>
                <w:shd w:val="clear" w:color="auto" w:fill="FFFFFF"/>
              </w:rPr>
              <w:t>its population has declined at least 50 percent and the cause of the decline is known.</w:t>
            </w:r>
            <w:r>
              <w:rPr>
                <w:rFonts w:cs="Arial"/>
                <w:color w:val="202124"/>
                <w:shd w:val="clear" w:color="auto" w:fill="FFFFFF"/>
              </w:rPr>
              <w:t xml:space="preserve"> </w:t>
            </w:r>
            <w:r w:rsidRPr="00DC5CB0">
              <w:rPr>
                <w:rFonts w:cs="Arial"/>
                <w:b/>
                <w:bCs/>
                <w:color w:val="202124"/>
                <w:shd w:val="clear" w:color="auto" w:fill="FFFFFF"/>
              </w:rPr>
              <w:t>Habitat loss</w:t>
            </w:r>
            <w:r>
              <w:rPr>
                <w:rFonts w:cs="Arial"/>
                <w:color w:val="202124"/>
                <w:shd w:val="clear" w:color="auto" w:fill="FFFFFF"/>
              </w:rPr>
              <w:t xml:space="preserve"> is the leading known cause of population decline. </w:t>
            </w:r>
            <w:r w:rsidRPr="001816B0">
              <w:rPr>
                <w:rFonts w:cs="Arial"/>
                <w:i/>
                <w:iCs/>
                <w:color w:val="121212"/>
                <w:sz w:val="22"/>
                <w:szCs w:val="22"/>
                <w:shd w:val="clear" w:color="auto" w:fill="FFFFFF"/>
              </w:rPr>
              <w:t>Nat.</w:t>
            </w:r>
            <w:r w:rsidRPr="001816B0">
              <w:rPr>
                <w:rStyle w:val="hgkelc"/>
                <w:rFonts w:cs="Arial"/>
                <w:i/>
                <w:iCs/>
                <w:color w:val="202124"/>
                <w:shd w:val="clear" w:color="auto" w:fill="FFFFFF"/>
                <w:lang w:val="en"/>
              </w:rPr>
              <w:t>Geog. Society</w:t>
            </w:r>
            <w:r w:rsidRPr="001816B0">
              <w:rPr>
                <w:rStyle w:val="kx21rb"/>
                <w:rFonts w:cs="Arial"/>
                <w:i/>
                <w:iCs/>
                <w:color w:val="70757A"/>
                <w:sz w:val="22"/>
                <w:szCs w:val="22"/>
                <w:shd w:val="clear" w:color="auto" w:fill="FFFFFF"/>
              </w:rPr>
              <w:t xml:space="preserve"> 2023</w:t>
            </w:r>
          </w:p>
          <w:p w14:paraId="3BE041C3" w14:textId="77777777" w:rsidR="008225D9" w:rsidRPr="00222C8C" w:rsidRDefault="008225D9" w:rsidP="008225D9">
            <w:pPr>
              <w:rPr>
                <w:b/>
                <w:bCs/>
              </w:rPr>
            </w:pPr>
          </w:p>
        </w:tc>
      </w:tr>
      <w:tr w:rsidR="008225D9" w14:paraId="491986AC" w14:textId="77777777" w:rsidTr="0038519D">
        <w:tc>
          <w:tcPr>
            <w:tcW w:w="2370" w:type="dxa"/>
          </w:tcPr>
          <w:p w14:paraId="150D2083" w14:textId="77777777" w:rsidR="008225D9" w:rsidRPr="00901AE2" w:rsidRDefault="008225D9" w:rsidP="008225D9">
            <w:pPr>
              <w:rPr>
                <w:b/>
                <w:bCs/>
              </w:rPr>
            </w:pPr>
            <w:r w:rsidRPr="00901AE2">
              <w:rPr>
                <w:b/>
                <w:bCs/>
              </w:rPr>
              <w:lastRenderedPageBreak/>
              <w:t xml:space="preserve">Literacy: Analysing, </w:t>
            </w:r>
            <w:proofErr w:type="gramStart"/>
            <w:r w:rsidRPr="00901AE2">
              <w:rPr>
                <w:b/>
                <w:bCs/>
              </w:rPr>
              <w:t>interpreting</w:t>
            </w:r>
            <w:proofErr w:type="gramEnd"/>
            <w:r w:rsidRPr="00901AE2">
              <w:rPr>
                <w:b/>
                <w:bCs/>
              </w:rPr>
              <w:t xml:space="preserve"> and evalu</w:t>
            </w:r>
            <w:r>
              <w:rPr>
                <w:b/>
                <w:bCs/>
              </w:rPr>
              <w:t>a</w:t>
            </w:r>
            <w:r w:rsidRPr="00901AE2">
              <w:rPr>
                <w:b/>
                <w:bCs/>
              </w:rPr>
              <w:t>ting.</w:t>
            </w:r>
          </w:p>
          <w:p w14:paraId="33A4FD4F" w14:textId="77777777" w:rsidR="008225D9" w:rsidRDefault="008225D9" w:rsidP="008225D9">
            <w:hyperlink r:id="rId44" w:history="1">
              <w:r>
                <w:rPr>
                  <w:rStyle w:val="button-text"/>
                  <w:rFonts w:ascii="Roboto Slab" w:hAnsi="Roboto Slab" w:cs="Roboto Slab"/>
                  <w:color w:val="046190"/>
                  <w:u w:val="single"/>
                  <w:shd w:val="clear" w:color="auto" w:fill="FAF9F7"/>
                </w:rPr>
                <w:t>AC9E4LY05</w:t>
              </w:r>
            </w:hyperlink>
          </w:p>
          <w:p w14:paraId="5B96909F" w14:textId="77777777" w:rsidR="008225D9" w:rsidRDefault="008225D9" w:rsidP="008225D9">
            <w:pPr>
              <w:pStyle w:val="Heading5"/>
              <w:shd w:val="clear" w:color="auto" w:fill="FAF9F7"/>
              <w:spacing w:before="0"/>
              <w:rPr>
                <w:rFonts w:ascii="Roboto" w:hAnsi="Roboto"/>
                <w:color w:val="000000"/>
              </w:rPr>
            </w:pPr>
            <w:r>
              <w:rPr>
                <w:rFonts w:ascii="Roboto" w:hAnsi="Roboto"/>
                <w:b/>
                <w:bCs/>
                <w:color w:val="000000"/>
              </w:rPr>
              <w:t xml:space="preserve">use comprehension strategies such as visualising, predicting, connecting, summarising, </w:t>
            </w:r>
            <w:proofErr w:type="gramStart"/>
            <w:r>
              <w:rPr>
                <w:rFonts w:ascii="Roboto" w:hAnsi="Roboto"/>
                <w:b/>
                <w:bCs/>
                <w:color w:val="000000"/>
              </w:rPr>
              <w:t>monitoring</w:t>
            </w:r>
            <w:proofErr w:type="gramEnd"/>
            <w:r>
              <w:rPr>
                <w:rFonts w:ascii="Roboto" w:hAnsi="Roboto"/>
                <w:b/>
                <w:bCs/>
                <w:color w:val="000000"/>
              </w:rPr>
              <w:t xml:space="preserve"> and questioning to build literal and inferred meaning, to expand topic knowledge and ideas, and evaluate texts.</w:t>
            </w:r>
          </w:p>
          <w:p w14:paraId="538F183F" w14:textId="77777777" w:rsidR="008225D9" w:rsidRPr="001768D2" w:rsidRDefault="008225D9" w:rsidP="008225D9">
            <w:pPr>
              <w:rPr>
                <w:b/>
                <w:bCs/>
              </w:rPr>
            </w:pPr>
          </w:p>
        </w:tc>
        <w:tc>
          <w:tcPr>
            <w:tcW w:w="5979" w:type="dxa"/>
          </w:tcPr>
          <w:p w14:paraId="5891949B" w14:textId="77777777" w:rsidR="008225D9" w:rsidRDefault="008225D9" w:rsidP="008225D9">
            <w:pPr>
              <w:rPr>
                <w:b/>
                <w:bCs/>
              </w:rPr>
            </w:pPr>
            <w:r>
              <w:rPr>
                <w:b/>
                <w:bCs/>
              </w:rPr>
              <w:t>Learning Focus 6</w:t>
            </w:r>
          </w:p>
          <w:p w14:paraId="63FEE555" w14:textId="77777777" w:rsidR="008225D9" w:rsidRPr="00475C7F" w:rsidRDefault="008225D9" w:rsidP="008225D9">
            <w:pPr>
              <w:rPr>
                <w:i/>
                <w:iCs/>
              </w:rPr>
            </w:pPr>
            <w:r w:rsidRPr="00475C7F">
              <w:rPr>
                <w:i/>
                <w:iCs/>
              </w:rPr>
              <w:t>We will consider the impact of introduced predators in</w:t>
            </w:r>
            <w:r>
              <w:rPr>
                <w:i/>
                <w:iCs/>
              </w:rPr>
              <w:t>to the food webs of</w:t>
            </w:r>
            <w:r w:rsidRPr="00475C7F">
              <w:rPr>
                <w:i/>
                <w:iCs/>
              </w:rPr>
              <w:t xml:space="preserve"> these local habitats.</w:t>
            </w:r>
          </w:p>
          <w:p w14:paraId="44B0E4B7" w14:textId="77777777" w:rsidR="008225D9" w:rsidRDefault="008225D9" w:rsidP="008225D9">
            <w:pPr>
              <w:rPr>
                <w:b/>
                <w:bCs/>
              </w:rPr>
            </w:pPr>
          </w:p>
          <w:p w14:paraId="51431D77" w14:textId="77777777" w:rsidR="008225D9" w:rsidRDefault="008225D9" w:rsidP="008225D9">
            <w:pPr>
              <w:rPr>
                <w:b/>
                <w:bCs/>
              </w:rPr>
            </w:pPr>
            <w:r>
              <w:rPr>
                <w:b/>
                <w:bCs/>
              </w:rPr>
              <w:t>We will research how the removal of a food source within a habitat can affect other living things in the habitat.</w:t>
            </w:r>
          </w:p>
          <w:p w14:paraId="16CE4808" w14:textId="77777777" w:rsidR="008225D9" w:rsidRDefault="008225D9" w:rsidP="008225D9">
            <w:pPr>
              <w:rPr>
                <w:b/>
                <w:bCs/>
              </w:rPr>
            </w:pPr>
          </w:p>
          <w:p w14:paraId="02AE20AB" w14:textId="77777777" w:rsidR="008225D9" w:rsidRDefault="008225D9" w:rsidP="008225D9">
            <w:r w:rsidRPr="00E04962">
              <w:t>Present the class with a list of introduced (feral) species that are found in the Granite Belt area.</w:t>
            </w:r>
          </w:p>
          <w:p w14:paraId="6D27F7B7" w14:textId="77777777" w:rsidR="008225D9" w:rsidRDefault="008225D9" w:rsidP="008225D9">
            <w:r>
              <w:t xml:space="preserve">For example:  </w:t>
            </w:r>
          </w:p>
          <w:p w14:paraId="31571F25" w14:textId="77777777" w:rsidR="008225D9" w:rsidRDefault="008225D9" w:rsidP="008225D9"/>
          <w:p w14:paraId="76529BFD" w14:textId="77777777" w:rsidR="008225D9" w:rsidRDefault="008225D9" w:rsidP="008225D9">
            <w:r>
              <w:t>Foxes (introduced)</w:t>
            </w:r>
          </w:p>
          <w:p w14:paraId="5A373909" w14:textId="77777777" w:rsidR="008225D9" w:rsidRDefault="008225D9" w:rsidP="008225D9">
            <w:r>
              <w:t>Feral dogs</w:t>
            </w:r>
          </w:p>
          <w:p w14:paraId="1393FF7D" w14:textId="77777777" w:rsidR="008225D9" w:rsidRDefault="008225D9" w:rsidP="008225D9">
            <w:r>
              <w:t xml:space="preserve">Feral cats - </w:t>
            </w:r>
            <w:r w:rsidRPr="0061572D">
              <w:rPr>
                <w:b/>
                <w:bCs/>
                <w:i/>
                <w:iCs/>
              </w:rPr>
              <w:t>considered to be one of the biggest threats to the biodiversity of the Granite Belt region.</w:t>
            </w:r>
            <w:r>
              <w:t xml:space="preserve"> </w:t>
            </w:r>
          </w:p>
          <w:p w14:paraId="2FBD237F" w14:textId="77777777" w:rsidR="008225D9" w:rsidRDefault="008225D9" w:rsidP="008225D9"/>
          <w:p w14:paraId="060784C0" w14:textId="77777777" w:rsidR="008225D9" w:rsidRDefault="008225D9" w:rsidP="008225D9">
            <w:r>
              <w:t>Rabbits (introduced) - considered pests to our native vegetation.</w:t>
            </w:r>
          </w:p>
          <w:p w14:paraId="697C6368" w14:textId="77777777" w:rsidR="008225D9" w:rsidRDefault="008225D9" w:rsidP="008225D9">
            <w:r>
              <w:t>Hares (introduced)</w:t>
            </w:r>
          </w:p>
          <w:p w14:paraId="63FE8CAF" w14:textId="77777777" w:rsidR="008225D9" w:rsidRDefault="008225D9" w:rsidP="008225D9"/>
          <w:p w14:paraId="3767F1BD" w14:textId="77777777" w:rsidR="008225D9" w:rsidRDefault="008225D9" w:rsidP="008225D9">
            <w:pPr>
              <w:rPr>
                <w:b/>
                <w:bCs/>
              </w:rPr>
            </w:pPr>
            <w:r w:rsidRPr="0061572D">
              <w:rPr>
                <w:b/>
                <w:bCs/>
              </w:rPr>
              <w:t xml:space="preserve">The impact of feral and introduced animals on our local habitats and ecosystems. </w:t>
            </w:r>
          </w:p>
          <w:p w14:paraId="29B1A32C" w14:textId="77777777" w:rsidR="008225D9" w:rsidRDefault="008225D9" w:rsidP="008225D9">
            <w:pPr>
              <w:rPr>
                <w:b/>
                <w:bCs/>
              </w:rPr>
            </w:pPr>
          </w:p>
          <w:p w14:paraId="1ECD9BB7" w14:textId="77777777" w:rsidR="008225D9" w:rsidRDefault="008225D9" w:rsidP="008225D9">
            <w:pPr>
              <w:rPr>
                <w:b/>
                <w:bCs/>
              </w:rPr>
            </w:pPr>
            <w:r>
              <w:rPr>
                <w:b/>
                <w:bCs/>
              </w:rPr>
              <w:t xml:space="preserve">See example in </w:t>
            </w:r>
            <w:proofErr w:type="spellStart"/>
            <w:r>
              <w:rPr>
                <w:b/>
                <w:bCs/>
              </w:rPr>
              <w:t>Yr</w:t>
            </w:r>
            <w:proofErr w:type="spellEnd"/>
            <w:r>
              <w:rPr>
                <w:b/>
                <w:bCs/>
              </w:rPr>
              <w:t xml:space="preserve"> 4 Resources Folder.</w:t>
            </w:r>
          </w:p>
          <w:p w14:paraId="50DB6EF5" w14:textId="77777777" w:rsidR="008225D9" w:rsidRDefault="008225D9" w:rsidP="008225D9">
            <w:pPr>
              <w:rPr>
                <w:b/>
                <w:bCs/>
              </w:rPr>
            </w:pPr>
            <w:r>
              <w:rPr>
                <w:b/>
                <w:bCs/>
              </w:rPr>
              <w:t>As a class create a typical food web found on the granite belt that contains the following organisms:</w:t>
            </w:r>
          </w:p>
          <w:p w14:paraId="0D3C7EAE" w14:textId="77777777" w:rsidR="008225D9" w:rsidRDefault="008225D9" w:rsidP="008225D9">
            <w:pPr>
              <w:rPr>
                <w:b/>
                <w:bCs/>
              </w:rPr>
            </w:pPr>
          </w:p>
          <w:p w14:paraId="64D48C3C" w14:textId="77777777" w:rsidR="008225D9" w:rsidRDefault="008225D9" w:rsidP="008225D9">
            <w:pPr>
              <w:pStyle w:val="ListParagraph"/>
              <w:numPr>
                <w:ilvl w:val="0"/>
                <w:numId w:val="18"/>
              </w:numPr>
              <w:rPr>
                <w:b/>
                <w:bCs/>
              </w:rPr>
            </w:pPr>
            <w:r>
              <w:rPr>
                <w:b/>
                <w:bCs/>
              </w:rPr>
              <w:t>Native grasses</w:t>
            </w:r>
          </w:p>
          <w:p w14:paraId="4914CE63" w14:textId="77777777" w:rsidR="008225D9" w:rsidRDefault="008225D9" w:rsidP="008225D9">
            <w:pPr>
              <w:pStyle w:val="ListParagraph"/>
              <w:numPr>
                <w:ilvl w:val="0"/>
                <w:numId w:val="18"/>
              </w:numPr>
              <w:rPr>
                <w:b/>
                <w:bCs/>
              </w:rPr>
            </w:pPr>
            <w:r>
              <w:rPr>
                <w:b/>
                <w:bCs/>
              </w:rPr>
              <w:t>Insects</w:t>
            </w:r>
          </w:p>
          <w:p w14:paraId="3E3E77B8" w14:textId="77777777" w:rsidR="008225D9" w:rsidRDefault="008225D9" w:rsidP="008225D9">
            <w:pPr>
              <w:pStyle w:val="ListParagraph"/>
              <w:numPr>
                <w:ilvl w:val="0"/>
                <w:numId w:val="18"/>
              </w:numPr>
              <w:rPr>
                <w:b/>
                <w:bCs/>
              </w:rPr>
            </w:pPr>
            <w:r>
              <w:rPr>
                <w:b/>
                <w:bCs/>
              </w:rPr>
              <w:t>frog</w:t>
            </w:r>
          </w:p>
          <w:p w14:paraId="7D8399D1" w14:textId="77777777" w:rsidR="008225D9" w:rsidRDefault="008225D9" w:rsidP="008225D9">
            <w:pPr>
              <w:pStyle w:val="ListParagraph"/>
              <w:numPr>
                <w:ilvl w:val="0"/>
                <w:numId w:val="18"/>
              </w:numPr>
              <w:rPr>
                <w:b/>
                <w:bCs/>
              </w:rPr>
            </w:pPr>
            <w:r>
              <w:rPr>
                <w:b/>
                <w:bCs/>
              </w:rPr>
              <w:lastRenderedPageBreak/>
              <w:t>Lizard</w:t>
            </w:r>
          </w:p>
          <w:p w14:paraId="3CB0EE2C" w14:textId="77777777" w:rsidR="008225D9" w:rsidRDefault="008225D9" w:rsidP="008225D9">
            <w:pPr>
              <w:pStyle w:val="ListParagraph"/>
              <w:numPr>
                <w:ilvl w:val="0"/>
                <w:numId w:val="18"/>
              </w:numPr>
              <w:rPr>
                <w:b/>
                <w:bCs/>
              </w:rPr>
            </w:pPr>
            <w:r>
              <w:rPr>
                <w:b/>
                <w:bCs/>
              </w:rPr>
              <w:t>Small birds</w:t>
            </w:r>
          </w:p>
          <w:p w14:paraId="6AADE293" w14:textId="77777777" w:rsidR="008225D9" w:rsidRDefault="008225D9" w:rsidP="008225D9">
            <w:pPr>
              <w:pStyle w:val="ListParagraph"/>
              <w:numPr>
                <w:ilvl w:val="0"/>
                <w:numId w:val="18"/>
              </w:numPr>
              <w:rPr>
                <w:b/>
                <w:bCs/>
              </w:rPr>
            </w:pPr>
            <w:r>
              <w:rPr>
                <w:b/>
                <w:bCs/>
              </w:rPr>
              <w:t>Red-bellied black snake</w:t>
            </w:r>
          </w:p>
          <w:p w14:paraId="2BDA2461" w14:textId="77777777" w:rsidR="008225D9" w:rsidRDefault="008225D9" w:rsidP="008225D9">
            <w:pPr>
              <w:pStyle w:val="ListParagraph"/>
              <w:numPr>
                <w:ilvl w:val="0"/>
                <w:numId w:val="18"/>
              </w:numPr>
              <w:rPr>
                <w:b/>
                <w:bCs/>
              </w:rPr>
            </w:pPr>
            <w:r>
              <w:rPr>
                <w:b/>
                <w:bCs/>
              </w:rPr>
              <w:t xml:space="preserve">Spotted-tail </w:t>
            </w:r>
            <w:proofErr w:type="gramStart"/>
            <w:r>
              <w:rPr>
                <w:b/>
                <w:bCs/>
              </w:rPr>
              <w:t>quoll</w:t>
            </w:r>
            <w:proofErr w:type="gramEnd"/>
          </w:p>
          <w:p w14:paraId="6AB26431" w14:textId="77777777" w:rsidR="008225D9" w:rsidRDefault="008225D9" w:rsidP="008225D9">
            <w:r>
              <w:t>As a class create</w:t>
            </w:r>
            <w:r w:rsidRPr="0061572D">
              <w:t xml:space="preserve"> the web with the native animal</w:t>
            </w:r>
            <w:r>
              <w:t xml:space="preserve">s </w:t>
            </w:r>
            <w:proofErr w:type="gramStart"/>
            <w:r w:rsidRPr="0061572D">
              <w:t>connected up</w:t>
            </w:r>
            <w:proofErr w:type="gramEnd"/>
            <w:r w:rsidRPr="0061572D">
              <w:t xml:space="preserve"> by arrow</w:t>
            </w:r>
            <w:r>
              <w:t>s</w:t>
            </w:r>
            <w:r w:rsidRPr="0061572D">
              <w:t xml:space="preserve"> tracing the flow of energy (food).</w:t>
            </w:r>
            <w:r>
              <w:t xml:space="preserve"> Note that the quoll is the only native top predator. </w:t>
            </w:r>
          </w:p>
          <w:p w14:paraId="58BAAC87" w14:textId="77777777" w:rsidR="008225D9" w:rsidRDefault="008225D9" w:rsidP="008225D9">
            <w:r w:rsidRPr="0061572D">
              <w:t>Then</w:t>
            </w:r>
            <w:r>
              <w:t>,</w:t>
            </w:r>
            <w:r w:rsidRPr="0061572D">
              <w:t xml:space="preserve"> bring in 1 or more feral animals, such as cat, wild dog, fox.</w:t>
            </w:r>
            <w:r>
              <w:t xml:space="preserve"> Connect them with arrows of a different colour.</w:t>
            </w:r>
          </w:p>
          <w:p w14:paraId="0C799322" w14:textId="77777777" w:rsidR="008225D9" w:rsidRPr="0061572D" w:rsidRDefault="008225D9" w:rsidP="008225D9">
            <w:r>
              <w:t>From discussion and teaching, the following will be understood by the students.</w:t>
            </w:r>
          </w:p>
          <w:p w14:paraId="2F0E3BE5" w14:textId="77777777" w:rsidR="008225D9" w:rsidRDefault="008225D9" w:rsidP="008225D9">
            <w:pPr>
              <w:pStyle w:val="ListParagraph"/>
              <w:numPr>
                <w:ilvl w:val="0"/>
                <w:numId w:val="17"/>
              </w:numPr>
            </w:pPr>
            <w:r>
              <w:t xml:space="preserve">There is </w:t>
            </w:r>
            <w:r w:rsidRPr="0061572D">
              <w:rPr>
                <w:b/>
                <w:bCs/>
              </w:rPr>
              <w:t>competition for resources</w:t>
            </w:r>
            <w:r>
              <w:t xml:space="preserve">, especially </w:t>
            </w:r>
            <w:proofErr w:type="gramStart"/>
            <w:r>
              <w:t>food</w:t>
            </w:r>
            <w:proofErr w:type="gramEnd"/>
          </w:p>
          <w:p w14:paraId="501C910A" w14:textId="77777777" w:rsidR="008225D9" w:rsidRDefault="008225D9" w:rsidP="008225D9">
            <w:pPr>
              <w:pStyle w:val="ListParagraph"/>
              <w:numPr>
                <w:ilvl w:val="0"/>
                <w:numId w:val="17"/>
              </w:numPr>
            </w:pPr>
            <w:r>
              <w:t xml:space="preserve">Foxes, feral </w:t>
            </w:r>
            <w:proofErr w:type="gramStart"/>
            <w:r>
              <w:t>dogs</w:t>
            </w:r>
            <w:proofErr w:type="gramEnd"/>
            <w:r>
              <w:t xml:space="preserve"> and feral cats sit at the top of the food web as predators, but the quoll is the only native predator. It is greatly outnumbered.</w:t>
            </w:r>
          </w:p>
          <w:p w14:paraId="72F50618" w14:textId="77777777" w:rsidR="008225D9" w:rsidRDefault="008225D9" w:rsidP="008225D9">
            <w:pPr>
              <w:pStyle w:val="ListParagraph"/>
              <w:numPr>
                <w:ilvl w:val="0"/>
                <w:numId w:val="17"/>
              </w:numPr>
            </w:pPr>
            <w:r w:rsidRPr="0061572D">
              <w:rPr>
                <w:b/>
                <w:bCs/>
              </w:rPr>
              <w:t>The quoll is endangered</w:t>
            </w:r>
            <w:r>
              <w:t xml:space="preserve"> because it </w:t>
            </w:r>
            <w:proofErr w:type="gramStart"/>
            <w:r>
              <w:t>has to</w:t>
            </w:r>
            <w:proofErr w:type="gramEnd"/>
            <w:r>
              <w:t xml:space="preserve"> compete for food. </w:t>
            </w:r>
          </w:p>
          <w:p w14:paraId="3CF7C247" w14:textId="77777777" w:rsidR="008225D9" w:rsidRDefault="008225D9" w:rsidP="008225D9">
            <w:pPr>
              <w:pStyle w:val="ListParagraph"/>
              <w:numPr>
                <w:ilvl w:val="0"/>
                <w:numId w:val="17"/>
              </w:numPr>
            </w:pPr>
            <w:r>
              <w:t xml:space="preserve">Quolls sometimes resort to eating domestic chickens because there is not enough food to go around. Therefore, they are hunted by landowners which is another threat to their species. </w:t>
            </w:r>
          </w:p>
          <w:p w14:paraId="07E4E581" w14:textId="77777777" w:rsidR="008225D9" w:rsidRDefault="008225D9" w:rsidP="008225D9">
            <w:pPr>
              <w:pStyle w:val="ListParagraph"/>
              <w:numPr>
                <w:ilvl w:val="0"/>
                <w:numId w:val="17"/>
              </w:numPr>
            </w:pPr>
            <w:r w:rsidRPr="0061572D">
              <w:rPr>
                <w:b/>
                <w:bCs/>
              </w:rPr>
              <w:t>Feral cats</w:t>
            </w:r>
            <w:r>
              <w:t xml:space="preserve"> (as well as some domestic ones) kill and eat native lizards and birds. </w:t>
            </w:r>
          </w:p>
          <w:p w14:paraId="734532D1" w14:textId="77777777" w:rsidR="008225D9" w:rsidRDefault="008225D9" w:rsidP="008225D9">
            <w:pPr>
              <w:pStyle w:val="ListParagraph"/>
              <w:numPr>
                <w:ilvl w:val="0"/>
                <w:numId w:val="17"/>
              </w:numPr>
            </w:pPr>
            <w:r w:rsidRPr="0061572D">
              <w:rPr>
                <w:b/>
                <w:bCs/>
              </w:rPr>
              <w:t>Wild dogs</w:t>
            </w:r>
            <w:r>
              <w:t xml:space="preserve"> attack domestic livestock and native animals.</w:t>
            </w:r>
          </w:p>
          <w:p w14:paraId="40BB7B87" w14:textId="77777777" w:rsidR="008225D9" w:rsidRDefault="008225D9" w:rsidP="008225D9">
            <w:pPr>
              <w:pStyle w:val="ListParagraph"/>
              <w:numPr>
                <w:ilvl w:val="0"/>
                <w:numId w:val="17"/>
              </w:numPr>
            </w:pPr>
            <w:r w:rsidRPr="0061572D">
              <w:rPr>
                <w:b/>
                <w:bCs/>
              </w:rPr>
              <w:t>Habitat destruction.</w:t>
            </w:r>
            <w:r>
              <w:t xml:space="preserve"> Feral pigs, rabbits and hares destroy vegetation. </w:t>
            </w:r>
          </w:p>
          <w:p w14:paraId="737ED0C4" w14:textId="77777777" w:rsidR="008225D9" w:rsidRDefault="008225D9" w:rsidP="008225D9">
            <w:pPr>
              <w:pStyle w:val="ListParagraph"/>
              <w:numPr>
                <w:ilvl w:val="0"/>
                <w:numId w:val="17"/>
              </w:numPr>
            </w:pPr>
            <w:r w:rsidRPr="0061572D">
              <w:rPr>
                <w:b/>
                <w:bCs/>
              </w:rPr>
              <w:lastRenderedPageBreak/>
              <w:t>Introduced plants</w:t>
            </w:r>
            <w:r>
              <w:t xml:space="preserve"> will outgrow native plants and take over their space.</w:t>
            </w:r>
          </w:p>
          <w:p w14:paraId="631BF087" w14:textId="77777777" w:rsidR="008225D9" w:rsidRDefault="008225D9" w:rsidP="008225D9">
            <w:r>
              <w:t>Learning Team discussions and then whole class.</w:t>
            </w:r>
          </w:p>
          <w:p w14:paraId="597FAF74" w14:textId="6E5B488C" w:rsidR="008225D9" w:rsidRDefault="008225D9" w:rsidP="008225D9">
            <w:r w:rsidRPr="00DC5CB0">
              <w:t xml:space="preserve">Share with the class some more examples of vulnerable and endangered organisms in our region. The links on the right will probably have been used in previous sessions. </w:t>
            </w:r>
            <w:r>
              <w:t>When using the government sites, if</w:t>
            </w:r>
            <w:r w:rsidRPr="00DC5CB0">
              <w:t xml:space="preserve"> students click on the scientific </w:t>
            </w:r>
            <w:r>
              <w:t xml:space="preserve">or common </w:t>
            </w:r>
            <w:r w:rsidRPr="00DC5CB0">
              <w:t>name of the organism, they will be given further details about it.</w:t>
            </w:r>
          </w:p>
          <w:p w14:paraId="0DF892A0" w14:textId="3B7AA2FA" w:rsidR="008225D9" w:rsidRDefault="008225D9" w:rsidP="008225D9">
            <w:pPr>
              <w:pStyle w:val="ListParagraph"/>
              <w:numPr>
                <w:ilvl w:val="0"/>
                <w:numId w:val="19"/>
              </w:numPr>
            </w:pPr>
            <w:r>
              <w:t>What would happen if we took the quoll out of the food web because it has become extinct?</w:t>
            </w:r>
          </w:p>
          <w:p w14:paraId="52308B17" w14:textId="7E476C27" w:rsidR="008225D9" w:rsidRDefault="008225D9" w:rsidP="008225D9">
            <w:pPr>
              <w:pStyle w:val="ListParagraph"/>
              <w:numPr>
                <w:ilvl w:val="0"/>
                <w:numId w:val="19"/>
              </w:numPr>
            </w:pPr>
            <w:r>
              <w:t>What would happen if some native frogs became extinct? How would that affect the food web of a habitat? (New England Tree Frog and Tusked frog have Vulnerable status).</w:t>
            </w:r>
          </w:p>
          <w:p w14:paraId="6C26BAE6" w14:textId="77777777" w:rsidR="008225D9" w:rsidRDefault="008225D9" w:rsidP="008225D9">
            <w:pPr>
              <w:ind w:firstLine="720"/>
              <w:rPr>
                <w:b/>
                <w:bCs/>
                <w:noProof/>
              </w:rPr>
            </w:pPr>
          </w:p>
          <w:p w14:paraId="24DD09E9" w14:textId="77777777" w:rsidR="008225D9" w:rsidRPr="0061572D" w:rsidRDefault="008225D9" w:rsidP="008225D9">
            <w:pPr>
              <w:rPr>
                <w:b/>
                <w:bCs/>
              </w:rPr>
            </w:pPr>
            <w:r w:rsidRPr="0061572D">
              <w:rPr>
                <w:b/>
                <w:bCs/>
              </w:rPr>
              <w:t>Research</w:t>
            </w:r>
          </w:p>
          <w:p w14:paraId="4ED1E8F7" w14:textId="77777777" w:rsidR="008225D9" w:rsidRDefault="008225D9" w:rsidP="008225D9">
            <w:r>
              <w:t>I</w:t>
            </w:r>
            <w:r w:rsidRPr="0061572D">
              <w:t>s it possible that the cane toad could enter our Granite Belt Ecosystem?  What might happen if it did?</w:t>
            </w:r>
            <w:r>
              <w:t xml:space="preserve"> What would we need to do to protect the biodiversity of our ecosystem?</w:t>
            </w:r>
          </w:p>
          <w:p w14:paraId="65E323D8" w14:textId="77777777" w:rsidR="008225D9" w:rsidRDefault="008225D9" w:rsidP="008225D9"/>
          <w:p w14:paraId="01845307" w14:textId="74DF2ACB" w:rsidR="008225D9" w:rsidRDefault="008225D9" w:rsidP="008225D9">
            <w:r>
              <w:t>I</w:t>
            </w:r>
            <w:r w:rsidRPr="0061572D">
              <w:t xml:space="preserve">s it possible that the </w:t>
            </w:r>
            <w:r>
              <w:t>fire ant</w:t>
            </w:r>
            <w:r w:rsidRPr="0061572D">
              <w:t xml:space="preserve"> could enter our Granite Belt Ecosystem?  What might happen if it did?</w:t>
            </w:r>
            <w:r>
              <w:t xml:space="preserve"> What would we need to do to protect the biodiversity of our ecosystem?</w:t>
            </w:r>
          </w:p>
          <w:p w14:paraId="4C71D2CA" w14:textId="77777777" w:rsidR="008225D9" w:rsidRDefault="008225D9" w:rsidP="008225D9">
            <w:pPr>
              <w:jc w:val="center"/>
              <w:rPr>
                <w:b/>
                <w:bCs/>
              </w:rPr>
            </w:pPr>
          </w:p>
          <w:p w14:paraId="45B05F68" w14:textId="77777777" w:rsidR="008225D9" w:rsidRPr="00DC5CB0" w:rsidRDefault="008225D9" w:rsidP="008225D9">
            <w:r w:rsidRPr="00DC5CB0">
              <w:t>Conclude with the video “Natural Wonders of Australia” as a reflection on the amazing and beautiful natural ecosy</w:t>
            </w:r>
            <w:r>
              <w:t>s</w:t>
            </w:r>
            <w:r w:rsidRPr="00DC5CB0">
              <w:t>tems that are in our care.</w:t>
            </w:r>
          </w:p>
          <w:p w14:paraId="5E562AB5" w14:textId="77777777" w:rsidR="008225D9" w:rsidRDefault="008225D9" w:rsidP="008225D9">
            <w:pPr>
              <w:ind w:firstLine="720"/>
              <w:rPr>
                <w:b/>
                <w:bCs/>
                <w:noProof/>
              </w:rPr>
            </w:pPr>
          </w:p>
          <w:p w14:paraId="6EEE695E" w14:textId="77777777" w:rsidR="00186A29" w:rsidRDefault="00186A29" w:rsidP="008225D9">
            <w:pPr>
              <w:ind w:firstLine="720"/>
              <w:rPr>
                <w:b/>
                <w:bCs/>
                <w:noProof/>
              </w:rPr>
            </w:pPr>
          </w:p>
          <w:p w14:paraId="6AD4157F" w14:textId="77777777" w:rsidR="00186A29" w:rsidRDefault="00186A29" w:rsidP="008225D9">
            <w:pPr>
              <w:ind w:firstLine="720"/>
              <w:rPr>
                <w:b/>
                <w:bCs/>
                <w:noProof/>
              </w:rPr>
            </w:pPr>
          </w:p>
          <w:p w14:paraId="654988BE" w14:textId="77777777" w:rsidR="00186A29" w:rsidRPr="003A5C2C" w:rsidRDefault="00186A29" w:rsidP="00186A29">
            <w:pPr>
              <w:rPr>
                <w:b/>
                <w:bCs/>
                <w:sz w:val="28"/>
                <w:szCs w:val="28"/>
              </w:rPr>
            </w:pPr>
            <w:r w:rsidRPr="003A5C2C">
              <w:rPr>
                <w:b/>
                <w:bCs/>
                <w:sz w:val="28"/>
                <w:szCs w:val="28"/>
              </w:rPr>
              <w:t>NOTE:</w:t>
            </w:r>
          </w:p>
          <w:p w14:paraId="510FD889" w14:textId="77777777" w:rsidR="00186A29" w:rsidRPr="003A5C2C" w:rsidRDefault="00186A29" w:rsidP="00186A29">
            <w:pPr>
              <w:rPr>
                <w:b/>
                <w:bCs/>
                <w:sz w:val="28"/>
                <w:szCs w:val="28"/>
              </w:rPr>
            </w:pPr>
            <w:r w:rsidRPr="003A5C2C">
              <w:rPr>
                <w:b/>
                <w:bCs/>
                <w:sz w:val="28"/>
                <w:szCs w:val="28"/>
              </w:rPr>
              <w:t xml:space="preserve">The assessment and rubric can be edited for assessment of a different text, e.g., brochure or poster. </w:t>
            </w:r>
          </w:p>
          <w:p w14:paraId="4EA0C8C5" w14:textId="77777777" w:rsidR="00186A29" w:rsidRDefault="00186A29" w:rsidP="008225D9">
            <w:pPr>
              <w:ind w:firstLine="720"/>
              <w:rPr>
                <w:b/>
                <w:bCs/>
                <w:noProof/>
              </w:rPr>
            </w:pPr>
          </w:p>
          <w:p w14:paraId="6A076364" w14:textId="77777777" w:rsidR="00186A29" w:rsidRDefault="00186A29" w:rsidP="008225D9">
            <w:pPr>
              <w:ind w:firstLine="720"/>
              <w:rPr>
                <w:b/>
                <w:bCs/>
                <w:noProof/>
              </w:rPr>
            </w:pPr>
          </w:p>
          <w:p w14:paraId="387CF5DB" w14:textId="77777777" w:rsidR="00186A29" w:rsidRPr="003A5C2C" w:rsidRDefault="00186A29" w:rsidP="00186A29">
            <w:pPr>
              <w:jc w:val="center"/>
              <w:rPr>
                <w:b/>
                <w:bCs/>
              </w:rPr>
            </w:pPr>
            <w:r w:rsidRPr="00FC768A">
              <w:rPr>
                <w:b/>
                <w:bCs/>
                <w:highlight w:val="yellow"/>
              </w:rPr>
              <w:t>Year 4    ASSESSMENT (Science and English) Information Report</w:t>
            </w:r>
          </w:p>
          <w:p w14:paraId="2CF09612" w14:textId="77777777" w:rsidR="00186A29" w:rsidRPr="003A5C2C" w:rsidRDefault="00186A29" w:rsidP="00186A29">
            <w:pPr>
              <w:rPr>
                <w:b/>
                <w:bCs/>
              </w:rPr>
            </w:pPr>
            <w:r w:rsidRPr="003A5C2C">
              <w:rPr>
                <w:b/>
                <w:bCs/>
              </w:rPr>
              <w:t>Task</w:t>
            </w:r>
          </w:p>
          <w:p w14:paraId="24B9FD45" w14:textId="77777777" w:rsidR="00186A29" w:rsidRPr="003A5C2C" w:rsidRDefault="00186A29" w:rsidP="00186A29">
            <w:r w:rsidRPr="003A5C2C">
              <w:rPr>
                <w:b/>
                <w:bCs/>
              </w:rPr>
              <w:t xml:space="preserve">Write an information report on one vulnerable or endangered bird, </w:t>
            </w:r>
            <w:proofErr w:type="gramStart"/>
            <w:r w:rsidRPr="003A5C2C">
              <w:rPr>
                <w:b/>
                <w:bCs/>
              </w:rPr>
              <w:t>animal</w:t>
            </w:r>
            <w:proofErr w:type="gramEnd"/>
            <w:r w:rsidRPr="003A5C2C">
              <w:rPr>
                <w:b/>
                <w:bCs/>
              </w:rPr>
              <w:t xml:space="preserve"> or plant in a Granite Belt ecosystem. Use the planner to organise your information and notes. </w:t>
            </w:r>
            <w:r w:rsidRPr="003A5C2C">
              <w:t>Explain</w:t>
            </w:r>
            <w:r w:rsidRPr="0016436C">
              <w:rPr>
                <w:sz w:val="40"/>
                <w:szCs w:val="40"/>
              </w:rPr>
              <w:t xml:space="preserve"> </w:t>
            </w:r>
            <w:r w:rsidRPr="003A5C2C">
              <w:t xml:space="preserve">why it is important to help protect this bird, </w:t>
            </w:r>
            <w:proofErr w:type="gramStart"/>
            <w:r w:rsidRPr="003A5C2C">
              <w:t>animal</w:t>
            </w:r>
            <w:proofErr w:type="gramEnd"/>
            <w:r w:rsidRPr="003A5C2C">
              <w:t xml:space="preserve"> or plant.</w:t>
            </w:r>
          </w:p>
          <w:p w14:paraId="0E35F38C" w14:textId="77777777" w:rsidR="00186A29" w:rsidRPr="003A5C2C" w:rsidRDefault="00186A29" w:rsidP="00186A29">
            <w:pPr>
              <w:rPr>
                <w:b/>
                <w:bCs/>
              </w:rPr>
            </w:pPr>
          </w:p>
          <w:p w14:paraId="46CCED2B" w14:textId="77777777" w:rsidR="00186A29" w:rsidRPr="003A5C2C" w:rsidRDefault="00186A29" w:rsidP="00186A29">
            <w:pPr>
              <w:rPr>
                <w:b/>
                <w:bCs/>
              </w:rPr>
            </w:pPr>
            <w:r w:rsidRPr="003A5C2C">
              <w:rPr>
                <w:b/>
                <w:bCs/>
              </w:rPr>
              <w:t xml:space="preserve">Resources: </w:t>
            </w:r>
          </w:p>
          <w:p w14:paraId="3EB36403" w14:textId="77777777" w:rsidR="00186A29" w:rsidRPr="003A5C2C" w:rsidRDefault="00186A29" w:rsidP="00186A29">
            <w:pPr>
              <w:rPr>
                <w:b/>
                <w:bCs/>
              </w:rPr>
            </w:pPr>
            <w:r>
              <w:rPr>
                <w:b/>
                <w:bCs/>
              </w:rPr>
              <w:t>As well as your report,</w:t>
            </w:r>
            <w:r w:rsidRPr="003A5C2C">
              <w:rPr>
                <w:b/>
                <w:bCs/>
              </w:rPr>
              <w:t xml:space="preserve"> include</w:t>
            </w:r>
            <w:r>
              <w:rPr>
                <w:b/>
                <w:bCs/>
              </w:rPr>
              <w:t>:</w:t>
            </w:r>
          </w:p>
          <w:p w14:paraId="03109552" w14:textId="77777777" w:rsidR="00186A29" w:rsidRPr="003A5C2C" w:rsidRDefault="00186A29" w:rsidP="00186A29">
            <w:pPr>
              <w:pStyle w:val="ListParagraph"/>
              <w:numPr>
                <w:ilvl w:val="0"/>
                <w:numId w:val="21"/>
              </w:numPr>
              <w:rPr>
                <w:b/>
                <w:bCs/>
              </w:rPr>
            </w:pPr>
            <w:r>
              <w:rPr>
                <w:b/>
                <w:bCs/>
              </w:rPr>
              <w:t>A</w:t>
            </w:r>
            <w:r w:rsidRPr="003A5C2C">
              <w:rPr>
                <w:b/>
                <w:bCs/>
              </w:rPr>
              <w:t xml:space="preserve"> food chain or food web that involves your organism.</w:t>
            </w:r>
          </w:p>
          <w:p w14:paraId="2E3D102E" w14:textId="77777777" w:rsidR="00186A29" w:rsidRPr="003A5C2C" w:rsidRDefault="00186A29" w:rsidP="00186A29">
            <w:pPr>
              <w:pStyle w:val="ListParagraph"/>
              <w:numPr>
                <w:ilvl w:val="0"/>
                <w:numId w:val="21"/>
              </w:numPr>
              <w:rPr>
                <w:b/>
                <w:bCs/>
              </w:rPr>
            </w:pPr>
            <w:r>
              <w:rPr>
                <w:b/>
                <w:bCs/>
              </w:rPr>
              <w:t>N</w:t>
            </w:r>
            <w:r w:rsidRPr="003A5C2C">
              <w:rPr>
                <w:b/>
                <w:bCs/>
              </w:rPr>
              <w:t>otes that you made</w:t>
            </w:r>
            <w:r>
              <w:rPr>
                <w:b/>
                <w:bCs/>
                <w:sz w:val="32"/>
                <w:szCs w:val="32"/>
              </w:rPr>
              <w:t xml:space="preserve"> </w:t>
            </w:r>
            <w:r w:rsidRPr="003A5C2C">
              <w:rPr>
                <w:b/>
                <w:bCs/>
              </w:rPr>
              <w:t>when researching.</w:t>
            </w:r>
          </w:p>
          <w:p w14:paraId="77A280B0" w14:textId="77777777" w:rsidR="00186A29" w:rsidRDefault="00186A29" w:rsidP="00186A29">
            <w:pPr>
              <w:rPr>
                <w:b/>
                <w:bCs/>
                <w:sz w:val="32"/>
                <w:szCs w:val="32"/>
              </w:rPr>
            </w:pPr>
          </w:p>
          <w:p w14:paraId="302FD7D3" w14:textId="77777777" w:rsidR="00186A29" w:rsidRDefault="00186A29" w:rsidP="00186A29">
            <w:pPr>
              <w:rPr>
                <w:b/>
                <w:bCs/>
              </w:rPr>
            </w:pPr>
            <w:r w:rsidRPr="003A5C2C">
              <w:rPr>
                <w:b/>
                <w:bCs/>
              </w:rPr>
              <w:t>Write your information in sentences and in your own words.</w:t>
            </w:r>
          </w:p>
          <w:p w14:paraId="3677851B" w14:textId="77777777" w:rsidR="00186A29" w:rsidRPr="003A5C2C" w:rsidRDefault="00186A29" w:rsidP="00186A29">
            <w:pPr>
              <w:rPr>
                <w:b/>
                <w:bCs/>
              </w:rPr>
            </w:pPr>
            <w:r>
              <w:rPr>
                <w:b/>
                <w:bCs/>
              </w:rPr>
              <w:t>Your Resources:</w:t>
            </w:r>
          </w:p>
          <w:p w14:paraId="223A3347" w14:textId="77777777" w:rsidR="00186A29" w:rsidRPr="003A5C2C" w:rsidRDefault="00186A29" w:rsidP="00186A29">
            <w:pPr>
              <w:pStyle w:val="ListParagraph"/>
              <w:numPr>
                <w:ilvl w:val="0"/>
                <w:numId w:val="20"/>
              </w:numPr>
            </w:pPr>
            <w:r w:rsidRPr="003A5C2C">
              <w:t>Planner</w:t>
            </w:r>
          </w:p>
          <w:p w14:paraId="2DCDF5CC" w14:textId="77777777" w:rsidR="00186A29" w:rsidRPr="003A5C2C" w:rsidRDefault="00186A29" w:rsidP="00186A29">
            <w:pPr>
              <w:pStyle w:val="ListParagraph"/>
              <w:numPr>
                <w:ilvl w:val="0"/>
                <w:numId w:val="20"/>
              </w:numPr>
            </w:pPr>
            <w:r w:rsidRPr="003A5C2C">
              <w:t>Food chains and food webs</w:t>
            </w:r>
          </w:p>
          <w:p w14:paraId="515B6621" w14:textId="77777777" w:rsidR="00186A29" w:rsidRPr="003A5C2C" w:rsidRDefault="00186A29" w:rsidP="00186A29">
            <w:pPr>
              <w:pStyle w:val="ListParagraph"/>
              <w:numPr>
                <w:ilvl w:val="0"/>
                <w:numId w:val="20"/>
              </w:numPr>
            </w:pPr>
            <w:r w:rsidRPr="003A5C2C">
              <w:lastRenderedPageBreak/>
              <w:t>Fact sheets on local endangered/vulnerable organisms</w:t>
            </w:r>
          </w:p>
          <w:p w14:paraId="3A69E3B8" w14:textId="77777777" w:rsidR="00186A29" w:rsidRPr="003A5C2C" w:rsidRDefault="00186A29" w:rsidP="00186A29">
            <w:pPr>
              <w:pStyle w:val="ListParagraph"/>
              <w:numPr>
                <w:ilvl w:val="0"/>
                <w:numId w:val="20"/>
              </w:numPr>
            </w:pPr>
            <w:r w:rsidRPr="003A5C2C">
              <w:t>PowerPoint of features, structure, stages of an information report</w:t>
            </w:r>
          </w:p>
          <w:p w14:paraId="0B51DA9F" w14:textId="77777777" w:rsidR="00186A29" w:rsidRPr="003A5C2C" w:rsidRDefault="00186A29" w:rsidP="00186A29">
            <w:pPr>
              <w:pStyle w:val="ListParagraph"/>
              <w:numPr>
                <w:ilvl w:val="0"/>
                <w:numId w:val="20"/>
              </w:numPr>
            </w:pPr>
            <w:r w:rsidRPr="003A5C2C">
              <w:t>Scientific Vocabulary cards or wall</w:t>
            </w:r>
          </w:p>
          <w:p w14:paraId="5E3CB1E5" w14:textId="77777777" w:rsidR="00186A29" w:rsidRPr="003A5C2C" w:rsidRDefault="00186A29" w:rsidP="00186A29">
            <w:pPr>
              <w:pStyle w:val="ListParagraph"/>
              <w:numPr>
                <w:ilvl w:val="0"/>
                <w:numId w:val="20"/>
              </w:numPr>
            </w:pPr>
            <w:r w:rsidRPr="003A5C2C">
              <w:t>Teacher and peer support during the planning stages</w:t>
            </w:r>
          </w:p>
          <w:p w14:paraId="59817781" w14:textId="77777777" w:rsidR="00186A29" w:rsidRPr="003A5C2C" w:rsidRDefault="00186A29" w:rsidP="00186A29">
            <w:pPr>
              <w:pStyle w:val="ListParagraph"/>
              <w:numPr>
                <w:ilvl w:val="0"/>
                <w:numId w:val="20"/>
              </w:numPr>
            </w:pPr>
            <w:r w:rsidRPr="003A5C2C">
              <w:t xml:space="preserve">Websites </w:t>
            </w:r>
          </w:p>
          <w:p w14:paraId="56D27D7B" w14:textId="77777777" w:rsidR="00186A29" w:rsidRPr="0061572D" w:rsidRDefault="00186A29" w:rsidP="00186A29"/>
          <w:p w14:paraId="6424CDEB" w14:textId="77777777" w:rsidR="00186A29" w:rsidRPr="0061572D" w:rsidRDefault="00186A29" w:rsidP="00186A29">
            <w:r w:rsidRPr="0061572D">
              <w:t xml:space="preserve">A </w:t>
            </w:r>
            <w:r>
              <w:t>planner</w:t>
            </w:r>
            <w:r w:rsidRPr="0061572D">
              <w:t xml:space="preserve"> has been created if you wish to use it. </w:t>
            </w:r>
            <w:r>
              <w:t xml:space="preserve"> It would ALSO be a useful scaffolding resource.</w:t>
            </w:r>
          </w:p>
          <w:p w14:paraId="72FCA256" w14:textId="77777777" w:rsidR="00186A29" w:rsidRDefault="00186A29" w:rsidP="00186A29">
            <w:r w:rsidRPr="0061572D">
              <w:t>A</w:t>
            </w:r>
            <w:r>
              <w:t xml:space="preserve">n A-E assessment </w:t>
            </w:r>
            <w:r w:rsidRPr="0061572D">
              <w:t>rubric has also been constructed for you to use or to adapt to your assessment needs and those of the students.</w:t>
            </w:r>
            <w:r>
              <w:t xml:space="preserve">  You will find it as the last page of the planner.</w:t>
            </w:r>
          </w:p>
          <w:p w14:paraId="60ECA1A5" w14:textId="77777777" w:rsidR="00186A29" w:rsidRDefault="00186A29" w:rsidP="00186A29"/>
          <w:p w14:paraId="33A2196E" w14:textId="0942FD98" w:rsidR="00186A29" w:rsidRDefault="00186A29" w:rsidP="008225D9">
            <w:pPr>
              <w:ind w:firstLine="720"/>
              <w:rPr>
                <w:b/>
                <w:bCs/>
                <w:noProof/>
              </w:rPr>
            </w:pPr>
          </w:p>
        </w:tc>
        <w:tc>
          <w:tcPr>
            <w:tcW w:w="4394" w:type="dxa"/>
          </w:tcPr>
          <w:p w14:paraId="05E691F0" w14:textId="77777777" w:rsidR="008225D9" w:rsidRDefault="008225D9" w:rsidP="008225D9">
            <w:pPr>
              <w:tabs>
                <w:tab w:val="left" w:pos="1067"/>
              </w:tabs>
              <w:rPr>
                <w:b/>
                <w:bCs/>
              </w:rPr>
            </w:pPr>
            <w:r w:rsidRPr="00E04962">
              <w:rPr>
                <w:b/>
                <w:bCs/>
              </w:rPr>
              <w:lastRenderedPageBreak/>
              <w:t>Resources:</w:t>
            </w:r>
          </w:p>
          <w:p w14:paraId="7979575C" w14:textId="77777777" w:rsidR="008225D9" w:rsidRDefault="008225D9" w:rsidP="008225D9">
            <w:pPr>
              <w:rPr>
                <w:b/>
                <w:bCs/>
              </w:rPr>
            </w:pPr>
            <w:hyperlink r:id="rId45" w:history="1">
              <w:r w:rsidRPr="00A628D8">
                <w:rPr>
                  <w:rStyle w:val="Hyperlink"/>
                  <w:b/>
                  <w:bCs/>
                </w:rPr>
                <w:t>https://wetlandinfo.des.qld.gov.au/wetlands/facts-maps/wildlife/?AreaID=tile-100k-</w:t>
              </w:r>
              <w:r w:rsidRPr="00475C7F">
                <w:rPr>
                  <w:rStyle w:val="Hyperlink"/>
                  <w:u w:val="none"/>
                </w:rPr>
                <w:t>stanthorpe&amp;Kingdom=animals&amp;SpeciesFilter=Native</w:t>
              </w:r>
            </w:hyperlink>
          </w:p>
          <w:p w14:paraId="3F1966F3" w14:textId="77777777" w:rsidR="008225D9" w:rsidRDefault="008225D9" w:rsidP="008225D9">
            <w:pPr>
              <w:rPr>
                <w:b/>
                <w:bCs/>
              </w:rPr>
            </w:pPr>
            <w:r>
              <w:rPr>
                <w:b/>
                <w:bCs/>
              </w:rPr>
              <w:t>Native wildlife of the Granite Belt -animals, birds, reptiles, insects, fish</w:t>
            </w:r>
          </w:p>
          <w:p w14:paraId="4C8F3BF0" w14:textId="77777777" w:rsidR="008225D9" w:rsidRDefault="008225D9" w:rsidP="008225D9">
            <w:pPr>
              <w:tabs>
                <w:tab w:val="left" w:pos="1067"/>
              </w:tabs>
              <w:rPr>
                <w:i/>
                <w:iCs/>
              </w:rPr>
            </w:pPr>
            <w:r>
              <w:rPr>
                <w:i/>
                <w:iCs/>
              </w:rPr>
              <w:t>Queensland Government: Dept of Environment and Science</w:t>
            </w:r>
          </w:p>
          <w:p w14:paraId="2DFB40DA" w14:textId="77777777" w:rsidR="008225D9" w:rsidRDefault="008225D9" w:rsidP="008225D9">
            <w:pPr>
              <w:tabs>
                <w:tab w:val="left" w:pos="1067"/>
              </w:tabs>
              <w:rPr>
                <w:i/>
                <w:iCs/>
              </w:rPr>
            </w:pPr>
          </w:p>
          <w:p w14:paraId="1AF3BCCB" w14:textId="77777777" w:rsidR="008225D9" w:rsidRPr="00475C7F" w:rsidRDefault="008225D9" w:rsidP="008225D9">
            <w:pPr>
              <w:tabs>
                <w:tab w:val="left" w:pos="1067"/>
              </w:tabs>
            </w:pPr>
            <w:hyperlink r:id="rId46" w:history="1">
              <w:r w:rsidRPr="00475C7F">
                <w:rPr>
                  <w:rStyle w:val="Hyperlink"/>
                  <w:u w:val="none"/>
                </w:rPr>
                <w:t>https://wetlandinfo.des.qld.gov.au/wetlands/facts-maps/wildlife/?AreaID=ibra-subregion-stanthorpe-plateau&amp;Kingdom=plants&amp;SpeciesFilter=Native</w:t>
              </w:r>
            </w:hyperlink>
          </w:p>
          <w:p w14:paraId="139E8A2C" w14:textId="77777777" w:rsidR="008225D9" w:rsidRDefault="008225D9" w:rsidP="008225D9">
            <w:pPr>
              <w:rPr>
                <w:b/>
                <w:bCs/>
              </w:rPr>
            </w:pPr>
            <w:r>
              <w:rPr>
                <w:b/>
                <w:bCs/>
              </w:rPr>
              <w:t>Native plants of the Granite Belt -</w:t>
            </w:r>
          </w:p>
          <w:p w14:paraId="442765F8" w14:textId="77777777" w:rsidR="008225D9" w:rsidRDefault="008225D9" w:rsidP="008225D9">
            <w:pPr>
              <w:tabs>
                <w:tab w:val="left" w:pos="1067"/>
              </w:tabs>
              <w:rPr>
                <w:i/>
                <w:iCs/>
              </w:rPr>
            </w:pPr>
            <w:r>
              <w:rPr>
                <w:i/>
                <w:iCs/>
              </w:rPr>
              <w:t>Queensland Government: Dept of Environment and Science</w:t>
            </w:r>
          </w:p>
          <w:p w14:paraId="367FA679" w14:textId="77777777" w:rsidR="008225D9" w:rsidRDefault="008225D9" w:rsidP="008225D9">
            <w:pPr>
              <w:tabs>
                <w:tab w:val="left" w:pos="1067"/>
              </w:tabs>
              <w:rPr>
                <w:i/>
                <w:iCs/>
              </w:rPr>
            </w:pPr>
          </w:p>
          <w:p w14:paraId="5A223F74" w14:textId="77777777" w:rsidR="008225D9" w:rsidRDefault="008225D9" w:rsidP="008225D9">
            <w:hyperlink r:id="rId47" w:history="1">
              <w:r w:rsidRPr="00A628D8">
                <w:rPr>
                  <w:rStyle w:val="Hyperlink"/>
                </w:rPr>
                <w:t>https://www.gbwildlifecarers.org.au/gb_wildlife.html</w:t>
              </w:r>
            </w:hyperlink>
          </w:p>
          <w:p w14:paraId="6EE93AA0" w14:textId="77777777" w:rsidR="008225D9" w:rsidRDefault="008225D9" w:rsidP="008225D9">
            <w:pPr>
              <w:tabs>
                <w:tab w:val="left" w:pos="1067"/>
              </w:tabs>
              <w:rPr>
                <w:i/>
                <w:iCs/>
              </w:rPr>
            </w:pPr>
          </w:p>
          <w:p w14:paraId="047B0523" w14:textId="77777777" w:rsidR="008225D9" w:rsidRDefault="008225D9" w:rsidP="008225D9">
            <w:pPr>
              <w:tabs>
                <w:tab w:val="left" w:pos="1067"/>
              </w:tabs>
              <w:rPr>
                <w:i/>
                <w:iCs/>
              </w:rPr>
            </w:pPr>
          </w:p>
          <w:p w14:paraId="7E80D0AD" w14:textId="77777777" w:rsidR="008225D9" w:rsidRDefault="008225D9" w:rsidP="008225D9">
            <w:pPr>
              <w:tabs>
                <w:tab w:val="left" w:pos="1067"/>
              </w:tabs>
              <w:rPr>
                <w:i/>
                <w:iCs/>
              </w:rPr>
            </w:pPr>
            <w:r>
              <w:rPr>
                <w:i/>
                <w:iCs/>
              </w:rPr>
              <w:t>Factsheets</w:t>
            </w:r>
          </w:p>
          <w:p w14:paraId="2ED26932" w14:textId="77777777" w:rsidR="008225D9" w:rsidRDefault="008225D9" w:rsidP="008225D9">
            <w:pPr>
              <w:tabs>
                <w:tab w:val="left" w:pos="1067"/>
              </w:tabs>
              <w:rPr>
                <w:i/>
                <w:iCs/>
              </w:rPr>
            </w:pPr>
          </w:p>
          <w:p w14:paraId="4A2AB2A6" w14:textId="77777777" w:rsidR="008225D9" w:rsidRDefault="008225D9" w:rsidP="008225D9">
            <w:pPr>
              <w:tabs>
                <w:tab w:val="left" w:pos="1067"/>
              </w:tabs>
              <w:rPr>
                <w:i/>
                <w:iCs/>
              </w:rPr>
            </w:pPr>
          </w:p>
          <w:p w14:paraId="63147334" w14:textId="77777777" w:rsidR="008225D9" w:rsidRDefault="008225D9" w:rsidP="008225D9">
            <w:pPr>
              <w:tabs>
                <w:tab w:val="left" w:pos="1067"/>
              </w:tabs>
              <w:rPr>
                <w:i/>
                <w:iCs/>
              </w:rPr>
            </w:pPr>
          </w:p>
          <w:p w14:paraId="2294771F" w14:textId="77777777" w:rsidR="008225D9" w:rsidRDefault="008225D9" w:rsidP="008225D9">
            <w:pPr>
              <w:tabs>
                <w:tab w:val="left" w:pos="1067"/>
              </w:tabs>
              <w:rPr>
                <w:i/>
                <w:iCs/>
              </w:rPr>
            </w:pPr>
          </w:p>
          <w:p w14:paraId="34AAA2F3" w14:textId="77777777" w:rsidR="008225D9" w:rsidRDefault="008225D9" w:rsidP="008225D9">
            <w:pPr>
              <w:tabs>
                <w:tab w:val="left" w:pos="1067"/>
              </w:tabs>
              <w:rPr>
                <w:i/>
                <w:iCs/>
              </w:rPr>
            </w:pPr>
          </w:p>
          <w:p w14:paraId="113A1115" w14:textId="77777777" w:rsidR="008225D9" w:rsidRDefault="008225D9" w:rsidP="008225D9">
            <w:pPr>
              <w:tabs>
                <w:tab w:val="left" w:pos="1067"/>
              </w:tabs>
              <w:rPr>
                <w:i/>
                <w:iCs/>
              </w:rPr>
            </w:pPr>
          </w:p>
          <w:p w14:paraId="7BAE0D12" w14:textId="77777777" w:rsidR="008225D9" w:rsidRDefault="008225D9" w:rsidP="008225D9">
            <w:pPr>
              <w:tabs>
                <w:tab w:val="left" w:pos="1067"/>
              </w:tabs>
              <w:rPr>
                <w:i/>
                <w:iCs/>
              </w:rPr>
            </w:pPr>
          </w:p>
          <w:p w14:paraId="5F385F74" w14:textId="77777777" w:rsidR="008225D9" w:rsidRDefault="008225D9" w:rsidP="008225D9">
            <w:pPr>
              <w:tabs>
                <w:tab w:val="left" w:pos="1067"/>
              </w:tabs>
              <w:rPr>
                <w:i/>
                <w:iCs/>
              </w:rPr>
            </w:pPr>
          </w:p>
          <w:p w14:paraId="10B2BEFC" w14:textId="77777777" w:rsidR="008225D9" w:rsidRDefault="008225D9" w:rsidP="008225D9">
            <w:pPr>
              <w:tabs>
                <w:tab w:val="left" w:pos="1067"/>
              </w:tabs>
              <w:rPr>
                <w:i/>
                <w:iCs/>
              </w:rPr>
            </w:pPr>
          </w:p>
          <w:p w14:paraId="345574DB" w14:textId="77777777" w:rsidR="008225D9" w:rsidRDefault="008225D9" w:rsidP="008225D9">
            <w:pPr>
              <w:tabs>
                <w:tab w:val="left" w:pos="1067"/>
              </w:tabs>
              <w:rPr>
                <w:i/>
                <w:iCs/>
              </w:rPr>
            </w:pPr>
          </w:p>
          <w:p w14:paraId="4D70CEF3" w14:textId="77777777" w:rsidR="008225D9" w:rsidRDefault="008225D9" w:rsidP="008225D9">
            <w:pPr>
              <w:tabs>
                <w:tab w:val="left" w:pos="1067"/>
              </w:tabs>
              <w:rPr>
                <w:i/>
                <w:iCs/>
              </w:rPr>
            </w:pPr>
          </w:p>
          <w:p w14:paraId="7BC00E80" w14:textId="77777777" w:rsidR="008225D9" w:rsidRDefault="008225D9" w:rsidP="008225D9">
            <w:pPr>
              <w:tabs>
                <w:tab w:val="left" w:pos="1067"/>
              </w:tabs>
              <w:rPr>
                <w:i/>
                <w:iCs/>
              </w:rPr>
            </w:pPr>
          </w:p>
          <w:p w14:paraId="11F9369E" w14:textId="77777777" w:rsidR="008225D9" w:rsidRDefault="008225D9" w:rsidP="008225D9">
            <w:pPr>
              <w:tabs>
                <w:tab w:val="left" w:pos="1067"/>
              </w:tabs>
              <w:rPr>
                <w:i/>
                <w:iCs/>
              </w:rPr>
            </w:pPr>
          </w:p>
          <w:p w14:paraId="20B11774" w14:textId="77777777" w:rsidR="008225D9" w:rsidRDefault="008225D9" w:rsidP="008225D9">
            <w:pPr>
              <w:tabs>
                <w:tab w:val="left" w:pos="1067"/>
              </w:tabs>
              <w:rPr>
                <w:i/>
                <w:iCs/>
              </w:rPr>
            </w:pPr>
          </w:p>
          <w:p w14:paraId="44DD7EA1" w14:textId="77777777" w:rsidR="008225D9" w:rsidRDefault="008225D9" w:rsidP="008225D9">
            <w:pPr>
              <w:tabs>
                <w:tab w:val="left" w:pos="1067"/>
              </w:tabs>
              <w:rPr>
                <w:i/>
                <w:iCs/>
              </w:rPr>
            </w:pPr>
          </w:p>
          <w:p w14:paraId="004FB6E4" w14:textId="77777777" w:rsidR="008225D9" w:rsidRDefault="008225D9" w:rsidP="008225D9">
            <w:pPr>
              <w:tabs>
                <w:tab w:val="left" w:pos="1067"/>
              </w:tabs>
              <w:rPr>
                <w:i/>
                <w:iCs/>
              </w:rPr>
            </w:pPr>
          </w:p>
          <w:p w14:paraId="0D27F87C" w14:textId="77777777" w:rsidR="008225D9" w:rsidRDefault="008225D9" w:rsidP="008225D9">
            <w:pPr>
              <w:tabs>
                <w:tab w:val="left" w:pos="1067"/>
              </w:tabs>
              <w:rPr>
                <w:i/>
                <w:iCs/>
              </w:rPr>
            </w:pPr>
          </w:p>
          <w:p w14:paraId="5174749B" w14:textId="77777777" w:rsidR="008225D9" w:rsidRDefault="008225D9" w:rsidP="008225D9">
            <w:pPr>
              <w:tabs>
                <w:tab w:val="left" w:pos="1067"/>
              </w:tabs>
              <w:rPr>
                <w:i/>
                <w:iCs/>
              </w:rPr>
            </w:pPr>
          </w:p>
          <w:p w14:paraId="7BAA3211" w14:textId="77777777" w:rsidR="008225D9" w:rsidRDefault="008225D9" w:rsidP="008225D9">
            <w:pPr>
              <w:tabs>
                <w:tab w:val="left" w:pos="1067"/>
              </w:tabs>
              <w:rPr>
                <w:i/>
                <w:iCs/>
              </w:rPr>
            </w:pPr>
          </w:p>
          <w:p w14:paraId="4B4FA9F1" w14:textId="77777777" w:rsidR="008225D9" w:rsidRDefault="008225D9" w:rsidP="008225D9">
            <w:pPr>
              <w:tabs>
                <w:tab w:val="left" w:pos="1067"/>
              </w:tabs>
              <w:rPr>
                <w:i/>
                <w:iCs/>
              </w:rPr>
            </w:pPr>
          </w:p>
          <w:p w14:paraId="4A374E74" w14:textId="77777777" w:rsidR="008225D9" w:rsidRDefault="008225D9" w:rsidP="008225D9">
            <w:pPr>
              <w:tabs>
                <w:tab w:val="left" w:pos="1067"/>
              </w:tabs>
              <w:rPr>
                <w:i/>
                <w:iCs/>
              </w:rPr>
            </w:pPr>
          </w:p>
          <w:p w14:paraId="46C9920E" w14:textId="77777777" w:rsidR="008225D9" w:rsidRDefault="008225D9" w:rsidP="008225D9">
            <w:pPr>
              <w:tabs>
                <w:tab w:val="left" w:pos="1067"/>
              </w:tabs>
              <w:rPr>
                <w:i/>
                <w:iCs/>
              </w:rPr>
            </w:pPr>
          </w:p>
          <w:p w14:paraId="3DF4FBBA" w14:textId="77777777" w:rsidR="008225D9" w:rsidRDefault="008225D9" w:rsidP="008225D9">
            <w:pPr>
              <w:tabs>
                <w:tab w:val="left" w:pos="1067"/>
              </w:tabs>
              <w:rPr>
                <w:i/>
                <w:iCs/>
              </w:rPr>
            </w:pPr>
          </w:p>
          <w:p w14:paraId="7A69E3D6" w14:textId="77777777" w:rsidR="008225D9" w:rsidRDefault="008225D9" w:rsidP="008225D9">
            <w:pPr>
              <w:tabs>
                <w:tab w:val="left" w:pos="1067"/>
              </w:tabs>
              <w:rPr>
                <w:i/>
                <w:iCs/>
              </w:rPr>
            </w:pPr>
          </w:p>
          <w:p w14:paraId="4B567DB4" w14:textId="77777777" w:rsidR="008225D9" w:rsidRDefault="008225D9" w:rsidP="008225D9">
            <w:pPr>
              <w:tabs>
                <w:tab w:val="left" w:pos="1067"/>
              </w:tabs>
              <w:rPr>
                <w:i/>
                <w:iCs/>
              </w:rPr>
            </w:pPr>
          </w:p>
          <w:p w14:paraId="5021510F" w14:textId="77777777" w:rsidR="008225D9" w:rsidRDefault="008225D9" w:rsidP="008225D9">
            <w:pPr>
              <w:tabs>
                <w:tab w:val="left" w:pos="1067"/>
              </w:tabs>
              <w:rPr>
                <w:i/>
                <w:iCs/>
              </w:rPr>
            </w:pPr>
          </w:p>
          <w:p w14:paraId="292F9128" w14:textId="77777777" w:rsidR="008225D9" w:rsidRDefault="008225D9" w:rsidP="008225D9">
            <w:pPr>
              <w:tabs>
                <w:tab w:val="left" w:pos="1067"/>
              </w:tabs>
              <w:rPr>
                <w:i/>
                <w:iCs/>
              </w:rPr>
            </w:pPr>
          </w:p>
          <w:p w14:paraId="20E063CE" w14:textId="77777777" w:rsidR="008225D9" w:rsidRDefault="008225D9" w:rsidP="008225D9">
            <w:pPr>
              <w:tabs>
                <w:tab w:val="left" w:pos="1067"/>
              </w:tabs>
              <w:rPr>
                <w:i/>
                <w:iCs/>
              </w:rPr>
            </w:pPr>
          </w:p>
          <w:p w14:paraId="5B61991F" w14:textId="77777777" w:rsidR="008225D9" w:rsidRDefault="008225D9" w:rsidP="008225D9">
            <w:pPr>
              <w:tabs>
                <w:tab w:val="left" w:pos="1067"/>
              </w:tabs>
              <w:rPr>
                <w:i/>
                <w:iCs/>
              </w:rPr>
            </w:pPr>
          </w:p>
          <w:p w14:paraId="4A3C1872" w14:textId="77777777" w:rsidR="008225D9" w:rsidRDefault="008225D9" w:rsidP="008225D9">
            <w:pPr>
              <w:tabs>
                <w:tab w:val="left" w:pos="1067"/>
              </w:tabs>
              <w:rPr>
                <w:i/>
                <w:iCs/>
              </w:rPr>
            </w:pPr>
          </w:p>
          <w:p w14:paraId="7E82B39D" w14:textId="77777777" w:rsidR="008225D9" w:rsidRDefault="008225D9" w:rsidP="008225D9">
            <w:pPr>
              <w:tabs>
                <w:tab w:val="left" w:pos="1067"/>
              </w:tabs>
              <w:rPr>
                <w:i/>
                <w:iCs/>
              </w:rPr>
            </w:pPr>
          </w:p>
          <w:p w14:paraId="773184F1" w14:textId="77777777" w:rsidR="008225D9" w:rsidRDefault="008225D9" w:rsidP="008225D9">
            <w:pPr>
              <w:tabs>
                <w:tab w:val="left" w:pos="1067"/>
              </w:tabs>
              <w:rPr>
                <w:i/>
                <w:iCs/>
              </w:rPr>
            </w:pPr>
          </w:p>
          <w:p w14:paraId="41C61BF2" w14:textId="77777777" w:rsidR="008225D9" w:rsidRDefault="008225D9" w:rsidP="008225D9">
            <w:pPr>
              <w:tabs>
                <w:tab w:val="left" w:pos="1067"/>
              </w:tabs>
              <w:rPr>
                <w:i/>
                <w:iCs/>
              </w:rPr>
            </w:pPr>
          </w:p>
          <w:p w14:paraId="682AD945" w14:textId="77777777" w:rsidR="008225D9" w:rsidRDefault="008225D9" w:rsidP="008225D9">
            <w:pPr>
              <w:tabs>
                <w:tab w:val="left" w:pos="1067"/>
              </w:tabs>
              <w:rPr>
                <w:i/>
                <w:iCs/>
              </w:rPr>
            </w:pPr>
          </w:p>
          <w:p w14:paraId="4EDE1B69" w14:textId="77777777" w:rsidR="008225D9" w:rsidRDefault="008225D9" w:rsidP="008225D9">
            <w:pPr>
              <w:tabs>
                <w:tab w:val="left" w:pos="1067"/>
              </w:tabs>
              <w:rPr>
                <w:i/>
                <w:iCs/>
              </w:rPr>
            </w:pPr>
          </w:p>
          <w:p w14:paraId="39CE61D6" w14:textId="77777777" w:rsidR="008225D9" w:rsidRDefault="008225D9" w:rsidP="008225D9">
            <w:pPr>
              <w:tabs>
                <w:tab w:val="left" w:pos="1067"/>
              </w:tabs>
              <w:rPr>
                <w:i/>
                <w:iCs/>
              </w:rPr>
            </w:pPr>
          </w:p>
          <w:p w14:paraId="3D8C2EA7" w14:textId="77777777" w:rsidR="008225D9" w:rsidRDefault="008225D9" w:rsidP="008225D9">
            <w:pPr>
              <w:tabs>
                <w:tab w:val="left" w:pos="1067"/>
              </w:tabs>
              <w:rPr>
                <w:i/>
                <w:iCs/>
              </w:rPr>
            </w:pPr>
          </w:p>
          <w:p w14:paraId="45E68353" w14:textId="77777777" w:rsidR="008225D9" w:rsidRDefault="008225D9" w:rsidP="008225D9">
            <w:pPr>
              <w:tabs>
                <w:tab w:val="left" w:pos="1067"/>
              </w:tabs>
              <w:rPr>
                <w:i/>
                <w:iCs/>
              </w:rPr>
            </w:pPr>
          </w:p>
          <w:p w14:paraId="3748EC02" w14:textId="77777777" w:rsidR="008225D9" w:rsidRDefault="008225D9" w:rsidP="008225D9">
            <w:pPr>
              <w:tabs>
                <w:tab w:val="left" w:pos="1067"/>
              </w:tabs>
              <w:rPr>
                <w:i/>
                <w:iCs/>
              </w:rPr>
            </w:pPr>
          </w:p>
          <w:p w14:paraId="0392CEF0" w14:textId="77777777" w:rsidR="008225D9" w:rsidRDefault="008225D9" w:rsidP="008225D9">
            <w:pPr>
              <w:tabs>
                <w:tab w:val="left" w:pos="1067"/>
              </w:tabs>
              <w:rPr>
                <w:i/>
                <w:iCs/>
              </w:rPr>
            </w:pPr>
          </w:p>
          <w:p w14:paraId="3219883B" w14:textId="77777777" w:rsidR="008225D9" w:rsidRDefault="008225D9" w:rsidP="008225D9">
            <w:pPr>
              <w:tabs>
                <w:tab w:val="left" w:pos="1067"/>
              </w:tabs>
              <w:rPr>
                <w:i/>
                <w:iCs/>
              </w:rPr>
            </w:pPr>
          </w:p>
          <w:p w14:paraId="188C1E5F" w14:textId="77777777" w:rsidR="008225D9" w:rsidRDefault="008225D9" w:rsidP="008225D9">
            <w:pPr>
              <w:tabs>
                <w:tab w:val="left" w:pos="1067"/>
              </w:tabs>
              <w:rPr>
                <w:i/>
                <w:iCs/>
              </w:rPr>
            </w:pPr>
          </w:p>
          <w:p w14:paraId="5275DB4E" w14:textId="77777777" w:rsidR="008225D9" w:rsidRDefault="008225D9" w:rsidP="008225D9">
            <w:pPr>
              <w:tabs>
                <w:tab w:val="left" w:pos="1067"/>
              </w:tabs>
              <w:rPr>
                <w:b/>
                <w:bCs/>
              </w:rPr>
            </w:pPr>
          </w:p>
          <w:p w14:paraId="0E6B3367" w14:textId="77777777" w:rsidR="008225D9" w:rsidRDefault="008225D9" w:rsidP="008225D9">
            <w:pPr>
              <w:tabs>
                <w:tab w:val="left" w:pos="1067"/>
              </w:tabs>
              <w:rPr>
                <w:b/>
                <w:bCs/>
              </w:rPr>
            </w:pPr>
          </w:p>
          <w:p w14:paraId="419FB7C1" w14:textId="77777777" w:rsidR="008225D9" w:rsidRDefault="008225D9" w:rsidP="008225D9">
            <w:pPr>
              <w:tabs>
                <w:tab w:val="left" w:pos="1067"/>
              </w:tabs>
              <w:rPr>
                <w:b/>
                <w:bCs/>
              </w:rPr>
            </w:pPr>
          </w:p>
          <w:p w14:paraId="27594FF1" w14:textId="77777777" w:rsidR="008225D9" w:rsidRDefault="008225D9" w:rsidP="008225D9">
            <w:pPr>
              <w:tabs>
                <w:tab w:val="left" w:pos="1067"/>
              </w:tabs>
              <w:rPr>
                <w:b/>
                <w:bCs/>
              </w:rPr>
            </w:pPr>
          </w:p>
          <w:p w14:paraId="285C8873" w14:textId="77777777" w:rsidR="008225D9" w:rsidRDefault="008225D9" w:rsidP="008225D9">
            <w:pPr>
              <w:tabs>
                <w:tab w:val="left" w:pos="1067"/>
              </w:tabs>
              <w:rPr>
                <w:b/>
                <w:bCs/>
              </w:rPr>
            </w:pPr>
          </w:p>
          <w:p w14:paraId="00EB6A97" w14:textId="77777777" w:rsidR="008225D9" w:rsidRDefault="008225D9" w:rsidP="008225D9">
            <w:pPr>
              <w:tabs>
                <w:tab w:val="left" w:pos="1067"/>
              </w:tabs>
              <w:rPr>
                <w:b/>
                <w:bCs/>
              </w:rPr>
            </w:pPr>
          </w:p>
          <w:p w14:paraId="6264C8EB" w14:textId="77777777" w:rsidR="008225D9" w:rsidRDefault="008225D9" w:rsidP="008225D9">
            <w:pPr>
              <w:tabs>
                <w:tab w:val="left" w:pos="1067"/>
              </w:tabs>
              <w:rPr>
                <w:b/>
                <w:bCs/>
              </w:rPr>
            </w:pPr>
          </w:p>
          <w:p w14:paraId="4F7CC3B3" w14:textId="77777777" w:rsidR="008225D9" w:rsidRDefault="008225D9" w:rsidP="008225D9">
            <w:pPr>
              <w:tabs>
                <w:tab w:val="left" w:pos="1067"/>
              </w:tabs>
              <w:rPr>
                <w:b/>
                <w:bCs/>
              </w:rPr>
            </w:pPr>
          </w:p>
          <w:p w14:paraId="006C97A7" w14:textId="77777777" w:rsidR="008225D9" w:rsidRDefault="008225D9" w:rsidP="008225D9">
            <w:pPr>
              <w:tabs>
                <w:tab w:val="left" w:pos="1067"/>
              </w:tabs>
              <w:rPr>
                <w:b/>
                <w:bCs/>
              </w:rPr>
            </w:pPr>
          </w:p>
          <w:p w14:paraId="6C89DA4D" w14:textId="77777777" w:rsidR="008225D9" w:rsidRDefault="008225D9" w:rsidP="008225D9">
            <w:pPr>
              <w:tabs>
                <w:tab w:val="left" w:pos="1067"/>
              </w:tabs>
              <w:rPr>
                <w:b/>
                <w:bCs/>
              </w:rPr>
            </w:pPr>
          </w:p>
          <w:p w14:paraId="3A8B48D3" w14:textId="77777777" w:rsidR="008225D9" w:rsidRDefault="008225D9" w:rsidP="008225D9">
            <w:pPr>
              <w:tabs>
                <w:tab w:val="left" w:pos="1067"/>
              </w:tabs>
              <w:rPr>
                <w:b/>
                <w:bCs/>
              </w:rPr>
            </w:pPr>
          </w:p>
          <w:p w14:paraId="1572EC47" w14:textId="77777777" w:rsidR="008225D9" w:rsidRDefault="008225D9" w:rsidP="008225D9">
            <w:pPr>
              <w:tabs>
                <w:tab w:val="left" w:pos="1067"/>
              </w:tabs>
              <w:rPr>
                <w:b/>
                <w:bCs/>
              </w:rPr>
            </w:pPr>
          </w:p>
          <w:p w14:paraId="61028B2D" w14:textId="77777777" w:rsidR="008225D9" w:rsidRDefault="008225D9" w:rsidP="008225D9">
            <w:pPr>
              <w:tabs>
                <w:tab w:val="left" w:pos="1067"/>
              </w:tabs>
              <w:rPr>
                <w:b/>
                <w:bCs/>
              </w:rPr>
            </w:pPr>
          </w:p>
          <w:p w14:paraId="39A22F51" w14:textId="77777777" w:rsidR="008225D9" w:rsidRDefault="008225D9" w:rsidP="008225D9">
            <w:pPr>
              <w:tabs>
                <w:tab w:val="left" w:pos="1067"/>
              </w:tabs>
              <w:rPr>
                <w:b/>
                <w:bCs/>
              </w:rPr>
            </w:pPr>
          </w:p>
          <w:p w14:paraId="1DFDFFEF" w14:textId="77777777" w:rsidR="008225D9" w:rsidRDefault="008225D9" w:rsidP="008225D9">
            <w:pPr>
              <w:tabs>
                <w:tab w:val="left" w:pos="1067"/>
              </w:tabs>
              <w:rPr>
                <w:b/>
                <w:bCs/>
              </w:rPr>
            </w:pPr>
            <w:r>
              <w:rPr>
                <w:b/>
                <w:bCs/>
              </w:rPr>
              <w:t>Resources</w:t>
            </w:r>
          </w:p>
          <w:p w14:paraId="34502E92" w14:textId="77777777" w:rsidR="008225D9" w:rsidRPr="00DC5CB0" w:rsidRDefault="008225D9" w:rsidP="008225D9">
            <w:pPr>
              <w:tabs>
                <w:tab w:val="left" w:pos="1067"/>
              </w:tabs>
              <w:rPr>
                <w:color w:val="4472C4" w:themeColor="accent1"/>
              </w:rPr>
            </w:pPr>
            <w:hyperlink r:id="rId48" w:history="1">
              <w:r w:rsidRPr="00DC5CB0">
                <w:rPr>
                  <w:rStyle w:val="Hyperlink"/>
                  <w:color w:val="4472C4" w:themeColor="accent1"/>
                </w:rPr>
                <w:t>https://www.youtube.com/watch?v=Ewan2YcodSM</w:t>
              </w:r>
            </w:hyperlink>
            <w:r w:rsidRPr="00DC5CB0">
              <w:rPr>
                <w:rStyle w:val="Hyperlink"/>
                <w:color w:val="4472C4" w:themeColor="accent1"/>
              </w:rPr>
              <w:t xml:space="preserve">         </w:t>
            </w:r>
          </w:p>
          <w:p w14:paraId="03175A1B" w14:textId="0DD276FD" w:rsidR="008225D9" w:rsidRDefault="00186A29" w:rsidP="008225D9">
            <w:pPr>
              <w:tabs>
                <w:tab w:val="left" w:pos="1067"/>
              </w:tabs>
            </w:pPr>
            <w:r>
              <w:t>“</w:t>
            </w:r>
            <w:r w:rsidR="008225D9">
              <w:t>Natural Wonders of Australia” 3m 2s</w:t>
            </w:r>
          </w:p>
          <w:p w14:paraId="31E860BA" w14:textId="77777777" w:rsidR="008225D9" w:rsidRPr="00763891" w:rsidRDefault="008225D9" w:rsidP="008225D9">
            <w:pPr>
              <w:tabs>
                <w:tab w:val="left" w:pos="1067"/>
              </w:tabs>
            </w:pPr>
            <w:r>
              <w:t>Australian Natural Environments</w:t>
            </w:r>
          </w:p>
          <w:p w14:paraId="7DE33040" w14:textId="77777777" w:rsidR="008225D9" w:rsidRDefault="008225D9" w:rsidP="008225D9"/>
          <w:p w14:paraId="2E8ADF18" w14:textId="77777777" w:rsidR="00186A29" w:rsidRDefault="00186A29" w:rsidP="008225D9"/>
          <w:p w14:paraId="50978472" w14:textId="77777777" w:rsidR="00186A29" w:rsidRDefault="00186A29" w:rsidP="008225D9"/>
          <w:p w14:paraId="0462773B" w14:textId="77777777" w:rsidR="00186A29" w:rsidRDefault="00186A29" w:rsidP="008225D9"/>
          <w:p w14:paraId="1102694F" w14:textId="77777777" w:rsidR="00186A29" w:rsidRDefault="00186A29" w:rsidP="008225D9"/>
          <w:p w14:paraId="14ABD771" w14:textId="77777777" w:rsidR="00186A29" w:rsidRDefault="00186A29" w:rsidP="008225D9"/>
          <w:p w14:paraId="5B5E63CF" w14:textId="77777777" w:rsidR="00186A29" w:rsidRDefault="00186A29" w:rsidP="008225D9"/>
          <w:p w14:paraId="4A4D4123" w14:textId="77777777" w:rsidR="00186A29" w:rsidRDefault="00186A29" w:rsidP="008225D9"/>
          <w:p w14:paraId="7CD6122E" w14:textId="77777777" w:rsidR="00186A29" w:rsidRDefault="00186A29" w:rsidP="008225D9"/>
          <w:p w14:paraId="61D3C1DC" w14:textId="77777777" w:rsidR="00186A29" w:rsidRDefault="00186A29" w:rsidP="008225D9"/>
          <w:p w14:paraId="6F1DF7C6" w14:textId="77777777" w:rsidR="00186A29" w:rsidRDefault="00186A29" w:rsidP="008225D9"/>
          <w:p w14:paraId="7119ED47" w14:textId="77777777" w:rsidR="00186A29" w:rsidRDefault="00186A29" w:rsidP="008225D9"/>
          <w:p w14:paraId="37B16702" w14:textId="77777777" w:rsidR="00186A29" w:rsidRDefault="00186A29" w:rsidP="008225D9"/>
          <w:p w14:paraId="6CCE7145" w14:textId="77777777" w:rsidR="00186A29" w:rsidRDefault="00186A29" w:rsidP="008225D9"/>
          <w:p w14:paraId="0F3365EC" w14:textId="77777777" w:rsidR="00186A29" w:rsidRDefault="00186A29" w:rsidP="008225D9"/>
          <w:p w14:paraId="5D85DA8D" w14:textId="77777777" w:rsidR="00186A29" w:rsidRDefault="00186A29" w:rsidP="008225D9"/>
          <w:p w14:paraId="6890E686" w14:textId="77777777" w:rsidR="00186A29" w:rsidRDefault="00186A29" w:rsidP="008225D9"/>
          <w:p w14:paraId="0B1F9C66" w14:textId="77777777" w:rsidR="00186A29" w:rsidRDefault="00186A29" w:rsidP="008225D9"/>
          <w:p w14:paraId="1451DCD2" w14:textId="77777777" w:rsidR="00186A29" w:rsidRDefault="00186A29" w:rsidP="008225D9"/>
          <w:p w14:paraId="23911213" w14:textId="77777777" w:rsidR="00186A29" w:rsidRDefault="00186A29" w:rsidP="00186A29">
            <w:pPr>
              <w:tabs>
                <w:tab w:val="left" w:pos="1067"/>
              </w:tabs>
              <w:rPr>
                <w:b/>
                <w:bCs/>
              </w:rPr>
            </w:pPr>
            <w:r>
              <w:rPr>
                <w:b/>
                <w:bCs/>
              </w:rPr>
              <w:t xml:space="preserve">Teacher Resources: </w:t>
            </w:r>
          </w:p>
          <w:p w14:paraId="0F6F15B5" w14:textId="77777777" w:rsidR="00186A29" w:rsidRDefault="00186A29" w:rsidP="00186A29">
            <w:pPr>
              <w:tabs>
                <w:tab w:val="left" w:pos="1067"/>
              </w:tabs>
              <w:rPr>
                <w:b/>
                <w:bCs/>
              </w:rPr>
            </w:pPr>
            <w:r>
              <w:rPr>
                <w:b/>
                <w:bCs/>
              </w:rPr>
              <w:t xml:space="preserve"> See the assessment handout in document </w:t>
            </w:r>
            <w:r w:rsidRPr="00FC768A">
              <w:rPr>
                <w:b/>
                <w:bCs/>
                <w:highlight w:val="yellow"/>
              </w:rPr>
              <w:t>Year 4 Assessment</w:t>
            </w:r>
          </w:p>
          <w:p w14:paraId="33A07A13" w14:textId="77777777" w:rsidR="00186A29" w:rsidRDefault="00186A29" w:rsidP="00186A29">
            <w:pPr>
              <w:tabs>
                <w:tab w:val="left" w:pos="1067"/>
              </w:tabs>
              <w:rPr>
                <w:b/>
                <w:bCs/>
              </w:rPr>
            </w:pPr>
          </w:p>
          <w:p w14:paraId="2E780305" w14:textId="77777777" w:rsidR="00186A29" w:rsidRDefault="00186A29" w:rsidP="00186A29">
            <w:pPr>
              <w:tabs>
                <w:tab w:val="left" w:pos="1067"/>
              </w:tabs>
              <w:rPr>
                <w:b/>
                <w:bCs/>
              </w:rPr>
            </w:pPr>
            <w:r>
              <w:rPr>
                <w:b/>
                <w:bCs/>
              </w:rPr>
              <w:t xml:space="preserve">See Planner with Rubric Handout in </w:t>
            </w:r>
            <w:r w:rsidRPr="00FC768A">
              <w:rPr>
                <w:b/>
                <w:bCs/>
                <w:highlight w:val="yellow"/>
              </w:rPr>
              <w:t>Assessment Planner and Rubric</w:t>
            </w:r>
          </w:p>
          <w:p w14:paraId="4D18A1AB" w14:textId="77777777" w:rsidR="00186A29" w:rsidRDefault="00186A29" w:rsidP="00186A29">
            <w:pPr>
              <w:tabs>
                <w:tab w:val="left" w:pos="1067"/>
              </w:tabs>
              <w:rPr>
                <w:b/>
                <w:bCs/>
              </w:rPr>
            </w:pPr>
            <w:r>
              <w:rPr>
                <w:b/>
                <w:bCs/>
              </w:rPr>
              <w:t xml:space="preserve">See Rubric on its own in document </w:t>
            </w:r>
            <w:r w:rsidRPr="00FC768A">
              <w:rPr>
                <w:b/>
                <w:bCs/>
                <w:highlight w:val="yellow"/>
              </w:rPr>
              <w:t>Year 4 Assessment Rubric</w:t>
            </w:r>
          </w:p>
          <w:p w14:paraId="44FF0891" w14:textId="77777777" w:rsidR="00186A29" w:rsidRDefault="00186A29" w:rsidP="00186A29">
            <w:pPr>
              <w:tabs>
                <w:tab w:val="left" w:pos="1067"/>
              </w:tabs>
              <w:rPr>
                <w:b/>
                <w:bCs/>
              </w:rPr>
            </w:pPr>
          </w:p>
          <w:p w14:paraId="06F88EA7" w14:textId="77777777" w:rsidR="00186A29" w:rsidRDefault="00186A29" w:rsidP="00186A29">
            <w:pPr>
              <w:tabs>
                <w:tab w:val="left" w:pos="1067"/>
              </w:tabs>
              <w:rPr>
                <w:b/>
                <w:bCs/>
              </w:rPr>
            </w:pPr>
          </w:p>
          <w:p w14:paraId="08854655" w14:textId="77777777" w:rsidR="00186A29" w:rsidRDefault="00186A29" w:rsidP="00186A29">
            <w:pPr>
              <w:tabs>
                <w:tab w:val="left" w:pos="1067"/>
              </w:tabs>
              <w:rPr>
                <w:b/>
                <w:bCs/>
              </w:rPr>
            </w:pPr>
          </w:p>
          <w:p w14:paraId="7BE7DE0D" w14:textId="77777777" w:rsidR="00186A29" w:rsidRDefault="00186A29" w:rsidP="00186A29">
            <w:pPr>
              <w:tabs>
                <w:tab w:val="left" w:pos="1067"/>
              </w:tabs>
              <w:rPr>
                <w:b/>
                <w:bCs/>
              </w:rPr>
            </w:pPr>
          </w:p>
          <w:p w14:paraId="093E9B40" w14:textId="77777777" w:rsidR="00186A29" w:rsidRDefault="00186A29" w:rsidP="00186A29">
            <w:pPr>
              <w:tabs>
                <w:tab w:val="left" w:pos="1067"/>
              </w:tabs>
              <w:rPr>
                <w:b/>
                <w:bCs/>
              </w:rPr>
            </w:pPr>
            <w:r>
              <w:rPr>
                <w:b/>
                <w:bCs/>
              </w:rPr>
              <w:t>Resources for research:</w:t>
            </w:r>
          </w:p>
          <w:p w14:paraId="41D6A9E9" w14:textId="77777777" w:rsidR="00186A29" w:rsidRDefault="00186A29" w:rsidP="00186A29">
            <w:pPr>
              <w:tabs>
                <w:tab w:val="left" w:pos="1067"/>
              </w:tabs>
              <w:rPr>
                <w:b/>
                <w:bCs/>
              </w:rPr>
            </w:pPr>
          </w:p>
          <w:p w14:paraId="63412A4E" w14:textId="77777777" w:rsidR="00186A29" w:rsidRDefault="00186A29" w:rsidP="00186A29">
            <w:pPr>
              <w:tabs>
                <w:tab w:val="left" w:pos="1067"/>
              </w:tabs>
            </w:pPr>
            <w:r>
              <w:t>Australian National Botanic Gardens</w:t>
            </w:r>
          </w:p>
          <w:p w14:paraId="5600EA4C" w14:textId="77777777" w:rsidR="00186A29" w:rsidRDefault="00186A29" w:rsidP="00186A29">
            <w:pPr>
              <w:tabs>
                <w:tab w:val="left" w:pos="1067"/>
              </w:tabs>
            </w:pPr>
            <w:hyperlink r:id="rId49" w:history="1">
              <w:r w:rsidRPr="00222C8C">
                <w:rPr>
                  <w:rStyle w:val="Hyperlink"/>
                </w:rPr>
                <w:t>anbg.gov.au</w:t>
              </w:r>
            </w:hyperlink>
          </w:p>
          <w:p w14:paraId="7C293807" w14:textId="77777777" w:rsidR="00186A29" w:rsidRDefault="00186A29" w:rsidP="00186A29">
            <w:pPr>
              <w:tabs>
                <w:tab w:val="left" w:pos="1067"/>
              </w:tabs>
            </w:pPr>
          </w:p>
          <w:p w14:paraId="54575D40" w14:textId="77777777" w:rsidR="00186A29" w:rsidRDefault="00186A29" w:rsidP="00186A29">
            <w:pPr>
              <w:tabs>
                <w:tab w:val="left" w:pos="1067"/>
              </w:tabs>
            </w:pPr>
            <w:r>
              <w:t>Australian Plants Online</w:t>
            </w:r>
          </w:p>
          <w:p w14:paraId="36A15211" w14:textId="77777777" w:rsidR="00186A29" w:rsidRDefault="00186A29" w:rsidP="00186A29">
            <w:pPr>
              <w:tabs>
                <w:tab w:val="left" w:pos="1067"/>
              </w:tabs>
            </w:pPr>
            <w:hyperlink r:id="rId50" w:history="1">
              <w:r w:rsidRPr="00222C8C">
                <w:rPr>
                  <w:rStyle w:val="Hyperlink"/>
                </w:rPr>
                <w:t>http://australianplantsonline.com.au/</w:t>
              </w:r>
            </w:hyperlink>
          </w:p>
          <w:p w14:paraId="65D62CA4" w14:textId="77777777" w:rsidR="00186A29" w:rsidRDefault="00186A29" w:rsidP="00186A29">
            <w:pPr>
              <w:tabs>
                <w:tab w:val="left" w:pos="1067"/>
              </w:tabs>
            </w:pPr>
            <w:r>
              <w:t>(This is a commercial site, but good information on plants.)</w:t>
            </w:r>
          </w:p>
          <w:p w14:paraId="647B80F1" w14:textId="77777777" w:rsidR="00186A29" w:rsidRDefault="00186A29" w:rsidP="00186A29">
            <w:pPr>
              <w:tabs>
                <w:tab w:val="left" w:pos="1067"/>
              </w:tabs>
            </w:pPr>
          </w:p>
          <w:p w14:paraId="710E96EF" w14:textId="77777777" w:rsidR="00186A29" w:rsidRDefault="00186A29" w:rsidP="00186A29">
            <w:pPr>
              <w:tabs>
                <w:tab w:val="left" w:pos="1067"/>
              </w:tabs>
            </w:pPr>
            <w:r>
              <w:t>Australian Plant Society N.S.W</w:t>
            </w:r>
          </w:p>
          <w:p w14:paraId="57C1328D" w14:textId="77777777" w:rsidR="00186A29" w:rsidRDefault="00186A29" w:rsidP="00186A29">
            <w:pPr>
              <w:tabs>
                <w:tab w:val="left" w:pos="1067"/>
              </w:tabs>
            </w:pPr>
            <w:hyperlink r:id="rId51" w:history="1">
              <w:r w:rsidRPr="00A628D8">
                <w:rPr>
                  <w:rStyle w:val="Hyperlink"/>
                </w:rPr>
                <w:t>https://austplants.com.au/</w:t>
              </w:r>
            </w:hyperlink>
          </w:p>
          <w:p w14:paraId="29BD426F" w14:textId="77777777" w:rsidR="00186A29" w:rsidRDefault="00186A29" w:rsidP="00186A29">
            <w:pPr>
              <w:tabs>
                <w:tab w:val="left" w:pos="1067"/>
              </w:tabs>
            </w:pPr>
          </w:p>
          <w:p w14:paraId="5CAA75CA" w14:textId="77777777" w:rsidR="00186A29" w:rsidRDefault="00186A29" w:rsidP="00186A29">
            <w:pPr>
              <w:tabs>
                <w:tab w:val="left" w:pos="1067"/>
              </w:tabs>
            </w:pPr>
            <w:proofErr w:type="spellStart"/>
            <w:r>
              <w:t>IndigiGrow</w:t>
            </w:r>
            <w:proofErr w:type="spellEnd"/>
          </w:p>
          <w:p w14:paraId="12759B94" w14:textId="77777777" w:rsidR="00186A29" w:rsidRDefault="00186A29" w:rsidP="00186A29">
            <w:pPr>
              <w:tabs>
                <w:tab w:val="left" w:pos="1067"/>
              </w:tabs>
            </w:pPr>
            <w:hyperlink r:id="rId52" w:history="1">
              <w:r w:rsidRPr="00A628D8">
                <w:rPr>
                  <w:rStyle w:val="Hyperlink"/>
                </w:rPr>
                <w:t>http://indigigrow.com.au/</w:t>
              </w:r>
            </w:hyperlink>
          </w:p>
          <w:p w14:paraId="6CB6640E" w14:textId="44DE4466" w:rsidR="00186A29" w:rsidRDefault="00186A29" w:rsidP="00186A29">
            <w:r w:rsidRPr="009B0D37">
              <w:rPr>
                <w:rFonts w:cs="Arial"/>
                <w:color w:val="000000" w:themeColor="text1"/>
                <w:shd w:val="clear" w:color="auto" w:fill="F7F7F8"/>
              </w:rPr>
              <w:t>an area. This is the case of the Granite Belt region, which is defined by the presence of granite rock.</w:t>
            </w:r>
          </w:p>
        </w:tc>
        <w:tc>
          <w:tcPr>
            <w:tcW w:w="2627" w:type="dxa"/>
          </w:tcPr>
          <w:p w14:paraId="5834A9F5" w14:textId="77777777" w:rsidR="008225D9" w:rsidRPr="0037643F" w:rsidRDefault="008225D9" w:rsidP="008225D9">
            <w:pPr>
              <w:rPr>
                <w:b/>
                <w:bCs/>
              </w:rPr>
            </w:pPr>
            <w:r w:rsidRPr="00C716AE">
              <w:rPr>
                <w:b/>
                <w:bCs/>
              </w:rPr>
              <w:lastRenderedPageBreak/>
              <w:t>“</w:t>
            </w:r>
            <w:r w:rsidRPr="00C716AE">
              <w:rPr>
                <w:rFonts w:cs="Arial"/>
                <w:b/>
                <w:bCs/>
                <w:color w:val="000000" w:themeColor="text1"/>
              </w:rPr>
              <w:t>Endangered”</w:t>
            </w:r>
            <w:r w:rsidRPr="0037643F">
              <w:rPr>
                <w:rFonts w:cs="Arial"/>
                <w:color w:val="000000" w:themeColor="text1"/>
              </w:rPr>
              <w:t xml:space="preserve"> means that there are very few of a certain kind of animal or plant left in the world. They might be in danger of becoming extinct, which means they might not be around anymore.</w:t>
            </w:r>
          </w:p>
          <w:p w14:paraId="7768EF3F" w14:textId="77777777" w:rsidR="008225D9" w:rsidRDefault="008225D9" w:rsidP="008225D9">
            <w:pPr>
              <w:rPr>
                <w:b/>
                <w:bCs/>
              </w:rPr>
            </w:pPr>
          </w:p>
          <w:p w14:paraId="0FAF3C86" w14:textId="77777777" w:rsidR="008225D9" w:rsidRDefault="008225D9" w:rsidP="008225D9">
            <w:r w:rsidRPr="001816B0">
              <w:rPr>
                <w:rFonts w:cs="Arial"/>
                <w:color w:val="121212"/>
                <w:sz w:val="22"/>
                <w:szCs w:val="22"/>
                <w:shd w:val="clear" w:color="auto" w:fill="FFFFFF"/>
              </w:rPr>
              <w:t xml:space="preserve">A species is classified as </w:t>
            </w:r>
            <w:r>
              <w:rPr>
                <w:rFonts w:cs="Arial"/>
                <w:color w:val="121212"/>
                <w:sz w:val="22"/>
                <w:szCs w:val="22"/>
                <w:shd w:val="clear" w:color="auto" w:fill="FFFFFF"/>
              </w:rPr>
              <w:t>“</w:t>
            </w:r>
            <w:r w:rsidRPr="00DC5CB0">
              <w:rPr>
                <w:rFonts w:cs="Arial"/>
                <w:b/>
                <w:bCs/>
                <w:color w:val="121212"/>
                <w:sz w:val="22"/>
                <w:szCs w:val="22"/>
                <w:shd w:val="clear" w:color="auto" w:fill="FFFFFF"/>
              </w:rPr>
              <w:t>critically endangered</w:t>
            </w:r>
            <w:r>
              <w:rPr>
                <w:rFonts w:cs="Arial"/>
                <w:b/>
                <w:bCs/>
                <w:color w:val="121212"/>
                <w:sz w:val="22"/>
                <w:szCs w:val="22"/>
                <w:shd w:val="clear" w:color="auto" w:fill="FFFFFF"/>
              </w:rPr>
              <w:t>”</w:t>
            </w:r>
            <w:r w:rsidRPr="001816B0">
              <w:rPr>
                <w:rFonts w:cs="Arial"/>
                <w:color w:val="121212"/>
                <w:sz w:val="22"/>
                <w:szCs w:val="22"/>
                <w:shd w:val="clear" w:color="auto" w:fill="FFFFFF"/>
              </w:rPr>
              <w:t xml:space="preserve"> when its population has declined at least 90 percent and the cause of the decline is known.</w:t>
            </w:r>
            <w:r w:rsidRPr="001816B0">
              <w:rPr>
                <w:rFonts w:cs="Arial"/>
                <w:i/>
                <w:iCs/>
                <w:color w:val="121212"/>
                <w:sz w:val="22"/>
                <w:szCs w:val="22"/>
                <w:shd w:val="clear" w:color="auto" w:fill="FFFFFF"/>
              </w:rPr>
              <w:t xml:space="preserve"> Nat.</w:t>
            </w:r>
            <w:r w:rsidRPr="001816B0">
              <w:rPr>
                <w:rStyle w:val="hgkelc"/>
                <w:rFonts w:cs="Arial"/>
                <w:i/>
                <w:iCs/>
                <w:color w:val="202124"/>
                <w:shd w:val="clear" w:color="auto" w:fill="FFFFFF"/>
                <w:lang w:val="en"/>
              </w:rPr>
              <w:t>Geog.</w:t>
            </w:r>
            <w:r>
              <w:rPr>
                <w:rStyle w:val="hgkelc"/>
                <w:rFonts w:cs="Arial"/>
                <w:i/>
                <w:iCs/>
                <w:color w:val="202124"/>
                <w:shd w:val="clear" w:color="auto" w:fill="FFFFFF"/>
                <w:lang w:val="en"/>
              </w:rPr>
              <w:t xml:space="preserve"> </w:t>
            </w:r>
            <w:r w:rsidRPr="001816B0">
              <w:rPr>
                <w:rStyle w:val="hgkelc"/>
                <w:rFonts w:cs="Arial"/>
                <w:i/>
                <w:iCs/>
                <w:color w:val="202124"/>
                <w:shd w:val="clear" w:color="auto" w:fill="FFFFFF"/>
                <w:lang w:val="en"/>
              </w:rPr>
              <w:t>Society</w:t>
            </w:r>
            <w:r w:rsidRPr="001816B0">
              <w:rPr>
                <w:rStyle w:val="kx21rb"/>
                <w:rFonts w:cs="Arial"/>
                <w:i/>
                <w:iCs/>
                <w:color w:val="70757A"/>
                <w:sz w:val="22"/>
                <w:szCs w:val="22"/>
                <w:shd w:val="clear" w:color="auto" w:fill="FFFFFF"/>
              </w:rPr>
              <w:t xml:space="preserve"> 2023</w:t>
            </w:r>
          </w:p>
          <w:p w14:paraId="5431B75A" w14:textId="77777777" w:rsidR="008225D9" w:rsidRDefault="008225D9" w:rsidP="008225D9">
            <w:pPr>
              <w:rPr>
                <w:rStyle w:val="Strong"/>
                <w:rFonts w:cs="Arial"/>
                <w:color w:val="000000"/>
                <w:spacing w:val="-3"/>
                <w:sz w:val="22"/>
                <w:szCs w:val="22"/>
              </w:rPr>
            </w:pPr>
          </w:p>
          <w:p w14:paraId="0F75F930" w14:textId="77777777" w:rsidR="008225D9" w:rsidRDefault="008225D9" w:rsidP="008225D9">
            <w:pPr>
              <w:rPr>
                <w:rFonts w:ascii="Lato" w:eastAsia="Times New Roman" w:hAnsi="Lato" w:cs="Times New Roman"/>
                <w:i/>
                <w:iCs/>
                <w:color w:val="222222"/>
                <w:lang w:eastAsia="en-GB"/>
              </w:rPr>
            </w:pPr>
            <w:r w:rsidRPr="00840359">
              <w:rPr>
                <w:rFonts w:ascii="Lato" w:eastAsia="Times New Roman" w:hAnsi="Lato" w:cs="Times New Roman"/>
                <w:i/>
                <w:iCs/>
                <w:color w:val="222222"/>
                <w:lang w:eastAsia="en-GB"/>
              </w:rPr>
              <w:t>“It is that range of biodiversity that we must care for - the whole thing - rather than just one or two stars.”</w:t>
            </w:r>
            <w:r>
              <w:rPr>
                <w:rFonts w:ascii="Lato" w:eastAsia="Times New Roman" w:hAnsi="Lato" w:cs="Times New Roman"/>
                <w:i/>
                <w:iCs/>
                <w:color w:val="222222"/>
                <w:lang w:eastAsia="en-GB"/>
              </w:rPr>
              <w:t xml:space="preserve"> David Attenborough</w:t>
            </w:r>
          </w:p>
          <w:p w14:paraId="6C0001D9" w14:textId="77777777" w:rsidR="008225D9" w:rsidRDefault="008225D9" w:rsidP="008225D9">
            <w:pPr>
              <w:rPr>
                <w:rFonts w:ascii="Lato" w:eastAsia="Times New Roman" w:hAnsi="Lato" w:cs="Times New Roman"/>
                <w:i/>
                <w:iCs/>
                <w:color w:val="222222"/>
                <w:lang w:eastAsia="en-GB"/>
              </w:rPr>
            </w:pPr>
          </w:p>
          <w:p w14:paraId="5753E4A8" w14:textId="77777777" w:rsidR="008225D9" w:rsidRDefault="008225D9" w:rsidP="008225D9">
            <w:r w:rsidRPr="00082738">
              <w:rPr>
                <w:b/>
                <w:bCs/>
              </w:rPr>
              <w:t>I</w:t>
            </w:r>
            <w:r w:rsidRPr="0061572D">
              <w:rPr>
                <w:b/>
                <w:bCs/>
              </w:rPr>
              <w:t>ntroduced species</w:t>
            </w:r>
            <w:r>
              <w:t xml:space="preserve"> are those that have been brought into the area by people - </w:t>
            </w:r>
            <w:r>
              <w:lastRenderedPageBreak/>
              <w:t>intentionally or accidentally.</w:t>
            </w:r>
          </w:p>
          <w:p w14:paraId="4877E091" w14:textId="77777777" w:rsidR="008225D9" w:rsidRPr="0061572D" w:rsidRDefault="008225D9" w:rsidP="008225D9">
            <w:pPr>
              <w:rPr>
                <w:b/>
                <w:bCs/>
              </w:rPr>
            </w:pPr>
            <w:r w:rsidRPr="0061572D">
              <w:rPr>
                <w:b/>
                <w:bCs/>
              </w:rPr>
              <w:t>Granite Belt Examples:</w:t>
            </w:r>
          </w:p>
          <w:p w14:paraId="39EEE4DB" w14:textId="77777777" w:rsidR="008225D9" w:rsidRDefault="008225D9" w:rsidP="008225D9">
            <w:r>
              <w:t>Cattle and sheep for farming and grazing</w:t>
            </w:r>
          </w:p>
          <w:p w14:paraId="1CCE78A8" w14:textId="77777777" w:rsidR="008225D9" w:rsidRDefault="008225D9" w:rsidP="008225D9">
            <w:r>
              <w:t>European honeybees for pollination and honey</w:t>
            </w:r>
          </w:p>
          <w:p w14:paraId="37F7895E" w14:textId="77777777" w:rsidR="008225D9" w:rsidRDefault="008225D9" w:rsidP="008225D9">
            <w:r>
              <w:t>Ornamental plants such as roses and lavender</w:t>
            </w:r>
          </w:p>
          <w:p w14:paraId="2E5DA7CD" w14:textId="77777777" w:rsidR="008225D9" w:rsidRDefault="008225D9" w:rsidP="008225D9">
            <w:r>
              <w:t>Cats and dogs as pets</w:t>
            </w:r>
          </w:p>
          <w:p w14:paraId="59FB3658" w14:textId="77777777" w:rsidR="008225D9" w:rsidRDefault="008225D9" w:rsidP="008225D9"/>
          <w:p w14:paraId="1560A3C4" w14:textId="77777777" w:rsidR="008225D9" w:rsidRDefault="008225D9" w:rsidP="008225D9">
            <w:r w:rsidRPr="0061572D">
              <w:rPr>
                <w:b/>
                <w:bCs/>
              </w:rPr>
              <w:t>Feral Species</w:t>
            </w:r>
            <w:r w:rsidRPr="0061572D">
              <w:t xml:space="preserve"> are those that have escaped or been released into the wild and have become a part of the ecosystem and food webs.</w:t>
            </w:r>
          </w:p>
          <w:p w14:paraId="377748DB" w14:textId="77777777" w:rsidR="008225D9" w:rsidRPr="0061572D" w:rsidRDefault="008225D9" w:rsidP="008225D9">
            <w:pPr>
              <w:rPr>
                <w:b/>
                <w:bCs/>
              </w:rPr>
            </w:pPr>
            <w:r w:rsidRPr="0061572D">
              <w:rPr>
                <w:b/>
                <w:bCs/>
              </w:rPr>
              <w:t>Granite Belt Examples:</w:t>
            </w:r>
          </w:p>
          <w:p w14:paraId="7632CB4D" w14:textId="77777777" w:rsidR="008225D9" w:rsidRPr="0061572D" w:rsidRDefault="008225D9" w:rsidP="008225D9"/>
          <w:p w14:paraId="15AE4FB2" w14:textId="77777777" w:rsidR="008225D9" w:rsidRDefault="008225D9" w:rsidP="008225D9">
            <w:r>
              <w:t>Feral pics for hunting</w:t>
            </w:r>
          </w:p>
          <w:p w14:paraId="5B3429EB" w14:textId="77777777" w:rsidR="008225D9" w:rsidRDefault="008225D9" w:rsidP="008225D9">
            <w:r>
              <w:t>Feral cats</w:t>
            </w:r>
          </w:p>
          <w:p w14:paraId="7B38F66E" w14:textId="77777777" w:rsidR="008225D9" w:rsidRDefault="008225D9" w:rsidP="008225D9">
            <w:r>
              <w:t>European rabbits for hunting.</w:t>
            </w:r>
          </w:p>
          <w:p w14:paraId="5352E6E6" w14:textId="77777777" w:rsidR="008225D9" w:rsidRDefault="008225D9" w:rsidP="008225D9"/>
          <w:p w14:paraId="2E70F905" w14:textId="77777777" w:rsidR="008225D9" w:rsidRPr="003A49CE" w:rsidRDefault="008225D9" w:rsidP="008225D9">
            <w:pPr>
              <w:rPr>
                <w:b/>
                <w:bCs/>
                <w:sz w:val="21"/>
                <w:szCs w:val="21"/>
              </w:rPr>
            </w:pPr>
            <w:r w:rsidRPr="003A49CE">
              <w:rPr>
                <w:b/>
                <w:bCs/>
                <w:sz w:val="21"/>
                <w:szCs w:val="21"/>
              </w:rPr>
              <w:t>A note about dingoes</w:t>
            </w:r>
          </w:p>
          <w:p w14:paraId="3F0E0B22" w14:textId="77777777" w:rsidR="008225D9" w:rsidRPr="003A49CE" w:rsidRDefault="008225D9" w:rsidP="008225D9">
            <w:pPr>
              <w:rPr>
                <w:sz w:val="21"/>
                <w:szCs w:val="21"/>
              </w:rPr>
            </w:pPr>
            <w:r w:rsidRPr="003A49CE">
              <w:rPr>
                <w:sz w:val="21"/>
                <w:szCs w:val="21"/>
              </w:rPr>
              <w:t xml:space="preserve">It is believed that dingoes were brought to Australia </w:t>
            </w:r>
            <w:r w:rsidRPr="003A49CE">
              <w:rPr>
                <w:sz w:val="21"/>
                <w:szCs w:val="21"/>
              </w:rPr>
              <w:lastRenderedPageBreak/>
              <w:t>about 3 500 years ago. Although not native they have assimilated over that period to be considered native. However, it is also believed that some of our native predators became extinct after the arrival of the dingo.</w:t>
            </w:r>
          </w:p>
          <w:p w14:paraId="18CDFAC9" w14:textId="77777777" w:rsidR="008225D9" w:rsidRPr="003A49CE" w:rsidRDefault="008225D9" w:rsidP="008225D9">
            <w:pPr>
              <w:rPr>
                <w:sz w:val="21"/>
                <w:szCs w:val="21"/>
              </w:rPr>
            </w:pPr>
          </w:p>
          <w:p w14:paraId="311AA5EC" w14:textId="77777777" w:rsidR="008225D9" w:rsidRPr="003A49CE" w:rsidRDefault="008225D9" w:rsidP="008225D9">
            <w:pPr>
              <w:rPr>
                <w:sz w:val="21"/>
                <w:szCs w:val="21"/>
              </w:rPr>
            </w:pPr>
            <w:r w:rsidRPr="003A49CE">
              <w:rPr>
                <w:sz w:val="21"/>
                <w:szCs w:val="21"/>
              </w:rPr>
              <w:t>Cane toads would be unlikely to enter the Granite Belt region because of the colder temperatures. However, cane toads are extremely adaptable to any environment so it is possible that they may be seen in our ecosystems one day.</w:t>
            </w:r>
          </w:p>
          <w:p w14:paraId="665C0B59" w14:textId="77777777" w:rsidR="008225D9" w:rsidRPr="003A49CE" w:rsidRDefault="008225D9" w:rsidP="008225D9">
            <w:pPr>
              <w:rPr>
                <w:sz w:val="21"/>
                <w:szCs w:val="21"/>
              </w:rPr>
            </w:pPr>
          </w:p>
          <w:p w14:paraId="742C5382" w14:textId="77777777" w:rsidR="008225D9" w:rsidRPr="003A49CE" w:rsidRDefault="008225D9" w:rsidP="008225D9">
            <w:pPr>
              <w:rPr>
                <w:sz w:val="21"/>
                <w:szCs w:val="21"/>
              </w:rPr>
            </w:pPr>
            <w:r w:rsidRPr="003A49CE">
              <w:rPr>
                <w:sz w:val="21"/>
                <w:szCs w:val="21"/>
              </w:rPr>
              <w:t>Fire ants have been found in several parts of Queensland including some areas near the Granite Belt. In 2021 fire ants were detected in Warwick.</w:t>
            </w:r>
          </w:p>
          <w:p w14:paraId="638C9DEE" w14:textId="77777777" w:rsidR="008225D9" w:rsidRPr="003A49CE" w:rsidRDefault="008225D9" w:rsidP="008225D9">
            <w:pPr>
              <w:rPr>
                <w:sz w:val="21"/>
                <w:szCs w:val="21"/>
              </w:rPr>
            </w:pPr>
            <w:r w:rsidRPr="003A49CE">
              <w:rPr>
                <w:sz w:val="21"/>
                <w:szCs w:val="21"/>
              </w:rPr>
              <w:t>Report suspected sightings to authorities such as the Queensland Department of Agriculture and Fisheries.</w:t>
            </w:r>
          </w:p>
          <w:p w14:paraId="45D90291" w14:textId="77777777" w:rsidR="008225D9" w:rsidRDefault="008225D9" w:rsidP="008225D9"/>
          <w:p w14:paraId="314445D3" w14:textId="77777777" w:rsidR="008225D9" w:rsidRDefault="008225D9" w:rsidP="008225D9"/>
          <w:p w14:paraId="23377EA1" w14:textId="77777777" w:rsidR="008225D9" w:rsidRDefault="008225D9" w:rsidP="008225D9">
            <w:pPr>
              <w:tabs>
                <w:tab w:val="left" w:pos="1067"/>
              </w:tabs>
              <w:rPr>
                <w:b/>
                <w:bCs/>
              </w:rPr>
            </w:pPr>
            <w:r w:rsidRPr="00064F9F">
              <w:rPr>
                <w:b/>
                <w:bCs/>
              </w:rPr>
              <w:t>Resources:</w:t>
            </w:r>
          </w:p>
          <w:p w14:paraId="2301AB33" w14:textId="77777777" w:rsidR="008225D9" w:rsidRDefault="008225D9" w:rsidP="008225D9">
            <w:pPr>
              <w:tabs>
                <w:tab w:val="left" w:pos="1067"/>
              </w:tabs>
              <w:rPr>
                <w:i/>
                <w:iCs/>
              </w:rPr>
            </w:pPr>
            <w:hyperlink r:id="rId53" w:history="1">
              <w:r w:rsidRPr="004C0ABC">
                <w:rPr>
                  <w:rStyle w:val="Hyperlink"/>
                  <w:i/>
                  <w:iCs/>
                </w:rPr>
                <w:t>https://parks.des.qld.gov.au/parks/girraween?utm_source=google&amp;utm_medium=organic&amp;utm_campaign=gmb&amp;utm_content=girraween</w:t>
              </w:r>
            </w:hyperlink>
          </w:p>
          <w:p w14:paraId="12118CA9" w14:textId="77777777" w:rsidR="008225D9" w:rsidRPr="00C716AE" w:rsidRDefault="008225D9" w:rsidP="008225D9">
            <w:pPr>
              <w:tabs>
                <w:tab w:val="left" w:pos="1067"/>
              </w:tabs>
            </w:pPr>
            <w:r w:rsidRPr="00A71244">
              <w:t>Girraween website</w:t>
            </w:r>
          </w:p>
          <w:p w14:paraId="464DEDA9" w14:textId="77777777" w:rsidR="008225D9" w:rsidRDefault="008225D9" w:rsidP="008225D9">
            <w:pPr>
              <w:tabs>
                <w:tab w:val="left" w:pos="1067"/>
              </w:tabs>
              <w:rPr>
                <w:b/>
                <w:bCs/>
              </w:rPr>
            </w:pPr>
          </w:p>
          <w:p w14:paraId="36A34410" w14:textId="77777777" w:rsidR="008225D9" w:rsidRPr="00C716AE" w:rsidRDefault="008225D9" w:rsidP="008225D9">
            <w:pPr>
              <w:tabs>
                <w:tab w:val="left" w:pos="1067"/>
              </w:tabs>
              <w:rPr>
                <w:i/>
                <w:iCs/>
              </w:rPr>
            </w:pPr>
            <w:r w:rsidRPr="00C716AE">
              <w:rPr>
                <w:i/>
                <w:iCs/>
              </w:rPr>
              <w:t>(Students)</w:t>
            </w:r>
          </w:p>
          <w:p w14:paraId="3076E138" w14:textId="77777777" w:rsidR="008225D9" w:rsidRDefault="008225D9" w:rsidP="008225D9">
            <w:pPr>
              <w:tabs>
                <w:tab w:val="left" w:pos="1067"/>
              </w:tabs>
            </w:pPr>
            <w:hyperlink r:id="rId54" w:history="1">
              <w:r w:rsidRPr="004C0ABC">
                <w:rPr>
                  <w:rStyle w:val="Hyperlink"/>
                </w:rPr>
                <w:t>https://animalsaustralia.org/</w:t>
              </w:r>
            </w:hyperlink>
          </w:p>
          <w:p w14:paraId="5BAAFF27" w14:textId="77777777" w:rsidR="008225D9" w:rsidRDefault="008225D9" w:rsidP="008225D9">
            <w:pPr>
              <w:tabs>
                <w:tab w:val="left" w:pos="1067"/>
              </w:tabs>
            </w:pPr>
            <w:r>
              <w:t>Animals Australia Organisation</w:t>
            </w:r>
          </w:p>
          <w:p w14:paraId="4A0B64E4" w14:textId="77777777" w:rsidR="008225D9" w:rsidRDefault="008225D9" w:rsidP="008225D9">
            <w:pPr>
              <w:tabs>
                <w:tab w:val="left" w:pos="1067"/>
              </w:tabs>
            </w:pPr>
          </w:p>
          <w:p w14:paraId="322A63FC" w14:textId="77777777" w:rsidR="008225D9" w:rsidRDefault="008225D9" w:rsidP="008225D9">
            <w:pPr>
              <w:tabs>
                <w:tab w:val="left" w:pos="1067"/>
              </w:tabs>
            </w:pPr>
            <w:hyperlink r:id="rId55" w:history="1">
              <w:r w:rsidRPr="004C0ABC">
                <w:rPr>
                  <w:rStyle w:val="Hyperlink"/>
                </w:rPr>
                <w:t>https://www.wilderness.org.au/</w:t>
              </w:r>
            </w:hyperlink>
          </w:p>
          <w:p w14:paraId="1F4A7644" w14:textId="77777777" w:rsidR="008225D9" w:rsidRDefault="008225D9" w:rsidP="008225D9">
            <w:pPr>
              <w:tabs>
                <w:tab w:val="left" w:pos="1067"/>
              </w:tabs>
            </w:pPr>
            <w:r>
              <w:t>Wilderness Organisation</w:t>
            </w:r>
          </w:p>
          <w:p w14:paraId="06A7DFA1" w14:textId="77777777" w:rsidR="008225D9" w:rsidRDefault="008225D9" w:rsidP="008225D9">
            <w:pPr>
              <w:tabs>
                <w:tab w:val="left" w:pos="1067"/>
              </w:tabs>
            </w:pPr>
          </w:p>
          <w:p w14:paraId="713ADD8E" w14:textId="77777777" w:rsidR="008225D9" w:rsidRDefault="008225D9" w:rsidP="008225D9">
            <w:pPr>
              <w:tabs>
                <w:tab w:val="left" w:pos="1067"/>
              </w:tabs>
              <w:rPr>
                <w:rStyle w:val="Hyperlink"/>
              </w:rPr>
            </w:pPr>
            <w:hyperlink r:id="rId56" w:anchor="gs.mtzegh" w:history="1">
              <w:r w:rsidRPr="004C0ABC">
                <w:rPr>
                  <w:rStyle w:val="Hyperlink"/>
                </w:rPr>
                <w:t>https://www.wwf.org.au/#gs.mtzegh</w:t>
              </w:r>
            </w:hyperlink>
          </w:p>
          <w:p w14:paraId="7A528805" w14:textId="77777777" w:rsidR="008225D9" w:rsidRPr="009F7D17" w:rsidRDefault="008225D9" w:rsidP="008225D9">
            <w:pPr>
              <w:tabs>
                <w:tab w:val="left" w:pos="1067"/>
              </w:tabs>
              <w:rPr>
                <w:color w:val="000000" w:themeColor="text1"/>
              </w:rPr>
            </w:pPr>
            <w:r w:rsidRPr="009F7D17">
              <w:rPr>
                <w:rStyle w:val="Hyperlink"/>
                <w:color w:val="000000" w:themeColor="text1"/>
                <w:u w:val="none"/>
              </w:rPr>
              <w:t>World Wildlife Fund</w:t>
            </w:r>
          </w:p>
          <w:p w14:paraId="4B391656" w14:textId="77777777" w:rsidR="008225D9" w:rsidRDefault="008225D9" w:rsidP="008225D9">
            <w:pPr>
              <w:tabs>
                <w:tab w:val="left" w:pos="1067"/>
              </w:tabs>
            </w:pPr>
          </w:p>
          <w:p w14:paraId="681AB815" w14:textId="77777777" w:rsidR="008225D9" w:rsidRDefault="008225D9" w:rsidP="008225D9">
            <w:pPr>
              <w:tabs>
                <w:tab w:val="left" w:pos="1067"/>
              </w:tabs>
              <w:rPr>
                <w:rStyle w:val="Hyperlink"/>
              </w:rPr>
            </w:pPr>
            <w:hyperlink r:id="rId57" w:history="1">
              <w:r w:rsidRPr="004C0ABC">
                <w:rPr>
                  <w:rStyle w:val="Hyperlink"/>
                </w:rPr>
                <w:t>https://www.natureaustralia.org.au/</w:t>
              </w:r>
            </w:hyperlink>
          </w:p>
          <w:p w14:paraId="6414EB79" w14:textId="77777777" w:rsidR="008225D9" w:rsidRPr="009F7D17" w:rsidRDefault="008225D9" w:rsidP="008225D9">
            <w:pPr>
              <w:tabs>
                <w:tab w:val="left" w:pos="1067"/>
              </w:tabs>
              <w:rPr>
                <w:color w:val="000000" w:themeColor="text1"/>
              </w:rPr>
            </w:pPr>
            <w:r w:rsidRPr="009F7D17">
              <w:rPr>
                <w:rStyle w:val="Hyperlink"/>
                <w:color w:val="000000" w:themeColor="text1"/>
                <w:u w:val="none"/>
              </w:rPr>
              <w:t>Nature Australia</w:t>
            </w:r>
          </w:p>
          <w:p w14:paraId="119A65BD" w14:textId="77777777" w:rsidR="008225D9" w:rsidRDefault="008225D9" w:rsidP="008225D9">
            <w:pPr>
              <w:tabs>
                <w:tab w:val="left" w:pos="1067"/>
              </w:tabs>
            </w:pPr>
          </w:p>
          <w:p w14:paraId="6B3DC2E6" w14:textId="77777777" w:rsidR="008225D9" w:rsidRDefault="008225D9" w:rsidP="008225D9">
            <w:pPr>
              <w:tabs>
                <w:tab w:val="left" w:pos="1067"/>
              </w:tabs>
              <w:rPr>
                <w:rStyle w:val="Hyperlink"/>
              </w:rPr>
            </w:pPr>
            <w:hyperlink r:id="rId58" w:history="1">
              <w:r w:rsidRPr="004C0ABC">
                <w:rPr>
                  <w:rStyle w:val="Hyperlink"/>
                </w:rPr>
                <w:t>https://www.greenpeace.org.au/</w:t>
              </w:r>
            </w:hyperlink>
          </w:p>
          <w:p w14:paraId="3B6AD715" w14:textId="77777777" w:rsidR="008225D9" w:rsidRPr="009F7D17" w:rsidRDefault="008225D9" w:rsidP="008225D9">
            <w:pPr>
              <w:tabs>
                <w:tab w:val="left" w:pos="1067"/>
              </w:tabs>
              <w:rPr>
                <w:color w:val="000000" w:themeColor="text1"/>
              </w:rPr>
            </w:pPr>
            <w:r w:rsidRPr="009F7D17">
              <w:rPr>
                <w:rStyle w:val="Hyperlink"/>
                <w:color w:val="000000" w:themeColor="text1"/>
                <w:u w:val="none"/>
              </w:rPr>
              <w:lastRenderedPageBreak/>
              <w:t>Greenpeace</w:t>
            </w:r>
          </w:p>
          <w:p w14:paraId="0CCA1F44" w14:textId="77777777" w:rsidR="008225D9" w:rsidRDefault="008225D9" w:rsidP="008225D9">
            <w:pPr>
              <w:tabs>
                <w:tab w:val="left" w:pos="1067"/>
              </w:tabs>
            </w:pPr>
          </w:p>
          <w:p w14:paraId="411E36FD" w14:textId="77777777" w:rsidR="008225D9" w:rsidRDefault="008225D9" w:rsidP="008225D9">
            <w:pPr>
              <w:tabs>
                <w:tab w:val="left" w:pos="1067"/>
              </w:tabs>
              <w:rPr>
                <w:rStyle w:val="Hyperlink"/>
              </w:rPr>
            </w:pPr>
            <w:hyperlink r:id="rId59" w:history="1">
              <w:r w:rsidRPr="004C0ABC">
                <w:rPr>
                  <w:rStyle w:val="Hyperlink"/>
                </w:rPr>
                <w:t>https://www.wires.org.au/</w:t>
              </w:r>
            </w:hyperlink>
          </w:p>
          <w:p w14:paraId="3F306618" w14:textId="77777777" w:rsidR="008225D9" w:rsidRDefault="008225D9" w:rsidP="008225D9">
            <w:pPr>
              <w:tabs>
                <w:tab w:val="left" w:pos="1067"/>
              </w:tabs>
              <w:rPr>
                <w:rStyle w:val="Hyperlink"/>
                <w:color w:val="000000" w:themeColor="text1"/>
              </w:rPr>
            </w:pPr>
            <w:r w:rsidRPr="009F7D17">
              <w:rPr>
                <w:rStyle w:val="Hyperlink"/>
                <w:color w:val="000000" w:themeColor="text1"/>
              </w:rPr>
              <w:t>Wire</w:t>
            </w:r>
            <w:r>
              <w:rPr>
                <w:rStyle w:val="Hyperlink"/>
                <w:color w:val="000000" w:themeColor="text1"/>
              </w:rPr>
              <w:t>s</w:t>
            </w:r>
          </w:p>
          <w:p w14:paraId="2C2957C9" w14:textId="3BE56FD5" w:rsidR="008225D9" w:rsidRPr="00F02195" w:rsidRDefault="008225D9" w:rsidP="008225D9">
            <w:pPr>
              <w:rPr>
                <w:rStyle w:val="Strong"/>
                <w:rFonts w:cs="Arial"/>
                <w:color w:val="000000"/>
                <w:spacing w:val="-3"/>
                <w:sz w:val="22"/>
                <w:szCs w:val="22"/>
              </w:rPr>
            </w:pPr>
          </w:p>
        </w:tc>
      </w:tr>
      <w:tr w:rsidR="00494DCB" w14:paraId="6451DD09" w14:textId="77777777" w:rsidTr="00494DCB">
        <w:tc>
          <w:tcPr>
            <w:tcW w:w="15370" w:type="dxa"/>
            <w:gridSpan w:val="4"/>
            <w:shd w:val="clear" w:color="auto" w:fill="E7E6E6" w:themeFill="background2"/>
          </w:tcPr>
          <w:p w14:paraId="60101711" w14:textId="1AC295D6" w:rsidR="00494DCB" w:rsidRPr="00494DCB" w:rsidRDefault="00186A29" w:rsidP="00B30B02">
            <w:pPr>
              <w:pStyle w:val="Heading4"/>
            </w:pPr>
            <w:r>
              <w:lastRenderedPageBreak/>
              <w:t>GEOGRAPHY</w:t>
            </w:r>
          </w:p>
        </w:tc>
      </w:tr>
      <w:tr w:rsidR="00494DCB" w14:paraId="40E854B8" w14:textId="77777777" w:rsidTr="0038519D">
        <w:tc>
          <w:tcPr>
            <w:tcW w:w="2370" w:type="dxa"/>
          </w:tcPr>
          <w:p w14:paraId="02E8F421" w14:textId="77777777" w:rsidR="00186A29" w:rsidRPr="00222C8C" w:rsidRDefault="00186A29" w:rsidP="00186A29">
            <w:pPr>
              <w:rPr>
                <w:rFonts w:cs="Arial"/>
              </w:rPr>
            </w:pPr>
            <w:r w:rsidRPr="00222C8C">
              <w:rPr>
                <w:rFonts w:cs="Arial"/>
              </w:rPr>
              <w:t xml:space="preserve">Students </w:t>
            </w:r>
            <w:proofErr w:type="gramStart"/>
            <w:r>
              <w:rPr>
                <w:rFonts w:cs="Arial"/>
              </w:rPr>
              <w:t>explore</w:t>
            </w:r>
            <w:proofErr w:type="gramEnd"/>
          </w:p>
          <w:p w14:paraId="3DEA389B" w14:textId="77777777" w:rsidR="00186A29" w:rsidRPr="00222C8C" w:rsidRDefault="00186A29" w:rsidP="00186A29">
            <w:pPr>
              <w:spacing w:after="120"/>
              <w:ind w:right="425"/>
              <w:rPr>
                <w:rStyle w:val="SubtleEmphasis"/>
                <w:i/>
                <w:iCs w:val="0"/>
                <w:sz w:val="24"/>
              </w:rPr>
            </w:pPr>
            <w:r w:rsidRPr="00222C8C">
              <w:rPr>
                <w:rStyle w:val="SubtleEmphasis"/>
                <w:sz w:val="24"/>
              </w:rPr>
              <w:t xml:space="preserve">the importance of environments, including natural vegetation and water sources, to people and animals in Australia and </w:t>
            </w:r>
            <w:r w:rsidRPr="00222C8C">
              <w:rPr>
                <w:rStyle w:val="SubtleEmphasis"/>
                <w:sz w:val="24"/>
              </w:rPr>
              <w:lastRenderedPageBreak/>
              <w:t xml:space="preserve">on another continent </w:t>
            </w:r>
          </w:p>
          <w:p w14:paraId="5D8A6900" w14:textId="77777777" w:rsidR="00186A29" w:rsidRPr="008B7076" w:rsidRDefault="00186A29" w:rsidP="00186A29">
            <w:pPr>
              <w:rPr>
                <w:b/>
                <w:bCs/>
                <w:i/>
                <w:iCs/>
              </w:rPr>
            </w:pPr>
            <w:r w:rsidRPr="008B7076">
              <w:rPr>
                <w:rStyle w:val="SubtleEmphasis"/>
                <w:b/>
                <w:bCs/>
                <w:sz w:val="24"/>
              </w:rPr>
              <w:t>AC9HS4K05</w:t>
            </w:r>
          </w:p>
          <w:p w14:paraId="339997C2" w14:textId="77777777" w:rsidR="00494DCB" w:rsidRPr="0080506C" w:rsidRDefault="00494DCB" w:rsidP="00494DCB">
            <w:pPr>
              <w:rPr>
                <w:b/>
                <w:bCs/>
              </w:rPr>
            </w:pPr>
          </w:p>
        </w:tc>
        <w:tc>
          <w:tcPr>
            <w:tcW w:w="5979" w:type="dxa"/>
          </w:tcPr>
          <w:p w14:paraId="03BD3298" w14:textId="1FB5B672" w:rsidR="00186A29" w:rsidRPr="00222C8C" w:rsidRDefault="00186A29" w:rsidP="00186A29">
            <w:pPr>
              <w:rPr>
                <w:b/>
                <w:bCs/>
              </w:rPr>
            </w:pPr>
            <w:r w:rsidRPr="00222C8C">
              <w:rPr>
                <w:b/>
                <w:bCs/>
              </w:rPr>
              <w:lastRenderedPageBreak/>
              <w:t xml:space="preserve">Learning </w:t>
            </w:r>
            <w:r>
              <w:rPr>
                <w:b/>
                <w:bCs/>
              </w:rPr>
              <w:t>Purpose</w:t>
            </w:r>
            <w:r w:rsidRPr="00222C8C">
              <w:rPr>
                <w:b/>
                <w:bCs/>
              </w:rPr>
              <w:t xml:space="preserve"> 1</w:t>
            </w:r>
          </w:p>
          <w:p w14:paraId="0C4AB6B8" w14:textId="77777777" w:rsidR="00186A29" w:rsidRPr="00082738" w:rsidRDefault="00186A29" w:rsidP="00186A29">
            <w:pPr>
              <w:rPr>
                <w:i/>
                <w:iCs/>
              </w:rPr>
            </w:pPr>
            <w:r w:rsidRPr="00082738">
              <w:rPr>
                <w:i/>
                <w:iCs/>
              </w:rPr>
              <w:t>We are learning about the importance of natural vegetation to an environment.</w:t>
            </w:r>
          </w:p>
          <w:p w14:paraId="2950633C" w14:textId="77777777" w:rsidR="00186A29" w:rsidRDefault="00186A29" w:rsidP="00186A29"/>
          <w:p w14:paraId="0BFBC157" w14:textId="77777777" w:rsidR="00186A29" w:rsidRDefault="00186A29" w:rsidP="00186A29">
            <w:r>
              <w:t>Brainstorm and list all the known natural vegetation of the Granite Belt. You will possibly get something like the following:</w:t>
            </w:r>
          </w:p>
          <w:p w14:paraId="5434DBD7" w14:textId="77777777" w:rsidR="00186A29" w:rsidRPr="00222C8C" w:rsidRDefault="00186A29" w:rsidP="00186A29">
            <w:pPr>
              <w:rPr>
                <w:b/>
                <w:bCs/>
              </w:rPr>
            </w:pPr>
            <w:r w:rsidRPr="00222C8C">
              <w:rPr>
                <w:b/>
                <w:bCs/>
              </w:rPr>
              <w:t>eucalypts - gum trees</w:t>
            </w:r>
          </w:p>
          <w:p w14:paraId="0AE2B644" w14:textId="77777777" w:rsidR="00186A29" w:rsidRPr="00222C8C" w:rsidRDefault="00186A29" w:rsidP="00186A29">
            <w:pPr>
              <w:rPr>
                <w:b/>
                <w:bCs/>
              </w:rPr>
            </w:pPr>
            <w:r w:rsidRPr="00222C8C">
              <w:rPr>
                <w:b/>
                <w:bCs/>
              </w:rPr>
              <w:t>acacias - wattle trees</w:t>
            </w:r>
          </w:p>
          <w:p w14:paraId="367700C2" w14:textId="77777777" w:rsidR="00186A29" w:rsidRPr="00222C8C" w:rsidRDefault="00186A29" w:rsidP="00186A29">
            <w:pPr>
              <w:rPr>
                <w:b/>
                <w:bCs/>
              </w:rPr>
            </w:pPr>
            <w:r w:rsidRPr="00222C8C">
              <w:rPr>
                <w:b/>
                <w:bCs/>
              </w:rPr>
              <w:t>native grasses</w:t>
            </w:r>
          </w:p>
          <w:p w14:paraId="0E64D2D8" w14:textId="77777777" w:rsidR="00186A29" w:rsidRDefault="00186A29" w:rsidP="00186A29">
            <w:pPr>
              <w:rPr>
                <w:b/>
                <w:bCs/>
              </w:rPr>
            </w:pPr>
            <w:r w:rsidRPr="00222C8C">
              <w:rPr>
                <w:b/>
                <w:bCs/>
              </w:rPr>
              <w:t>wildflowers</w:t>
            </w:r>
          </w:p>
          <w:p w14:paraId="4CF95D11" w14:textId="77777777" w:rsidR="00186A29" w:rsidRDefault="00186A29" w:rsidP="00186A29">
            <w:pPr>
              <w:rPr>
                <w:b/>
                <w:bCs/>
              </w:rPr>
            </w:pPr>
          </w:p>
          <w:p w14:paraId="157442A6" w14:textId="77777777" w:rsidR="00186A29" w:rsidRDefault="00186A29" w:rsidP="00186A29">
            <w:pPr>
              <w:rPr>
                <w:b/>
                <w:bCs/>
                <w:sz w:val="28"/>
                <w:szCs w:val="28"/>
              </w:rPr>
            </w:pPr>
            <w:r>
              <w:lastRenderedPageBreak/>
              <w:t xml:space="preserve">There is a more </w:t>
            </w:r>
            <w:r w:rsidRPr="00222C8C">
              <w:t>comprehensive list</w:t>
            </w:r>
            <w:r>
              <w:t xml:space="preserve"> in the folder “Fact File”</w:t>
            </w:r>
            <w:r w:rsidRPr="00222C8C">
              <w:t xml:space="preserve"> </w:t>
            </w:r>
            <w:r w:rsidRPr="00222C8C">
              <w:rPr>
                <w:i/>
                <w:iCs/>
              </w:rPr>
              <w:t>Native Vegetation of the Granit</w:t>
            </w:r>
            <w:r>
              <w:rPr>
                <w:i/>
                <w:iCs/>
              </w:rPr>
              <w:t xml:space="preserve">e </w:t>
            </w:r>
            <w:r w:rsidRPr="00222C8C">
              <w:rPr>
                <w:i/>
                <w:iCs/>
              </w:rPr>
              <w:t>Belt Region</w:t>
            </w:r>
          </w:p>
          <w:p w14:paraId="282D9C3E" w14:textId="77777777" w:rsidR="00186A29" w:rsidRDefault="00186A29" w:rsidP="00186A29">
            <w:r w:rsidRPr="00222C8C">
              <w:t>You may wish to give each student a copy</w:t>
            </w:r>
            <w:r>
              <w:t xml:space="preserve"> or display the document.  </w:t>
            </w:r>
          </w:p>
          <w:p w14:paraId="78CFCA5D" w14:textId="77777777" w:rsidR="00186A29" w:rsidRDefault="00186A29" w:rsidP="00186A29">
            <w:r w:rsidRPr="00222C8C">
              <w:t xml:space="preserve">Have a general discussion about the roles of plants in an ecosystem and in the food chain/web. </w:t>
            </w:r>
          </w:p>
          <w:p w14:paraId="56935BCD" w14:textId="77777777" w:rsidR="00186A29" w:rsidRDefault="00186A29" w:rsidP="00186A29"/>
          <w:p w14:paraId="6E35B7CA" w14:textId="77777777" w:rsidR="00186A29" w:rsidRDefault="00186A29" w:rsidP="00186A29">
            <w:pPr>
              <w:pStyle w:val="ListParagraph"/>
              <w:numPr>
                <w:ilvl w:val="0"/>
                <w:numId w:val="22"/>
              </w:numPr>
            </w:pPr>
            <w:r>
              <w:t>Plants are the producers in a food web. They produce energy in the form of food for animals who eat the seeds, pollinate, eat the whole plant.</w:t>
            </w:r>
          </w:p>
          <w:p w14:paraId="1DD8A4F0" w14:textId="77777777" w:rsidR="00186A29" w:rsidRDefault="00186A29" w:rsidP="00186A29">
            <w:pPr>
              <w:pStyle w:val="ListParagraph"/>
              <w:numPr>
                <w:ilvl w:val="0"/>
                <w:numId w:val="22"/>
              </w:numPr>
            </w:pPr>
            <w:r>
              <w:t>When a plant dies, decomposers break it down into nutrients for the soli and for future plants.</w:t>
            </w:r>
          </w:p>
          <w:p w14:paraId="1B3C5C0A" w14:textId="77777777" w:rsidR="00186A29" w:rsidRDefault="00186A29" w:rsidP="00186A29">
            <w:pPr>
              <w:pStyle w:val="ListParagraph"/>
              <w:numPr>
                <w:ilvl w:val="0"/>
                <w:numId w:val="22"/>
              </w:numPr>
            </w:pPr>
            <w:r>
              <w:t>Trees provide places for homes, shelter, and protection. Possums and other small animals make their homes in hollowed out holes in the trunk.</w:t>
            </w:r>
          </w:p>
          <w:p w14:paraId="75A39EBB" w14:textId="77777777" w:rsidR="00186A29" w:rsidRDefault="00186A29" w:rsidP="00186A29">
            <w:pPr>
              <w:pStyle w:val="ListParagraph"/>
              <w:numPr>
                <w:ilvl w:val="0"/>
                <w:numId w:val="22"/>
              </w:numPr>
            </w:pPr>
            <w:r>
              <w:t>Shrubs and bushes do the same.</w:t>
            </w:r>
          </w:p>
          <w:p w14:paraId="210D677E" w14:textId="77777777" w:rsidR="00186A29" w:rsidRDefault="00186A29" w:rsidP="00186A29"/>
          <w:p w14:paraId="1A48147C" w14:textId="77777777" w:rsidR="00186A29" w:rsidRPr="00222C8C" w:rsidRDefault="00186A29" w:rsidP="00186A29">
            <w:r>
              <w:t xml:space="preserve">Have a look at your own gardens at home </w:t>
            </w:r>
            <w:proofErr w:type="gramStart"/>
            <w:r>
              <w:t>and also</w:t>
            </w:r>
            <w:proofErr w:type="gramEnd"/>
            <w:r>
              <w:t xml:space="preserve"> in the school grounds. Talk about any evidence you find, bring in a small sample of the leaves, flowers, etc.  You could create a Science/Geography table of labelled specimens.</w:t>
            </w:r>
          </w:p>
          <w:p w14:paraId="5A468601" w14:textId="77777777" w:rsidR="00186A29" w:rsidRDefault="00186A29" w:rsidP="00186A29">
            <w:pPr>
              <w:rPr>
                <w:b/>
                <w:bCs/>
              </w:rPr>
            </w:pPr>
          </w:p>
          <w:p w14:paraId="5E8FAD9A" w14:textId="77777777" w:rsidR="00186A29" w:rsidRDefault="00186A29" w:rsidP="00186A29">
            <w:r w:rsidRPr="00222C8C">
              <w:rPr>
                <w:b/>
                <w:bCs/>
              </w:rPr>
              <w:t>Research</w:t>
            </w:r>
            <w:r>
              <w:rPr>
                <w:b/>
                <w:bCs/>
              </w:rPr>
              <w:t xml:space="preserve"> and write</w:t>
            </w:r>
            <w:r w:rsidRPr="00222C8C">
              <w:rPr>
                <w:b/>
                <w:bCs/>
              </w:rPr>
              <w:t>:</w:t>
            </w:r>
            <w:r>
              <w:t xml:space="preserve"> Students independently, in pairs or as a Learning Team choose 1 plant from the Granite Belt to research. </w:t>
            </w:r>
          </w:p>
          <w:p w14:paraId="4903D399" w14:textId="77777777" w:rsidR="00186A29" w:rsidRDefault="00186A29" w:rsidP="00186A29">
            <w:r>
              <w:t xml:space="preserve">Their </w:t>
            </w:r>
            <w:r w:rsidRPr="00222C8C">
              <w:rPr>
                <w:b/>
                <w:bCs/>
              </w:rPr>
              <w:t>task</w:t>
            </w:r>
            <w:r>
              <w:t xml:space="preserve"> is to write a </w:t>
            </w:r>
            <w:r w:rsidRPr="00222C8C">
              <w:rPr>
                <w:b/>
                <w:bCs/>
              </w:rPr>
              <w:t>paragraph description</w:t>
            </w:r>
            <w:r>
              <w:t xml:space="preserve"> of the plant and include any information on what the plant does, or how the plant supports its habitat. </w:t>
            </w:r>
          </w:p>
          <w:p w14:paraId="32D96894" w14:textId="77777777" w:rsidR="00186A29" w:rsidRDefault="00186A29" w:rsidP="00186A29">
            <w:r>
              <w:lastRenderedPageBreak/>
              <w:t xml:space="preserve">You may or may not also want them to create a food web or food chain in which their plant is a member. </w:t>
            </w:r>
          </w:p>
          <w:p w14:paraId="598DC0FE" w14:textId="77777777" w:rsidR="00186A29" w:rsidRDefault="00186A29" w:rsidP="00186A29">
            <w:r>
              <w:t>You may also ask them to publish their final copy in a Word document, in which case they could include a photograph of their plant.</w:t>
            </w:r>
          </w:p>
          <w:p w14:paraId="265FC020" w14:textId="4E91E3AD" w:rsidR="00494DCB" w:rsidRPr="00494DCB" w:rsidRDefault="00186A29" w:rsidP="00186A29">
            <w:r>
              <w:t xml:space="preserve">The students’ work may be displayed, discussed as a whole </w:t>
            </w:r>
            <w:proofErr w:type="gramStart"/>
            <w:r>
              <w:t>class</w:t>
            </w:r>
            <w:proofErr w:type="gramEnd"/>
            <w:r>
              <w:t xml:space="preserve"> or incorporated into artwork for the Crisps” Art show. More on that towards the end of the unit.</w:t>
            </w:r>
          </w:p>
        </w:tc>
        <w:tc>
          <w:tcPr>
            <w:tcW w:w="4394" w:type="dxa"/>
          </w:tcPr>
          <w:p w14:paraId="4048112F" w14:textId="77777777" w:rsidR="00186A29" w:rsidRDefault="00186A29" w:rsidP="00186A29">
            <w:pPr>
              <w:tabs>
                <w:tab w:val="left" w:pos="1067"/>
              </w:tabs>
              <w:rPr>
                <w:b/>
                <w:bCs/>
              </w:rPr>
            </w:pPr>
            <w:r w:rsidRPr="00222C8C">
              <w:rPr>
                <w:b/>
                <w:bCs/>
              </w:rPr>
              <w:lastRenderedPageBreak/>
              <w:t xml:space="preserve">Resources: </w:t>
            </w:r>
          </w:p>
          <w:p w14:paraId="27C8034E" w14:textId="77777777" w:rsidR="00186A29" w:rsidRDefault="00186A29" w:rsidP="00186A29">
            <w:pPr>
              <w:tabs>
                <w:tab w:val="left" w:pos="1067"/>
              </w:tabs>
            </w:pPr>
            <w:r w:rsidRPr="00222C8C">
              <w:t>Class set of</w:t>
            </w:r>
            <w:r>
              <w:t xml:space="preserve"> </w:t>
            </w:r>
            <w:r w:rsidRPr="00222C8C">
              <w:t>Atlases</w:t>
            </w:r>
            <w:r>
              <w:t xml:space="preserve"> or bring maps up on Smart board.</w:t>
            </w:r>
          </w:p>
          <w:p w14:paraId="3F3388E6" w14:textId="77777777" w:rsidR="00186A29" w:rsidRDefault="00186A29" w:rsidP="00186A29">
            <w:pPr>
              <w:tabs>
                <w:tab w:val="left" w:pos="1067"/>
              </w:tabs>
            </w:pPr>
          </w:p>
          <w:p w14:paraId="3717B6EC" w14:textId="77777777" w:rsidR="00186A29" w:rsidRPr="00222C8C" w:rsidRDefault="00186A29" w:rsidP="00186A29">
            <w:pPr>
              <w:tabs>
                <w:tab w:val="left" w:pos="1067"/>
              </w:tabs>
            </w:pPr>
          </w:p>
          <w:p w14:paraId="23D14DA2" w14:textId="77777777" w:rsidR="00186A29" w:rsidRDefault="00186A29" w:rsidP="00186A29">
            <w:pPr>
              <w:tabs>
                <w:tab w:val="left" w:pos="1067"/>
              </w:tabs>
              <w:rPr>
                <w:b/>
                <w:bCs/>
              </w:rPr>
            </w:pPr>
            <w:r>
              <w:rPr>
                <w:b/>
                <w:bCs/>
              </w:rPr>
              <w:t>Resources for research:</w:t>
            </w:r>
          </w:p>
          <w:p w14:paraId="2F9C07C9" w14:textId="77777777" w:rsidR="00186A29" w:rsidRDefault="00186A29" w:rsidP="00186A29">
            <w:pPr>
              <w:tabs>
                <w:tab w:val="left" w:pos="1067"/>
              </w:tabs>
              <w:rPr>
                <w:b/>
                <w:bCs/>
              </w:rPr>
            </w:pPr>
          </w:p>
          <w:p w14:paraId="0FE36BE2" w14:textId="77777777" w:rsidR="00186A29" w:rsidRDefault="00186A29" w:rsidP="00186A29">
            <w:pPr>
              <w:tabs>
                <w:tab w:val="left" w:pos="1067"/>
              </w:tabs>
            </w:pPr>
            <w:r>
              <w:t>Australian National Botanic Gardens</w:t>
            </w:r>
          </w:p>
          <w:p w14:paraId="22AE89FB" w14:textId="77777777" w:rsidR="00186A29" w:rsidRDefault="00186A29" w:rsidP="00186A29">
            <w:pPr>
              <w:tabs>
                <w:tab w:val="left" w:pos="1067"/>
              </w:tabs>
            </w:pPr>
            <w:hyperlink r:id="rId60" w:history="1">
              <w:r w:rsidRPr="00222C8C">
                <w:rPr>
                  <w:rStyle w:val="Hyperlink"/>
                </w:rPr>
                <w:t>anbg.gov.au</w:t>
              </w:r>
            </w:hyperlink>
          </w:p>
          <w:p w14:paraId="1CF02399" w14:textId="77777777" w:rsidR="00186A29" w:rsidRDefault="00186A29" w:rsidP="00186A29">
            <w:pPr>
              <w:tabs>
                <w:tab w:val="left" w:pos="1067"/>
              </w:tabs>
            </w:pPr>
          </w:p>
          <w:p w14:paraId="43926E03" w14:textId="77777777" w:rsidR="00186A29" w:rsidRDefault="00186A29" w:rsidP="00186A29">
            <w:pPr>
              <w:tabs>
                <w:tab w:val="left" w:pos="1067"/>
              </w:tabs>
            </w:pPr>
            <w:r>
              <w:t>Australian Plants Online</w:t>
            </w:r>
          </w:p>
          <w:p w14:paraId="6393433A" w14:textId="77777777" w:rsidR="00186A29" w:rsidRDefault="00186A29" w:rsidP="00186A29">
            <w:pPr>
              <w:tabs>
                <w:tab w:val="left" w:pos="1067"/>
              </w:tabs>
            </w:pPr>
            <w:hyperlink r:id="rId61" w:history="1">
              <w:r w:rsidRPr="00222C8C">
                <w:rPr>
                  <w:rStyle w:val="Hyperlink"/>
                </w:rPr>
                <w:t>http://australianplantsonline.com.au/</w:t>
              </w:r>
            </w:hyperlink>
          </w:p>
          <w:p w14:paraId="2386F59E" w14:textId="77777777" w:rsidR="00186A29" w:rsidRDefault="00186A29" w:rsidP="00186A29">
            <w:pPr>
              <w:tabs>
                <w:tab w:val="left" w:pos="1067"/>
              </w:tabs>
            </w:pPr>
            <w:r>
              <w:lastRenderedPageBreak/>
              <w:t>(This is a commercial site, but good information on plants.)</w:t>
            </w:r>
          </w:p>
          <w:p w14:paraId="0B89774F" w14:textId="77777777" w:rsidR="00186A29" w:rsidRDefault="00186A29" w:rsidP="00186A29">
            <w:pPr>
              <w:tabs>
                <w:tab w:val="left" w:pos="1067"/>
              </w:tabs>
            </w:pPr>
          </w:p>
          <w:p w14:paraId="33B2BB10" w14:textId="77777777" w:rsidR="00186A29" w:rsidRDefault="00186A29" w:rsidP="00186A29">
            <w:pPr>
              <w:tabs>
                <w:tab w:val="left" w:pos="1067"/>
              </w:tabs>
            </w:pPr>
            <w:r>
              <w:t>Australian Plant Society N.S.W</w:t>
            </w:r>
          </w:p>
          <w:p w14:paraId="6ABF127A" w14:textId="77777777" w:rsidR="00186A29" w:rsidRDefault="00186A29" w:rsidP="00186A29">
            <w:pPr>
              <w:tabs>
                <w:tab w:val="left" w:pos="1067"/>
              </w:tabs>
            </w:pPr>
            <w:hyperlink r:id="rId62" w:history="1">
              <w:r w:rsidRPr="00A628D8">
                <w:rPr>
                  <w:rStyle w:val="Hyperlink"/>
                </w:rPr>
                <w:t>https://austplants.com.au/</w:t>
              </w:r>
            </w:hyperlink>
          </w:p>
          <w:p w14:paraId="3F34BEF7" w14:textId="77777777" w:rsidR="00186A29" w:rsidRDefault="00186A29" w:rsidP="00186A29">
            <w:pPr>
              <w:tabs>
                <w:tab w:val="left" w:pos="1067"/>
              </w:tabs>
            </w:pPr>
          </w:p>
          <w:p w14:paraId="658EF21B" w14:textId="77777777" w:rsidR="00186A29" w:rsidRDefault="00186A29" w:rsidP="00186A29">
            <w:pPr>
              <w:tabs>
                <w:tab w:val="left" w:pos="1067"/>
              </w:tabs>
            </w:pPr>
            <w:proofErr w:type="spellStart"/>
            <w:r>
              <w:t>IndigiGrow</w:t>
            </w:r>
            <w:proofErr w:type="spellEnd"/>
          </w:p>
          <w:p w14:paraId="37EAD09F" w14:textId="77777777" w:rsidR="00186A29" w:rsidRDefault="00186A29" w:rsidP="00186A29">
            <w:pPr>
              <w:tabs>
                <w:tab w:val="left" w:pos="1067"/>
              </w:tabs>
            </w:pPr>
            <w:hyperlink r:id="rId63" w:history="1">
              <w:r w:rsidRPr="00A628D8">
                <w:rPr>
                  <w:rStyle w:val="Hyperlink"/>
                </w:rPr>
                <w:t>http://indigigrow.com.au/</w:t>
              </w:r>
            </w:hyperlink>
          </w:p>
          <w:p w14:paraId="4652434C" w14:textId="77777777" w:rsidR="00186A29" w:rsidRPr="0037643F" w:rsidRDefault="00186A29" w:rsidP="00186A29">
            <w:pPr>
              <w:tabs>
                <w:tab w:val="left" w:pos="1067"/>
              </w:tabs>
            </w:pPr>
            <w:r w:rsidRPr="009B0D37">
              <w:rPr>
                <w:rFonts w:cs="Arial"/>
                <w:color w:val="000000" w:themeColor="text1"/>
                <w:shd w:val="clear" w:color="auto" w:fill="F7F7F8"/>
              </w:rPr>
              <w:t>an area. This is the case of the Granite Belt region, which is defined by the presence of granite rock.</w:t>
            </w:r>
          </w:p>
          <w:p w14:paraId="5CEC84C9" w14:textId="77777777" w:rsidR="00186A29" w:rsidRDefault="00186A29" w:rsidP="00186A29">
            <w:pPr>
              <w:tabs>
                <w:tab w:val="left" w:pos="1067"/>
              </w:tabs>
            </w:pPr>
          </w:p>
          <w:p w14:paraId="78AF0C7A" w14:textId="77777777" w:rsidR="00186A29" w:rsidRDefault="00186A29" w:rsidP="00186A29">
            <w:pPr>
              <w:tabs>
                <w:tab w:val="left" w:pos="1067"/>
              </w:tabs>
            </w:pPr>
          </w:p>
          <w:p w14:paraId="6E7E8F04" w14:textId="77777777" w:rsidR="00186A29" w:rsidRDefault="00186A29" w:rsidP="00186A29">
            <w:pPr>
              <w:tabs>
                <w:tab w:val="left" w:pos="1067"/>
              </w:tabs>
            </w:pPr>
          </w:p>
          <w:p w14:paraId="08417F79" w14:textId="77777777" w:rsidR="00186A29" w:rsidRDefault="00186A29" w:rsidP="00186A29">
            <w:pPr>
              <w:tabs>
                <w:tab w:val="left" w:pos="1067"/>
              </w:tabs>
            </w:pPr>
          </w:p>
          <w:p w14:paraId="53C3F18A" w14:textId="77777777" w:rsidR="00186A29" w:rsidRDefault="00186A29" w:rsidP="00186A29">
            <w:pPr>
              <w:tabs>
                <w:tab w:val="left" w:pos="1067"/>
              </w:tabs>
              <w:rPr>
                <w:rFonts w:cs="Arial"/>
                <w:color w:val="202124"/>
                <w:sz w:val="21"/>
                <w:szCs w:val="21"/>
                <w:shd w:val="clear" w:color="auto" w:fill="FFFFFF"/>
              </w:rPr>
            </w:pPr>
          </w:p>
          <w:p w14:paraId="1F1617E5" w14:textId="77777777" w:rsidR="00186A29" w:rsidRDefault="00186A29" w:rsidP="00186A29">
            <w:pPr>
              <w:tabs>
                <w:tab w:val="left" w:pos="1067"/>
              </w:tabs>
              <w:rPr>
                <w:rFonts w:cs="Arial"/>
                <w:color w:val="202124"/>
                <w:sz w:val="21"/>
                <w:szCs w:val="21"/>
                <w:shd w:val="clear" w:color="auto" w:fill="FFFFFF"/>
              </w:rPr>
            </w:pPr>
          </w:p>
          <w:p w14:paraId="2D9F8116" w14:textId="77777777" w:rsidR="00186A29" w:rsidRDefault="00186A29" w:rsidP="00186A29">
            <w:pPr>
              <w:tabs>
                <w:tab w:val="left" w:pos="1067"/>
              </w:tabs>
              <w:rPr>
                <w:b/>
                <w:bCs/>
              </w:rPr>
            </w:pPr>
            <w:proofErr w:type="spellStart"/>
            <w:r>
              <w:rPr>
                <w:b/>
                <w:bCs/>
              </w:rPr>
              <w:t>Bonzle</w:t>
            </w:r>
            <w:proofErr w:type="spellEnd"/>
            <w:r>
              <w:rPr>
                <w:b/>
                <w:bCs/>
              </w:rPr>
              <w:t xml:space="preserve"> Digital Atlas of Australia</w:t>
            </w:r>
          </w:p>
          <w:p w14:paraId="5B27FB1D" w14:textId="77777777" w:rsidR="00186A29" w:rsidRPr="00222C8C" w:rsidRDefault="00186A29" w:rsidP="00186A29">
            <w:pPr>
              <w:tabs>
                <w:tab w:val="left" w:pos="1067"/>
              </w:tabs>
            </w:pPr>
            <w:hyperlink r:id="rId64" w:history="1">
              <w:r w:rsidRPr="00222C8C">
                <w:rPr>
                  <w:rStyle w:val="Hyperlink"/>
                </w:rPr>
                <w:t>http://www.bonzle.com/c/a</w:t>
              </w:r>
            </w:hyperlink>
          </w:p>
          <w:p w14:paraId="27D96460" w14:textId="77777777" w:rsidR="00186A29" w:rsidRDefault="00186A29" w:rsidP="00186A29">
            <w:pPr>
              <w:tabs>
                <w:tab w:val="left" w:pos="1067"/>
              </w:tabs>
            </w:pPr>
            <w:r w:rsidRPr="00222C8C">
              <w:t>Many interesting Australian topics to browse</w:t>
            </w:r>
            <w:r>
              <w:t xml:space="preserve">. </w:t>
            </w:r>
          </w:p>
          <w:p w14:paraId="59EC6C5F" w14:textId="77777777" w:rsidR="00186A29" w:rsidRDefault="00186A29" w:rsidP="00186A29">
            <w:pPr>
              <w:tabs>
                <w:tab w:val="left" w:pos="1067"/>
              </w:tabs>
            </w:pPr>
            <w:r>
              <w:t xml:space="preserve">Below is the link to Quart Pot Creek and tributaries. Students can scroll down and click on links in the map to zoom into specific locations. </w:t>
            </w:r>
          </w:p>
          <w:p w14:paraId="5E066CE0" w14:textId="77777777" w:rsidR="00186A29" w:rsidRDefault="00186A29" w:rsidP="00186A29">
            <w:pPr>
              <w:tabs>
                <w:tab w:val="left" w:pos="1067"/>
              </w:tabs>
            </w:pPr>
            <w:hyperlink r:id="rId65" w:history="1">
              <w:r w:rsidRPr="00A628D8">
                <w:rPr>
                  <w:rStyle w:val="Hyperlink"/>
                </w:rPr>
                <w:t>http://www.bonzle.com/c/a?a=p&amp;cmd=sp&amp;p=207914&amp;st=&amp;s=quart%20pot%20creek</w:t>
              </w:r>
            </w:hyperlink>
          </w:p>
          <w:p w14:paraId="378BAA96" w14:textId="77777777" w:rsidR="00186A29" w:rsidRDefault="00186A29" w:rsidP="00186A29">
            <w:pPr>
              <w:tabs>
                <w:tab w:val="left" w:pos="1067"/>
              </w:tabs>
            </w:pPr>
          </w:p>
          <w:p w14:paraId="041C14D6" w14:textId="77777777" w:rsidR="00186A29" w:rsidRDefault="00186A29" w:rsidP="00186A29">
            <w:pPr>
              <w:tabs>
                <w:tab w:val="left" w:pos="1067"/>
              </w:tabs>
            </w:pPr>
            <w:r>
              <w:t xml:space="preserve">This page also invites users to add to the information on the site with stories, </w:t>
            </w:r>
            <w:r>
              <w:lastRenderedPageBreak/>
              <w:t>facts, photographs etc. The students may like to contribute!</w:t>
            </w:r>
          </w:p>
          <w:p w14:paraId="425A4C83" w14:textId="77777777" w:rsidR="00494DCB" w:rsidRPr="00494DCB" w:rsidRDefault="00494DCB" w:rsidP="00494DCB"/>
        </w:tc>
        <w:tc>
          <w:tcPr>
            <w:tcW w:w="2627" w:type="dxa"/>
          </w:tcPr>
          <w:p w14:paraId="1D3622F8" w14:textId="77777777" w:rsidR="00494DCB" w:rsidRPr="00494DCB" w:rsidRDefault="00494DCB" w:rsidP="00494DCB"/>
        </w:tc>
      </w:tr>
      <w:tr w:rsidR="00186A29" w14:paraId="38339F2B" w14:textId="77777777" w:rsidTr="0038519D">
        <w:tc>
          <w:tcPr>
            <w:tcW w:w="2370" w:type="dxa"/>
          </w:tcPr>
          <w:p w14:paraId="16FB732A" w14:textId="77777777" w:rsidR="00186A29" w:rsidRPr="00222C8C" w:rsidRDefault="00186A29" w:rsidP="00186A29">
            <w:pPr>
              <w:rPr>
                <w:rFonts w:cs="Arial"/>
              </w:rPr>
            </w:pPr>
          </w:p>
        </w:tc>
        <w:tc>
          <w:tcPr>
            <w:tcW w:w="5979" w:type="dxa"/>
          </w:tcPr>
          <w:p w14:paraId="0F405230" w14:textId="77777777" w:rsidR="00186A29" w:rsidRDefault="00186A29" w:rsidP="00186A29">
            <w:pPr>
              <w:rPr>
                <w:b/>
                <w:bCs/>
              </w:rPr>
            </w:pPr>
            <w:r>
              <w:t>L</w:t>
            </w:r>
            <w:r w:rsidRPr="00222C8C">
              <w:rPr>
                <w:b/>
                <w:bCs/>
              </w:rPr>
              <w:t>earning Purpose 2</w:t>
            </w:r>
          </w:p>
          <w:p w14:paraId="319DA925" w14:textId="77777777" w:rsidR="00186A29" w:rsidRPr="00082738" w:rsidRDefault="00186A29" w:rsidP="00186A29">
            <w:pPr>
              <w:rPr>
                <w:i/>
                <w:iCs/>
              </w:rPr>
            </w:pPr>
            <w:r w:rsidRPr="00082738">
              <w:rPr>
                <w:i/>
                <w:iCs/>
              </w:rPr>
              <w:t xml:space="preserve">We are learning to identify the </w:t>
            </w:r>
            <w:r w:rsidRPr="00082738">
              <w:rPr>
                <w:b/>
                <w:bCs/>
                <w:i/>
                <w:iCs/>
              </w:rPr>
              <w:t>importance of water</w:t>
            </w:r>
            <w:r w:rsidRPr="00082738">
              <w:rPr>
                <w:i/>
                <w:iCs/>
              </w:rPr>
              <w:t xml:space="preserve"> to the </w:t>
            </w:r>
            <w:r w:rsidRPr="00082738">
              <w:rPr>
                <w:b/>
                <w:bCs/>
                <w:i/>
                <w:iCs/>
              </w:rPr>
              <w:t>environment</w:t>
            </w:r>
            <w:r w:rsidRPr="00082738">
              <w:rPr>
                <w:i/>
                <w:iCs/>
              </w:rPr>
              <w:t xml:space="preserve"> and </w:t>
            </w:r>
            <w:r w:rsidRPr="00082738">
              <w:rPr>
                <w:b/>
                <w:bCs/>
                <w:i/>
                <w:iCs/>
              </w:rPr>
              <w:t>the lives of people</w:t>
            </w:r>
            <w:r w:rsidRPr="00082738">
              <w:rPr>
                <w:i/>
                <w:iCs/>
              </w:rPr>
              <w:t xml:space="preserve"> and </w:t>
            </w:r>
            <w:r w:rsidRPr="00082738">
              <w:rPr>
                <w:b/>
                <w:bCs/>
                <w:i/>
                <w:iCs/>
              </w:rPr>
              <w:t>animals</w:t>
            </w:r>
            <w:r w:rsidRPr="00082738">
              <w:rPr>
                <w:i/>
                <w:iCs/>
              </w:rPr>
              <w:t xml:space="preserve"> in Australia.</w:t>
            </w:r>
          </w:p>
          <w:p w14:paraId="086EC2A4" w14:textId="77777777" w:rsidR="00186A29" w:rsidRDefault="00186A29" w:rsidP="00186A29"/>
          <w:p w14:paraId="1C2DCB06" w14:textId="77777777" w:rsidR="00186A29" w:rsidRDefault="00186A29" w:rsidP="00186A29">
            <w:r>
              <w:t>We will explore a water system of the granite belt and the river Nile in Egypt.</w:t>
            </w:r>
          </w:p>
          <w:p w14:paraId="23D2568F" w14:textId="77777777" w:rsidR="00186A29" w:rsidRDefault="00186A29" w:rsidP="00186A29"/>
          <w:p w14:paraId="574F7A53" w14:textId="77777777" w:rsidR="00186A29" w:rsidRDefault="00186A29" w:rsidP="00186A29">
            <w:r w:rsidRPr="003A49CE">
              <w:rPr>
                <w:b/>
                <w:bCs/>
              </w:rPr>
              <w:t>Quart Pot Creek.</w:t>
            </w:r>
            <w:r>
              <w:t xml:space="preserve"> Inform students that at this stage we are collecting facts not stories, but they will be able to share stories in a later session.</w:t>
            </w:r>
          </w:p>
          <w:p w14:paraId="1F149BD8" w14:textId="77777777" w:rsidR="00186A29" w:rsidRDefault="00186A29" w:rsidP="00186A29"/>
          <w:p w14:paraId="74AB7133" w14:textId="77777777" w:rsidR="00186A29" w:rsidRDefault="00186A29" w:rsidP="00186A29">
            <w:pPr>
              <w:rPr>
                <w:b/>
                <w:bCs/>
              </w:rPr>
            </w:pPr>
            <w:r w:rsidRPr="00222C8C">
              <w:rPr>
                <w:b/>
                <w:bCs/>
              </w:rPr>
              <w:t>Ask:</w:t>
            </w:r>
            <w:r>
              <w:rPr>
                <w:b/>
                <w:bCs/>
              </w:rPr>
              <w:t xml:space="preserve"> </w:t>
            </w:r>
          </w:p>
          <w:p w14:paraId="7022B985" w14:textId="77777777" w:rsidR="00186A29" w:rsidRDefault="00186A29" w:rsidP="00186A29">
            <w:r w:rsidRPr="00222C8C">
              <w:t xml:space="preserve">What do you already know? </w:t>
            </w:r>
          </w:p>
          <w:p w14:paraId="7F34173A" w14:textId="77777777" w:rsidR="00186A29" w:rsidRDefault="00186A29" w:rsidP="00186A29">
            <w:r>
              <w:t>What questions do you have about Quart Pot Creek?</w:t>
            </w:r>
          </w:p>
          <w:p w14:paraId="0C6C0C47" w14:textId="77777777" w:rsidR="00186A29" w:rsidRDefault="00186A29" w:rsidP="00186A29">
            <w:r>
              <w:t>What would you like to know about Quart Pot Creek?</w:t>
            </w:r>
          </w:p>
          <w:p w14:paraId="281FAB2E" w14:textId="77777777" w:rsidR="00186A29" w:rsidRDefault="00186A29" w:rsidP="00186A29">
            <w:r w:rsidRPr="00222C8C">
              <w:t>List facts and questions</w:t>
            </w:r>
            <w:r>
              <w:t xml:space="preserve"> on board, in Word doc, etc.</w:t>
            </w:r>
          </w:p>
          <w:p w14:paraId="61F6BDB4" w14:textId="77777777" w:rsidR="00186A29" w:rsidRDefault="00186A29" w:rsidP="00186A29"/>
          <w:p w14:paraId="51D892DB" w14:textId="77777777" w:rsidR="00186A29" w:rsidRDefault="00186A29" w:rsidP="00186A29">
            <w:r>
              <w:t xml:space="preserve">Direct students in pairs to the </w:t>
            </w:r>
            <w:proofErr w:type="spellStart"/>
            <w:r>
              <w:t>Bonzle</w:t>
            </w:r>
            <w:proofErr w:type="spellEnd"/>
            <w:r>
              <w:t xml:space="preserve"> link that will bring up the map. Give them some time to explore the route of Quart Pot Creek, find tributaries etc.</w:t>
            </w:r>
          </w:p>
          <w:p w14:paraId="7C86CE0C" w14:textId="77777777" w:rsidR="00186A29" w:rsidRDefault="00186A29" w:rsidP="00186A29">
            <w:r>
              <w:t>Have them make notes as they go.</w:t>
            </w:r>
          </w:p>
          <w:p w14:paraId="5A9B912D" w14:textId="77777777" w:rsidR="00186A29" w:rsidRDefault="00186A29" w:rsidP="00186A29"/>
          <w:p w14:paraId="1D1D5E11" w14:textId="77777777" w:rsidR="00186A29" w:rsidRDefault="00186A29" w:rsidP="00186A29">
            <w:r>
              <w:lastRenderedPageBreak/>
              <w:t>Share findings and add new knowledge/ questions etc to the lists.</w:t>
            </w:r>
          </w:p>
          <w:p w14:paraId="0AAE692D" w14:textId="77777777" w:rsidR="00186A29" w:rsidRDefault="00186A29" w:rsidP="00186A29"/>
          <w:p w14:paraId="6005A343" w14:textId="77777777" w:rsidR="00186A29" w:rsidRDefault="00186A29" w:rsidP="00186A29">
            <w:r>
              <w:t>Ensure that the students understand that Quart Pot Creek doesn’t just go through town and wander off. It is a big part of a water system that spreads across the Granite Belt.</w:t>
            </w:r>
          </w:p>
          <w:p w14:paraId="7C386246" w14:textId="77777777" w:rsidR="00186A29" w:rsidRDefault="00186A29" w:rsidP="00186A29"/>
          <w:p w14:paraId="7F398EB3" w14:textId="77777777" w:rsidR="00186A29" w:rsidRDefault="00186A29" w:rsidP="00186A29">
            <w:r w:rsidRPr="00222C8C">
              <w:rPr>
                <w:b/>
                <w:bCs/>
              </w:rPr>
              <w:t>Optional:</w:t>
            </w:r>
            <w:r>
              <w:t xml:space="preserve"> Give Learning Teams or pairs butcher paper and see if they can draw the system without the towns, buildings etc.</w:t>
            </w:r>
          </w:p>
          <w:p w14:paraId="5E2474C4" w14:textId="77777777" w:rsidR="00186A29" w:rsidRDefault="00186A29" w:rsidP="00186A29"/>
          <w:p w14:paraId="37A07A44" w14:textId="77777777" w:rsidR="00186A29" w:rsidRDefault="00186A29" w:rsidP="00186A29">
            <w:r w:rsidRPr="00222C8C">
              <w:rPr>
                <w:b/>
                <w:bCs/>
              </w:rPr>
              <w:t>Ask:</w:t>
            </w:r>
            <w:r w:rsidRPr="00222C8C">
              <w:t xml:space="preserve"> Is </w:t>
            </w:r>
            <w:r>
              <w:t xml:space="preserve">the Quart Pot Creek system important to the Granite Belt? How and why? For example, </w:t>
            </w:r>
          </w:p>
          <w:p w14:paraId="227F4E3C" w14:textId="77777777" w:rsidR="00186A29" w:rsidRDefault="00186A29" w:rsidP="00186A29">
            <w:pPr>
              <w:pStyle w:val="ListParagraph"/>
              <w:numPr>
                <w:ilvl w:val="0"/>
                <w:numId w:val="23"/>
              </w:numPr>
            </w:pPr>
            <w:r>
              <w:t>A water source for wildlife</w:t>
            </w:r>
          </w:p>
          <w:p w14:paraId="08E90ADF" w14:textId="77777777" w:rsidR="00186A29" w:rsidRDefault="00186A29" w:rsidP="00186A29">
            <w:pPr>
              <w:pStyle w:val="ListParagraph"/>
              <w:numPr>
                <w:ilvl w:val="0"/>
                <w:numId w:val="23"/>
              </w:numPr>
            </w:pPr>
            <w:r>
              <w:t>A home for some wildlife</w:t>
            </w:r>
          </w:p>
          <w:p w14:paraId="6F52D3E4" w14:textId="77777777" w:rsidR="00186A29" w:rsidRDefault="00186A29" w:rsidP="00186A29">
            <w:pPr>
              <w:pStyle w:val="ListParagraph"/>
              <w:numPr>
                <w:ilvl w:val="0"/>
                <w:numId w:val="23"/>
              </w:numPr>
            </w:pPr>
            <w:r>
              <w:t>Natural beauty</w:t>
            </w:r>
          </w:p>
          <w:p w14:paraId="5797CB96" w14:textId="77777777" w:rsidR="00186A29" w:rsidRDefault="00186A29" w:rsidP="00186A29">
            <w:pPr>
              <w:pStyle w:val="ListParagraph"/>
              <w:numPr>
                <w:ilvl w:val="0"/>
                <w:numId w:val="23"/>
              </w:numPr>
            </w:pPr>
            <w:r>
              <w:t>Places to swim</w:t>
            </w:r>
          </w:p>
          <w:p w14:paraId="756A19C6" w14:textId="77777777" w:rsidR="00186A29" w:rsidRDefault="00186A29" w:rsidP="00186A29">
            <w:pPr>
              <w:pStyle w:val="ListParagraph"/>
              <w:numPr>
                <w:ilvl w:val="0"/>
                <w:numId w:val="23"/>
              </w:numPr>
            </w:pPr>
            <w:r>
              <w:t>Fishing</w:t>
            </w:r>
          </w:p>
          <w:p w14:paraId="026BAA6F" w14:textId="77777777" w:rsidR="00186A29" w:rsidRDefault="00186A29" w:rsidP="00186A29">
            <w:pPr>
              <w:pStyle w:val="ListParagraph"/>
              <w:numPr>
                <w:ilvl w:val="0"/>
                <w:numId w:val="23"/>
              </w:numPr>
            </w:pPr>
            <w:r>
              <w:t>Tourism</w:t>
            </w:r>
          </w:p>
          <w:p w14:paraId="77760E35" w14:textId="77777777" w:rsidR="00186A29" w:rsidRDefault="00186A29" w:rsidP="00186A29"/>
          <w:p w14:paraId="070BF5B4" w14:textId="77777777" w:rsidR="00186A29" w:rsidRDefault="00186A29" w:rsidP="00186A29">
            <w:r w:rsidRPr="00222C8C">
              <w:rPr>
                <w:b/>
                <w:bCs/>
              </w:rPr>
              <w:t>Ask:</w:t>
            </w:r>
            <w:r w:rsidRPr="00222C8C">
              <w:t xml:space="preserve"> </w:t>
            </w:r>
            <w:r>
              <w:t>Who remembers the drought? What was it like? How did it affect your families? Farmers?</w:t>
            </w:r>
          </w:p>
          <w:p w14:paraId="70DDBAE7" w14:textId="77777777" w:rsidR="00186A29" w:rsidRDefault="00186A29" w:rsidP="00186A29">
            <w:r>
              <w:t>General discussion, add pertinent comments to the lists.</w:t>
            </w:r>
          </w:p>
          <w:p w14:paraId="055818D2" w14:textId="77777777" w:rsidR="00186A29" w:rsidRDefault="00186A29" w:rsidP="00186A29">
            <w:r>
              <w:t>What did the Quart Pot Creek system look like?</w:t>
            </w:r>
          </w:p>
          <w:p w14:paraId="1FBCEF28" w14:textId="77777777" w:rsidR="00186A29" w:rsidRDefault="00186A29" w:rsidP="00186A29">
            <w:r>
              <w:t>Who would it have affected? Discussion continues.</w:t>
            </w:r>
          </w:p>
          <w:p w14:paraId="2E2F9438" w14:textId="77777777" w:rsidR="00186A29" w:rsidRDefault="00186A29" w:rsidP="00186A29">
            <w:r>
              <w:t xml:space="preserve">Compare ethe role of Storm King dam to the one of the Quart Pot Creek systems.  The Dam provides water and a home for some wildlife, but its main </w:t>
            </w:r>
            <w:r>
              <w:lastRenderedPageBreak/>
              <w:t>purpose is to ....... provide water for the people of the Granite Belt.</w:t>
            </w:r>
          </w:p>
          <w:p w14:paraId="7255F524" w14:textId="77777777" w:rsidR="00186A29" w:rsidRDefault="00186A29" w:rsidP="00186A29">
            <w:r>
              <w:t>Some students will rely on tank water at home so this could be discussed as well.</w:t>
            </w:r>
          </w:p>
          <w:p w14:paraId="66AA6D3F" w14:textId="77777777" w:rsidR="00186A29" w:rsidRDefault="00186A29" w:rsidP="00186A29"/>
          <w:p w14:paraId="332DFDCD" w14:textId="77777777" w:rsidR="00186A29" w:rsidRDefault="00186A29" w:rsidP="00186A29">
            <w:r>
              <w:t>You could have Learning Team discussions and then return as a whole class to share or keep it at whole class throughout.</w:t>
            </w:r>
          </w:p>
          <w:p w14:paraId="066E7B3E" w14:textId="77777777" w:rsidR="00186A29" w:rsidRDefault="00186A29" w:rsidP="00186A29"/>
          <w:p w14:paraId="577A9DDD" w14:textId="77777777" w:rsidR="00186A29" w:rsidRDefault="00186A29" w:rsidP="00186A29">
            <w:r>
              <w:t>Return to the lists.</w:t>
            </w:r>
          </w:p>
          <w:p w14:paraId="160704CC" w14:textId="77777777" w:rsidR="00186A29" w:rsidRDefault="00186A29" w:rsidP="00186A29">
            <w:r>
              <w:t>Who has learned something new? (Share)</w:t>
            </w:r>
          </w:p>
          <w:p w14:paraId="264FD3F6" w14:textId="77777777" w:rsidR="00186A29" w:rsidRDefault="00186A29" w:rsidP="00186A29">
            <w:r>
              <w:t>Who has had a question answered? (Share)</w:t>
            </w:r>
          </w:p>
          <w:p w14:paraId="5F8353A4" w14:textId="77777777" w:rsidR="00186A29" w:rsidRDefault="00186A29" w:rsidP="00186A29">
            <w:r>
              <w:t>Which questions are unanswered, and we still want answered?  Have some students volunteer to research at home.</w:t>
            </w:r>
          </w:p>
          <w:p w14:paraId="4C2C9B29" w14:textId="77777777" w:rsidR="00186A29" w:rsidRDefault="00186A29" w:rsidP="00186A29">
            <w:r w:rsidRPr="00222C8C">
              <w:rPr>
                <w:b/>
                <w:bCs/>
              </w:rPr>
              <w:t>Conclusion:</w:t>
            </w:r>
            <w:r>
              <w:rPr>
                <w:b/>
                <w:bCs/>
              </w:rPr>
              <w:t xml:space="preserve">  </w:t>
            </w:r>
            <w:r w:rsidRPr="00222C8C">
              <w:t xml:space="preserve">In their books students </w:t>
            </w:r>
            <w:r>
              <w:t>complete ......</w:t>
            </w:r>
          </w:p>
          <w:p w14:paraId="664952E7" w14:textId="77777777" w:rsidR="00186A29" w:rsidRDefault="00186A29" w:rsidP="00186A29">
            <w:r>
              <w:t>“The Quart Pot Creek system is important to the ecosystems of the Granite Belt because .......”</w:t>
            </w:r>
          </w:p>
          <w:p w14:paraId="343F6605" w14:textId="1B2CAAA4" w:rsidR="00186A29" w:rsidRPr="00186A29" w:rsidRDefault="00186A29" w:rsidP="00186A29">
            <w:pPr>
              <w:rPr>
                <w:b/>
                <w:bCs/>
              </w:rPr>
            </w:pPr>
            <w:r>
              <w:t xml:space="preserve">Ensure they understand that you are hoping for a paragraph, not 1 sentence. (Give them about 10-15 mins) </w:t>
            </w:r>
          </w:p>
          <w:p w14:paraId="477DC848" w14:textId="77777777" w:rsidR="00186A29" w:rsidRPr="00222C8C" w:rsidRDefault="00186A29" w:rsidP="00186A29">
            <w:pPr>
              <w:rPr>
                <w:b/>
                <w:bCs/>
              </w:rPr>
            </w:pPr>
          </w:p>
        </w:tc>
        <w:tc>
          <w:tcPr>
            <w:tcW w:w="4394" w:type="dxa"/>
          </w:tcPr>
          <w:p w14:paraId="4F7E2B66" w14:textId="77777777" w:rsidR="00186A29" w:rsidRDefault="00186A29" w:rsidP="00186A29">
            <w:pPr>
              <w:tabs>
                <w:tab w:val="left" w:pos="1067"/>
              </w:tabs>
              <w:rPr>
                <w:b/>
                <w:bCs/>
              </w:rPr>
            </w:pPr>
            <w:proofErr w:type="spellStart"/>
            <w:r>
              <w:rPr>
                <w:b/>
                <w:bCs/>
              </w:rPr>
              <w:lastRenderedPageBreak/>
              <w:t>Bonzle</w:t>
            </w:r>
            <w:proofErr w:type="spellEnd"/>
            <w:r>
              <w:rPr>
                <w:b/>
                <w:bCs/>
              </w:rPr>
              <w:t xml:space="preserve"> Digital Atlas of Australia</w:t>
            </w:r>
          </w:p>
          <w:p w14:paraId="3653CA5D" w14:textId="77777777" w:rsidR="00186A29" w:rsidRPr="00222C8C" w:rsidRDefault="00186A29" w:rsidP="00186A29">
            <w:pPr>
              <w:tabs>
                <w:tab w:val="left" w:pos="1067"/>
              </w:tabs>
            </w:pPr>
            <w:hyperlink r:id="rId66" w:history="1">
              <w:r w:rsidRPr="00222C8C">
                <w:rPr>
                  <w:rStyle w:val="Hyperlink"/>
                </w:rPr>
                <w:t>http://www.bonzle.com/c/a</w:t>
              </w:r>
            </w:hyperlink>
          </w:p>
          <w:p w14:paraId="47871140" w14:textId="77777777" w:rsidR="00186A29" w:rsidRDefault="00186A29" w:rsidP="00186A29">
            <w:pPr>
              <w:tabs>
                <w:tab w:val="left" w:pos="1067"/>
              </w:tabs>
            </w:pPr>
            <w:r w:rsidRPr="00222C8C">
              <w:t>Many interesting Australian topics to browse</w:t>
            </w:r>
            <w:r>
              <w:t xml:space="preserve">. </w:t>
            </w:r>
          </w:p>
          <w:p w14:paraId="23AD9852" w14:textId="77777777" w:rsidR="00186A29" w:rsidRDefault="00186A29" w:rsidP="00186A29">
            <w:pPr>
              <w:tabs>
                <w:tab w:val="left" w:pos="1067"/>
              </w:tabs>
            </w:pPr>
            <w:r>
              <w:t xml:space="preserve">Below is the link to Quart Pot Creek and tributaries. Students can scroll down and click on links in the map to zoom into specific locations. </w:t>
            </w:r>
          </w:p>
          <w:p w14:paraId="3F794A92" w14:textId="55B953FC" w:rsidR="00186A29" w:rsidRPr="00222C8C" w:rsidRDefault="00186A29" w:rsidP="00186A29">
            <w:pPr>
              <w:tabs>
                <w:tab w:val="left" w:pos="1067"/>
              </w:tabs>
              <w:rPr>
                <w:b/>
                <w:bCs/>
              </w:rPr>
            </w:pPr>
            <w:hyperlink r:id="rId67" w:history="1">
              <w:r w:rsidRPr="00A628D8">
                <w:rPr>
                  <w:rStyle w:val="Hyperlink"/>
                </w:rPr>
                <w:t>http://www.bonzle.com/c/a?a=p&amp;cmd=sp&amp;p=207914&amp;st=&amp;s=quart%20pot%20creek</w:t>
              </w:r>
            </w:hyperlink>
          </w:p>
        </w:tc>
        <w:tc>
          <w:tcPr>
            <w:tcW w:w="2627" w:type="dxa"/>
          </w:tcPr>
          <w:p w14:paraId="7D5A06B1" w14:textId="77777777" w:rsidR="00186A29" w:rsidRDefault="00186A29" w:rsidP="00186A29">
            <w:pPr>
              <w:tabs>
                <w:tab w:val="left" w:pos="1067"/>
              </w:tabs>
              <w:rPr>
                <w:rFonts w:cs="Arial"/>
                <w:color w:val="202124"/>
                <w:shd w:val="clear" w:color="auto" w:fill="FFFFFF"/>
              </w:rPr>
            </w:pPr>
            <w:r w:rsidRPr="003A49CE">
              <w:rPr>
                <w:rFonts w:cs="Arial"/>
                <w:b/>
                <w:bCs/>
                <w:color w:val="202124"/>
                <w:shd w:val="clear" w:color="auto" w:fill="FFFFFF"/>
              </w:rPr>
              <w:t>NOTE:</w:t>
            </w:r>
            <w:r>
              <w:rPr>
                <w:rFonts w:cs="Arial"/>
                <w:color w:val="202124"/>
                <w:shd w:val="clear" w:color="auto" w:fill="FFFFFF"/>
              </w:rPr>
              <w:t xml:space="preserve"> Greg </w:t>
            </w:r>
            <w:proofErr w:type="spellStart"/>
            <w:r>
              <w:rPr>
                <w:rFonts w:cs="Arial"/>
                <w:color w:val="202124"/>
                <w:shd w:val="clear" w:color="auto" w:fill="FFFFFF"/>
              </w:rPr>
              <w:t>Thouard</w:t>
            </w:r>
            <w:proofErr w:type="spellEnd"/>
            <w:r>
              <w:rPr>
                <w:rFonts w:cs="Arial"/>
                <w:color w:val="202124"/>
                <w:shd w:val="clear" w:color="auto" w:fill="FFFFFF"/>
              </w:rPr>
              <w:t xml:space="preserve"> is the Chairperson of the River Trust. He has a wealth of knowledge about the history and management of this system stretches from the Severn Rive in the South to the Pike’s creek tributaries and comprises hundreds of kilometres of waterways.</w:t>
            </w:r>
          </w:p>
          <w:p w14:paraId="01BFB2DC" w14:textId="77777777" w:rsidR="00186A29" w:rsidRDefault="00186A29" w:rsidP="00186A29">
            <w:pPr>
              <w:tabs>
                <w:tab w:val="left" w:pos="1067"/>
              </w:tabs>
              <w:rPr>
                <w:rFonts w:cs="Arial"/>
                <w:color w:val="202124"/>
                <w:shd w:val="clear" w:color="auto" w:fill="FFFFFF"/>
              </w:rPr>
            </w:pPr>
            <w:r>
              <w:rPr>
                <w:rFonts w:cs="Arial"/>
                <w:color w:val="202124"/>
                <w:shd w:val="clear" w:color="auto" w:fill="FFFFFF"/>
              </w:rPr>
              <w:t>He would be most happy to talk to the class about Quart Pot Creek and the River Trust.</w:t>
            </w:r>
          </w:p>
          <w:p w14:paraId="323D4D75" w14:textId="77777777" w:rsidR="00186A29" w:rsidRDefault="00186A29" w:rsidP="00186A29"/>
          <w:p w14:paraId="74D1496F" w14:textId="77777777" w:rsidR="00186A29" w:rsidRDefault="00186A29" w:rsidP="00186A29"/>
          <w:p w14:paraId="1BFB268E" w14:textId="77777777" w:rsidR="00186A29" w:rsidRDefault="00186A29" w:rsidP="00186A29"/>
          <w:p w14:paraId="0D02D98D" w14:textId="77777777" w:rsidR="00186A29" w:rsidRDefault="00186A29" w:rsidP="00186A29"/>
          <w:p w14:paraId="4160A008" w14:textId="77777777" w:rsidR="00186A29" w:rsidRDefault="00186A29" w:rsidP="00186A29"/>
          <w:p w14:paraId="32E83A62" w14:textId="77777777" w:rsidR="00186A29" w:rsidRDefault="00186A29" w:rsidP="00186A29"/>
          <w:p w14:paraId="12149586" w14:textId="77777777" w:rsidR="00186A29" w:rsidRDefault="00186A29" w:rsidP="00186A29"/>
          <w:p w14:paraId="3AB8F9F1" w14:textId="77777777" w:rsidR="00186A29" w:rsidRDefault="00186A29" w:rsidP="00186A29"/>
          <w:p w14:paraId="6559583B" w14:textId="77777777" w:rsidR="00186A29" w:rsidRDefault="00186A29" w:rsidP="00186A29"/>
          <w:p w14:paraId="2F9ACCCA" w14:textId="77777777" w:rsidR="00186A29" w:rsidRDefault="00186A29" w:rsidP="00186A29"/>
          <w:p w14:paraId="60AF36CD" w14:textId="77777777" w:rsidR="00186A29" w:rsidRDefault="00186A29" w:rsidP="00186A29"/>
          <w:p w14:paraId="3CD63302" w14:textId="77777777" w:rsidR="00186A29" w:rsidRDefault="00186A29" w:rsidP="00186A29"/>
          <w:p w14:paraId="006FBA15" w14:textId="77777777" w:rsidR="00186A29" w:rsidRDefault="00186A29" w:rsidP="00186A29"/>
          <w:p w14:paraId="59426FC0" w14:textId="77777777" w:rsidR="00186A29" w:rsidRPr="0037643F" w:rsidRDefault="00186A29" w:rsidP="00186A29">
            <w:pPr>
              <w:tabs>
                <w:tab w:val="left" w:pos="1067"/>
              </w:tabs>
              <w:rPr>
                <w:b/>
                <w:bCs/>
              </w:rPr>
            </w:pPr>
            <w:r w:rsidRPr="0037643F">
              <w:rPr>
                <w:b/>
                <w:bCs/>
              </w:rPr>
              <w:t>Granite Belt region</w:t>
            </w:r>
          </w:p>
          <w:p w14:paraId="64C5F476" w14:textId="77777777" w:rsidR="00186A29" w:rsidRDefault="00186A29" w:rsidP="00186A29">
            <w:pPr>
              <w:tabs>
                <w:tab w:val="left" w:pos="1067"/>
              </w:tabs>
              <w:rPr>
                <w:rFonts w:cs="Arial"/>
                <w:color w:val="374151"/>
                <w:shd w:val="clear" w:color="auto" w:fill="F7F7F8"/>
              </w:rPr>
            </w:pPr>
            <w:r>
              <w:rPr>
                <w:rFonts w:ascii="Segoe UI" w:hAnsi="Segoe UI" w:cs="Segoe UI"/>
                <w:color w:val="374151"/>
                <w:shd w:val="clear" w:color="auto" w:fill="F7F7F8"/>
              </w:rPr>
              <w:t>T</w:t>
            </w:r>
            <w:r w:rsidRPr="0037643F">
              <w:rPr>
                <w:rFonts w:cs="Arial"/>
                <w:color w:val="374151"/>
                <w:shd w:val="clear" w:color="auto" w:fill="F7F7F8"/>
              </w:rPr>
              <w:t xml:space="preserve">he Granite Belt region </w:t>
            </w:r>
            <w:proofErr w:type="gramStart"/>
            <w:r w:rsidRPr="0037643F">
              <w:rPr>
                <w:rFonts w:cs="Arial"/>
                <w:color w:val="374151"/>
                <w:shd w:val="clear" w:color="auto" w:fill="F7F7F8"/>
              </w:rPr>
              <w:t>is located in</w:t>
            </w:r>
            <w:proofErr w:type="gramEnd"/>
            <w:r w:rsidRPr="0037643F">
              <w:rPr>
                <w:rFonts w:cs="Arial"/>
                <w:color w:val="374151"/>
                <w:shd w:val="clear" w:color="auto" w:fill="F7F7F8"/>
              </w:rPr>
              <w:t xml:space="preserve"> the southern part of Queensland, Australia. It is situated in the Great Dividing Range and stretches from the New South Wales border in the south to the towns of Stanthorpe and Texas in the north. The region is bounded by the Darling Downs to the west and the Scenic Rim to the east. It is roughly defined by the towns of Stanthorpe, Tenterfield, Texas, and Warwick, and it encompasses the </w:t>
            </w:r>
            <w:r w:rsidRPr="0037643F">
              <w:rPr>
                <w:rFonts w:cs="Arial"/>
                <w:color w:val="374151"/>
                <w:shd w:val="clear" w:color="auto" w:fill="F7F7F8"/>
              </w:rPr>
              <w:lastRenderedPageBreak/>
              <w:t>Girraween and Bald Rock national parks, as well as</w:t>
            </w:r>
            <w:r>
              <w:rPr>
                <w:rFonts w:cs="Arial"/>
                <w:color w:val="374151"/>
                <w:shd w:val="clear" w:color="auto" w:fill="F7F7F8"/>
              </w:rPr>
              <w:t xml:space="preserve"> </w:t>
            </w:r>
            <w:r w:rsidRPr="0037643F">
              <w:rPr>
                <w:rFonts w:cs="Arial"/>
                <w:color w:val="374151"/>
                <w:shd w:val="clear" w:color="auto" w:fill="F7F7F8"/>
              </w:rPr>
              <w:t xml:space="preserve">many other smaller towns and villages. </w:t>
            </w:r>
          </w:p>
          <w:p w14:paraId="194044C3" w14:textId="77777777" w:rsidR="00186A29" w:rsidRDefault="00186A29" w:rsidP="00186A29">
            <w:pPr>
              <w:tabs>
                <w:tab w:val="left" w:pos="1067"/>
              </w:tabs>
              <w:rPr>
                <w:rFonts w:cs="Arial"/>
                <w:b/>
                <w:bCs/>
                <w:i/>
                <w:iCs/>
                <w:color w:val="374151"/>
                <w:shd w:val="clear" w:color="auto" w:fill="F7F7F8"/>
              </w:rPr>
            </w:pPr>
            <w:r w:rsidRPr="0037643F">
              <w:rPr>
                <w:rFonts w:cs="Arial"/>
                <w:b/>
                <w:bCs/>
                <w:i/>
                <w:iCs/>
                <w:color w:val="374151"/>
                <w:shd w:val="clear" w:color="auto" w:fill="F7F7F8"/>
              </w:rPr>
              <w:t>Opinions may vary as to where the Granite Belt Region begins and ends. For our purposes</w:t>
            </w:r>
            <w:r>
              <w:rPr>
                <w:rFonts w:cs="Arial"/>
                <w:b/>
                <w:bCs/>
                <w:i/>
                <w:iCs/>
                <w:color w:val="374151"/>
                <w:shd w:val="clear" w:color="auto" w:fill="F7F7F8"/>
              </w:rPr>
              <w:t xml:space="preserve"> and to simplify things </w:t>
            </w:r>
            <w:r w:rsidRPr="0037643F">
              <w:rPr>
                <w:rFonts w:cs="Arial"/>
                <w:b/>
                <w:bCs/>
                <w:i/>
                <w:iCs/>
                <w:color w:val="374151"/>
                <w:shd w:val="clear" w:color="auto" w:fill="F7F7F8"/>
              </w:rPr>
              <w:t>this</w:t>
            </w:r>
            <w:r>
              <w:rPr>
                <w:rFonts w:cs="Arial"/>
                <w:b/>
                <w:bCs/>
                <w:i/>
                <w:iCs/>
                <w:color w:val="374151"/>
                <w:shd w:val="clear" w:color="auto" w:fill="F7F7F8"/>
              </w:rPr>
              <w:t xml:space="preserve"> unit will</w:t>
            </w:r>
            <w:r w:rsidRPr="0037643F">
              <w:rPr>
                <w:rFonts w:cs="Arial"/>
                <w:b/>
                <w:bCs/>
                <w:i/>
                <w:iCs/>
                <w:color w:val="374151"/>
                <w:shd w:val="clear" w:color="auto" w:fill="F7F7F8"/>
              </w:rPr>
              <w:t xml:space="preserve"> consider an area from Dalveen to Wallangarra.</w:t>
            </w:r>
          </w:p>
          <w:p w14:paraId="519AA3E9" w14:textId="77777777" w:rsidR="00186A29" w:rsidRDefault="00186A29" w:rsidP="00186A29"/>
          <w:p w14:paraId="2B2EA9C4" w14:textId="77777777" w:rsidR="00186A29" w:rsidRPr="00494DCB" w:rsidRDefault="00186A29" w:rsidP="00494DCB"/>
        </w:tc>
      </w:tr>
      <w:tr w:rsidR="00186A29" w14:paraId="48A67061" w14:textId="77777777" w:rsidTr="0038519D">
        <w:tc>
          <w:tcPr>
            <w:tcW w:w="2370" w:type="dxa"/>
          </w:tcPr>
          <w:p w14:paraId="3350714D" w14:textId="77777777" w:rsidR="00186A29" w:rsidRPr="00222C8C" w:rsidRDefault="00186A29" w:rsidP="00186A29">
            <w:pPr>
              <w:rPr>
                <w:rFonts w:cs="Arial"/>
              </w:rPr>
            </w:pPr>
          </w:p>
        </w:tc>
        <w:tc>
          <w:tcPr>
            <w:tcW w:w="5979" w:type="dxa"/>
          </w:tcPr>
          <w:p w14:paraId="71F018F1" w14:textId="4229C126" w:rsidR="00186A29" w:rsidRDefault="00186A29" w:rsidP="00186A29">
            <w:pPr>
              <w:rPr>
                <w:b/>
                <w:bCs/>
              </w:rPr>
            </w:pPr>
            <w:r>
              <w:t>L</w:t>
            </w:r>
            <w:r w:rsidRPr="00222C8C">
              <w:rPr>
                <w:b/>
                <w:bCs/>
              </w:rPr>
              <w:t xml:space="preserve">earning Purpose </w:t>
            </w:r>
            <w:r>
              <w:rPr>
                <w:b/>
                <w:bCs/>
              </w:rPr>
              <w:t>3</w:t>
            </w:r>
          </w:p>
          <w:p w14:paraId="22F9C32C" w14:textId="77777777" w:rsidR="00186A29" w:rsidRPr="00082738" w:rsidRDefault="00186A29" w:rsidP="00186A29">
            <w:pPr>
              <w:rPr>
                <w:i/>
                <w:iCs/>
              </w:rPr>
            </w:pPr>
            <w:r w:rsidRPr="00082738">
              <w:rPr>
                <w:i/>
                <w:iCs/>
              </w:rPr>
              <w:t xml:space="preserve">We are learning to identify the </w:t>
            </w:r>
            <w:r w:rsidRPr="00082738">
              <w:rPr>
                <w:b/>
                <w:bCs/>
                <w:i/>
                <w:iCs/>
              </w:rPr>
              <w:t>importance of water</w:t>
            </w:r>
            <w:r w:rsidRPr="00082738">
              <w:rPr>
                <w:i/>
                <w:iCs/>
              </w:rPr>
              <w:t xml:space="preserve"> to the </w:t>
            </w:r>
            <w:r w:rsidRPr="00082738">
              <w:rPr>
                <w:b/>
                <w:bCs/>
                <w:i/>
                <w:iCs/>
              </w:rPr>
              <w:t>environment</w:t>
            </w:r>
            <w:r w:rsidRPr="00082738">
              <w:rPr>
                <w:i/>
                <w:iCs/>
              </w:rPr>
              <w:t xml:space="preserve"> and </w:t>
            </w:r>
            <w:r w:rsidRPr="00082738">
              <w:rPr>
                <w:b/>
                <w:bCs/>
                <w:i/>
                <w:iCs/>
              </w:rPr>
              <w:t>the lives of people</w:t>
            </w:r>
            <w:r w:rsidRPr="00082738">
              <w:rPr>
                <w:i/>
                <w:iCs/>
              </w:rPr>
              <w:t xml:space="preserve"> and </w:t>
            </w:r>
            <w:r w:rsidRPr="00082738">
              <w:rPr>
                <w:b/>
                <w:bCs/>
                <w:i/>
                <w:iCs/>
              </w:rPr>
              <w:t>animals</w:t>
            </w:r>
            <w:r w:rsidRPr="00082738">
              <w:rPr>
                <w:i/>
                <w:iCs/>
              </w:rPr>
              <w:t xml:space="preserve"> on another continent.</w:t>
            </w:r>
          </w:p>
          <w:p w14:paraId="62C13EEE" w14:textId="77777777" w:rsidR="00186A29" w:rsidRDefault="00186A29" w:rsidP="00186A29"/>
          <w:p w14:paraId="2A982966" w14:textId="77777777" w:rsidR="00186A29" w:rsidRDefault="00186A29" w:rsidP="00186A29">
            <w:r>
              <w:t>On a world map, students locate the continent of Africa, and then the Nile R.</w:t>
            </w:r>
          </w:p>
          <w:p w14:paraId="2A78E7FA" w14:textId="77777777" w:rsidR="00186A29" w:rsidRDefault="00186A29" w:rsidP="00186A29">
            <w:r>
              <w:t>Have students locate Australia and other places that will help them “place” the Nile R in context with Australia.</w:t>
            </w:r>
          </w:p>
          <w:p w14:paraId="7B6824F4" w14:textId="77777777" w:rsidR="00186A29" w:rsidRDefault="00186A29" w:rsidP="00186A29"/>
          <w:p w14:paraId="655E9B40" w14:textId="77777777" w:rsidR="00186A29" w:rsidRDefault="00186A29" w:rsidP="00186A29">
            <w:r>
              <w:t>Turn to a political map of Africa.</w:t>
            </w:r>
          </w:p>
          <w:p w14:paraId="7976D4C4" w14:textId="77777777" w:rsidR="00186A29" w:rsidRDefault="00186A29" w:rsidP="00186A29">
            <w:r>
              <w:t xml:space="preserve">Find the countries that the Nile progresses through. </w:t>
            </w:r>
          </w:p>
          <w:p w14:paraId="5ECD6055" w14:textId="77777777" w:rsidR="00186A29" w:rsidRDefault="00186A29" w:rsidP="00186A29">
            <w:r>
              <w:t>(</w:t>
            </w:r>
            <w:proofErr w:type="gramStart"/>
            <w:r>
              <w:t>there</w:t>
            </w:r>
            <w:proofErr w:type="gramEnd"/>
            <w:r>
              <w:t xml:space="preserve"> are 11). Ensure that students locate the source and the mouth and understand the direction of flow.</w:t>
            </w:r>
          </w:p>
          <w:p w14:paraId="07F583E9" w14:textId="77777777" w:rsidR="00186A29" w:rsidRDefault="00186A29" w:rsidP="00186A29">
            <w:r>
              <w:t>Locate Egypt.</w:t>
            </w:r>
          </w:p>
          <w:p w14:paraId="70D22BC0" w14:textId="77777777" w:rsidR="00186A29" w:rsidRDefault="00186A29" w:rsidP="00186A29">
            <w:r>
              <w:t>Turn to a physical map of Africa, locate Nile and Egypt.</w:t>
            </w:r>
          </w:p>
          <w:p w14:paraId="49E56819" w14:textId="77777777" w:rsidR="00186A29" w:rsidRDefault="00186A29" w:rsidP="00186A29">
            <w:r>
              <w:t xml:space="preserve">Using the key have the students determine the natural biome that is most likely in Egypt. (Desert). </w:t>
            </w:r>
          </w:p>
          <w:p w14:paraId="00D770F6" w14:textId="77777777" w:rsidR="00186A29" w:rsidRDefault="00186A29" w:rsidP="00186A29">
            <w:r>
              <w:t xml:space="preserve">Where then do you think most people live? Why? What is the importance of the Nile to the Egyptians? </w:t>
            </w:r>
          </w:p>
          <w:p w14:paraId="641533BB" w14:textId="77777777" w:rsidR="00186A29" w:rsidRDefault="00186A29" w:rsidP="00186A29">
            <w:r>
              <w:t xml:space="preserve">Students access the </w:t>
            </w:r>
            <w:proofErr w:type="spellStart"/>
            <w:r w:rsidRPr="008B7076">
              <w:rPr>
                <w:b/>
                <w:bCs/>
              </w:rPr>
              <w:t>GeoKids</w:t>
            </w:r>
            <w:proofErr w:type="spellEnd"/>
            <w:r w:rsidRPr="008B7076">
              <w:rPr>
                <w:b/>
                <w:bCs/>
              </w:rPr>
              <w:t xml:space="preserve"> link </w:t>
            </w:r>
            <w:r>
              <w:t>and in pairs read through the main facts and look at the map.</w:t>
            </w:r>
          </w:p>
          <w:p w14:paraId="1C6E66C7" w14:textId="77777777" w:rsidR="00186A29" w:rsidRDefault="00186A29" w:rsidP="00186A29"/>
          <w:p w14:paraId="52699711" w14:textId="77777777" w:rsidR="00186A29" w:rsidRDefault="00186A29" w:rsidP="00186A29">
            <w:r w:rsidRPr="003A49CE">
              <w:rPr>
                <w:b/>
                <w:bCs/>
              </w:rPr>
              <w:t>Conclusion:</w:t>
            </w:r>
            <w:r>
              <w:t xml:space="preserve"> Go back to the paragraph you wrote about the importance of the Quart Pot Creek system to the ecosystems of the Granite Belt. Could what you wrote also apply to the ecosystems of Egypt? Discuss, maybe even debate! Ensure objectivity!</w:t>
            </w:r>
          </w:p>
          <w:p w14:paraId="37D5388C" w14:textId="77777777" w:rsidR="00186A29" w:rsidRDefault="00186A29" w:rsidP="00186A29"/>
          <w:p w14:paraId="09E736BE" w14:textId="77777777" w:rsidR="00186A29" w:rsidRDefault="00186A29" w:rsidP="00186A29">
            <w:r>
              <w:t>Other possible subjects for discussion?</w:t>
            </w:r>
          </w:p>
          <w:p w14:paraId="062BCF60" w14:textId="77777777" w:rsidR="00186A29" w:rsidRDefault="00186A29" w:rsidP="00186A29"/>
          <w:p w14:paraId="59BF39C4" w14:textId="77777777" w:rsidR="00186A29" w:rsidRDefault="00186A29" w:rsidP="00186A29">
            <w:pPr>
              <w:pStyle w:val="ListParagraph"/>
              <w:numPr>
                <w:ilvl w:val="0"/>
                <w:numId w:val="24"/>
              </w:numPr>
            </w:pPr>
            <w:r>
              <w:t>What would happen to our ecosystems and our people if the Quart Pot system dried up?</w:t>
            </w:r>
          </w:p>
          <w:p w14:paraId="1817EE45" w14:textId="77777777" w:rsidR="00186A29" w:rsidRDefault="00186A29" w:rsidP="00186A29"/>
          <w:p w14:paraId="691C8D47" w14:textId="77777777" w:rsidR="00186A29" w:rsidRDefault="00186A29" w:rsidP="00186A29">
            <w:pPr>
              <w:pStyle w:val="ListParagraph"/>
              <w:numPr>
                <w:ilvl w:val="0"/>
                <w:numId w:val="24"/>
              </w:numPr>
            </w:pPr>
            <w:r>
              <w:t>What would happen to their ecosystems and their people if the Nile River dried up?</w:t>
            </w:r>
          </w:p>
          <w:p w14:paraId="41936A6C" w14:textId="56E3A6EB" w:rsidR="00186A29" w:rsidRDefault="00186A29" w:rsidP="00186A29"/>
          <w:p w14:paraId="30175384" w14:textId="4F6698C9" w:rsidR="00186A29" w:rsidRDefault="00186A29" w:rsidP="00186A29">
            <w:pPr>
              <w:tabs>
                <w:tab w:val="left" w:pos="1056"/>
              </w:tabs>
            </w:pPr>
          </w:p>
        </w:tc>
        <w:tc>
          <w:tcPr>
            <w:tcW w:w="4394" w:type="dxa"/>
          </w:tcPr>
          <w:p w14:paraId="14370D3D" w14:textId="77777777" w:rsidR="00186A29" w:rsidRDefault="00186A29" w:rsidP="00186A29">
            <w:pPr>
              <w:tabs>
                <w:tab w:val="left" w:pos="1067"/>
              </w:tabs>
            </w:pPr>
          </w:p>
          <w:p w14:paraId="1F038B2B" w14:textId="77777777" w:rsidR="00186A29" w:rsidRDefault="00186A29" w:rsidP="00186A29">
            <w:pPr>
              <w:tabs>
                <w:tab w:val="left" w:pos="1067"/>
              </w:tabs>
            </w:pPr>
          </w:p>
          <w:p w14:paraId="65FEB853" w14:textId="77777777" w:rsidR="00186A29" w:rsidRDefault="00186A29" w:rsidP="00186A29">
            <w:pPr>
              <w:tabs>
                <w:tab w:val="left" w:pos="1067"/>
              </w:tabs>
            </w:pPr>
          </w:p>
          <w:p w14:paraId="77F241D5" w14:textId="77777777" w:rsidR="00186A29" w:rsidRDefault="00186A29" w:rsidP="00186A29">
            <w:pPr>
              <w:tabs>
                <w:tab w:val="left" w:pos="1067"/>
              </w:tabs>
            </w:pPr>
          </w:p>
          <w:p w14:paraId="23D487FC" w14:textId="77777777" w:rsidR="00186A29" w:rsidRDefault="00186A29" w:rsidP="00186A29">
            <w:pPr>
              <w:tabs>
                <w:tab w:val="left" w:pos="1067"/>
              </w:tabs>
            </w:pPr>
          </w:p>
          <w:p w14:paraId="2B718EE9" w14:textId="77777777" w:rsidR="00186A29" w:rsidRDefault="00186A29" w:rsidP="00186A29">
            <w:pPr>
              <w:tabs>
                <w:tab w:val="left" w:pos="1067"/>
              </w:tabs>
            </w:pPr>
          </w:p>
          <w:p w14:paraId="3E845B9C" w14:textId="77777777" w:rsidR="00186A29" w:rsidRDefault="00186A29" w:rsidP="00186A29">
            <w:pPr>
              <w:tabs>
                <w:tab w:val="left" w:pos="1067"/>
              </w:tabs>
            </w:pPr>
          </w:p>
          <w:p w14:paraId="76BB36C7" w14:textId="77777777" w:rsidR="00186A29" w:rsidRDefault="00186A29" w:rsidP="00186A29">
            <w:pPr>
              <w:tabs>
                <w:tab w:val="left" w:pos="1067"/>
              </w:tabs>
            </w:pPr>
            <w:r>
              <w:t>Atlases</w:t>
            </w:r>
          </w:p>
          <w:p w14:paraId="07315899" w14:textId="77777777" w:rsidR="00186A29" w:rsidRDefault="00186A29" w:rsidP="00186A29">
            <w:pPr>
              <w:tabs>
                <w:tab w:val="left" w:pos="1067"/>
              </w:tabs>
            </w:pPr>
            <w:r>
              <w:t>Large map of Africa or Egypt</w:t>
            </w:r>
          </w:p>
          <w:p w14:paraId="0B209311" w14:textId="77777777" w:rsidR="00186A29" w:rsidRDefault="00186A29" w:rsidP="00186A29">
            <w:pPr>
              <w:tabs>
                <w:tab w:val="left" w:pos="1067"/>
              </w:tabs>
            </w:pPr>
          </w:p>
          <w:p w14:paraId="7BB6B077" w14:textId="77777777" w:rsidR="00186A29" w:rsidRDefault="00186A29" w:rsidP="00186A29">
            <w:pPr>
              <w:tabs>
                <w:tab w:val="left" w:pos="1067"/>
              </w:tabs>
            </w:pPr>
          </w:p>
          <w:p w14:paraId="2A9CB566" w14:textId="77777777" w:rsidR="00186A29" w:rsidRDefault="00186A29" w:rsidP="00186A29">
            <w:pPr>
              <w:tabs>
                <w:tab w:val="left" w:pos="1067"/>
              </w:tabs>
            </w:pPr>
          </w:p>
          <w:p w14:paraId="58E7E0BF" w14:textId="77777777" w:rsidR="00186A29" w:rsidRDefault="00186A29" w:rsidP="00186A29">
            <w:pPr>
              <w:tabs>
                <w:tab w:val="left" w:pos="1067"/>
              </w:tabs>
            </w:pPr>
          </w:p>
          <w:p w14:paraId="52A5DF4B" w14:textId="77777777" w:rsidR="00186A29" w:rsidRDefault="00186A29" w:rsidP="00186A29">
            <w:pPr>
              <w:tabs>
                <w:tab w:val="left" w:pos="1067"/>
              </w:tabs>
            </w:pPr>
          </w:p>
          <w:p w14:paraId="40742D44" w14:textId="77777777" w:rsidR="00186A29" w:rsidRDefault="00186A29" w:rsidP="00186A29">
            <w:pPr>
              <w:tabs>
                <w:tab w:val="left" w:pos="1067"/>
              </w:tabs>
            </w:pPr>
          </w:p>
          <w:p w14:paraId="43F96E8F" w14:textId="77777777" w:rsidR="00186A29" w:rsidRDefault="00186A29" w:rsidP="00186A29">
            <w:pPr>
              <w:tabs>
                <w:tab w:val="left" w:pos="1067"/>
              </w:tabs>
            </w:pPr>
          </w:p>
          <w:p w14:paraId="53132A28" w14:textId="77777777" w:rsidR="00186A29" w:rsidRDefault="00186A29" w:rsidP="00186A29">
            <w:pPr>
              <w:tabs>
                <w:tab w:val="left" w:pos="1067"/>
              </w:tabs>
            </w:pPr>
            <w:r w:rsidRPr="008B7076">
              <w:rPr>
                <w:b/>
                <w:bCs/>
              </w:rPr>
              <w:t>Resources:</w:t>
            </w:r>
          </w:p>
          <w:p w14:paraId="214521F1" w14:textId="77777777" w:rsidR="00186A29" w:rsidRDefault="00186A29" w:rsidP="00186A29">
            <w:pPr>
              <w:tabs>
                <w:tab w:val="left" w:pos="1067"/>
              </w:tabs>
            </w:pPr>
            <w:hyperlink r:id="rId68" w:history="1">
              <w:r w:rsidRPr="00A628D8">
                <w:rPr>
                  <w:rStyle w:val="Hyperlink"/>
                </w:rPr>
                <w:t>https://www.natgeokids.com/uk/discover/geography/physical-geography/nile-river-facts/</w:t>
              </w:r>
            </w:hyperlink>
          </w:p>
          <w:p w14:paraId="7433D31E" w14:textId="77777777" w:rsidR="00186A29" w:rsidRDefault="00186A29" w:rsidP="00186A29">
            <w:pPr>
              <w:tabs>
                <w:tab w:val="left" w:pos="1067"/>
              </w:tabs>
            </w:pPr>
            <w:r>
              <w:t>National Geographic Kids Facts about the Nile River</w:t>
            </w:r>
          </w:p>
          <w:p w14:paraId="09EBBFCE" w14:textId="77777777" w:rsidR="00186A29" w:rsidRDefault="00186A29" w:rsidP="00186A29">
            <w:pPr>
              <w:tabs>
                <w:tab w:val="left" w:pos="1067"/>
              </w:tabs>
              <w:rPr>
                <w:b/>
                <w:bCs/>
              </w:rPr>
            </w:pPr>
          </w:p>
        </w:tc>
        <w:tc>
          <w:tcPr>
            <w:tcW w:w="2627" w:type="dxa"/>
          </w:tcPr>
          <w:p w14:paraId="3429F4F0" w14:textId="77777777" w:rsidR="00186A29" w:rsidRPr="003A49CE" w:rsidRDefault="00186A29" w:rsidP="00186A29">
            <w:pPr>
              <w:tabs>
                <w:tab w:val="left" w:pos="1067"/>
              </w:tabs>
              <w:rPr>
                <w:rFonts w:cs="Arial"/>
                <w:b/>
                <w:bCs/>
                <w:color w:val="202124"/>
                <w:shd w:val="clear" w:color="auto" w:fill="FFFFFF"/>
              </w:rPr>
            </w:pPr>
          </w:p>
        </w:tc>
      </w:tr>
      <w:tr w:rsidR="00494DCB" w14:paraId="1E1BDFFA" w14:textId="77777777" w:rsidTr="00494DCB">
        <w:tc>
          <w:tcPr>
            <w:tcW w:w="15370" w:type="dxa"/>
            <w:gridSpan w:val="4"/>
            <w:shd w:val="clear" w:color="auto" w:fill="E7E6E6" w:themeFill="background2"/>
          </w:tcPr>
          <w:p w14:paraId="2C06DB68" w14:textId="3CF1D125" w:rsidR="00494DCB" w:rsidRPr="00494DCB" w:rsidRDefault="00186A29" w:rsidP="00B30B02">
            <w:pPr>
              <w:pStyle w:val="Heading4"/>
            </w:pPr>
            <w:r>
              <w:lastRenderedPageBreak/>
              <w:t xml:space="preserve">VISUAL </w:t>
            </w:r>
            <w:r w:rsidR="00D6407A">
              <w:t>A</w:t>
            </w:r>
            <w:r>
              <w:t>RTS</w:t>
            </w:r>
          </w:p>
        </w:tc>
      </w:tr>
      <w:tr w:rsidR="00494DCB" w14:paraId="0FF48D79" w14:textId="77777777" w:rsidTr="0038519D">
        <w:tc>
          <w:tcPr>
            <w:tcW w:w="2370" w:type="dxa"/>
          </w:tcPr>
          <w:p w14:paraId="0966E340" w14:textId="77777777" w:rsidR="00186A29" w:rsidRDefault="00186A29" w:rsidP="00186A29">
            <w:pPr>
              <w:spacing w:after="120"/>
              <w:ind w:right="425"/>
              <w:rPr>
                <w:rStyle w:val="SubtleEmphasis"/>
                <w:b/>
                <w:bCs/>
                <w:color w:val="000000" w:themeColor="text1"/>
                <w:sz w:val="24"/>
              </w:rPr>
            </w:pPr>
            <w:r w:rsidRPr="003A49CE">
              <w:rPr>
                <w:rStyle w:val="SubtleEmphasis"/>
                <w:b/>
                <w:bCs/>
                <w:color w:val="000000" w:themeColor="text1"/>
                <w:sz w:val="24"/>
              </w:rPr>
              <w:t>Creating and Making</w:t>
            </w:r>
          </w:p>
          <w:p w14:paraId="4B28CD7D" w14:textId="77777777" w:rsidR="00186A29" w:rsidRDefault="00186A29" w:rsidP="00186A29">
            <w:pPr>
              <w:spacing w:after="120"/>
              <w:ind w:right="425"/>
              <w:rPr>
                <w:rStyle w:val="SubtleEmphasis"/>
                <w:color w:val="000000" w:themeColor="text1"/>
                <w:sz w:val="24"/>
              </w:rPr>
            </w:pPr>
            <w:r>
              <w:rPr>
                <w:rStyle w:val="SubtleEmphasis"/>
                <w:color w:val="000000" w:themeColor="text1"/>
                <w:sz w:val="24"/>
              </w:rPr>
              <w:t>Students use visual conventions, visual art processes and materials to create artworks that communicate ideas, perspectives and/or meanings.</w:t>
            </w:r>
          </w:p>
          <w:p w14:paraId="2E6C4054" w14:textId="776019EF" w:rsidR="00494DCB" w:rsidRPr="0080506C" w:rsidRDefault="00186A29" w:rsidP="00186A29">
            <w:pPr>
              <w:rPr>
                <w:b/>
                <w:bCs/>
              </w:rPr>
            </w:pPr>
            <w:r w:rsidRPr="003A49CE">
              <w:rPr>
                <w:rStyle w:val="SubtleEmphasis"/>
                <w:b/>
                <w:bCs/>
                <w:color w:val="000000" w:themeColor="text1"/>
                <w:sz w:val="24"/>
              </w:rPr>
              <w:t>AC9AVA4C01</w:t>
            </w:r>
          </w:p>
        </w:tc>
        <w:tc>
          <w:tcPr>
            <w:tcW w:w="5979" w:type="dxa"/>
          </w:tcPr>
          <w:p w14:paraId="21DCDFA7" w14:textId="77777777" w:rsidR="00186A29" w:rsidRPr="002B10C8" w:rsidRDefault="00186A29" w:rsidP="00186A29">
            <w:pPr>
              <w:rPr>
                <w:b/>
                <w:bCs/>
                <w:i/>
                <w:iCs/>
              </w:rPr>
            </w:pPr>
            <w:r>
              <w:rPr>
                <w:b/>
                <w:bCs/>
                <w:i/>
                <w:iCs/>
              </w:rPr>
              <w:t>Any 2D</w:t>
            </w:r>
            <w:r w:rsidRPr="002B10C8">
              <w:rPr>
                <w:b/>
                <w:bCs/>
                <w:i/>
                <w:iCs/>
              </w:rPr>
              <w:t xml:space="preserve"> artwork </w:t>
            </w:r>
            <w:r>
              <w:rPr>
                <w:b/>
                <w:bCs/>
                <w:i/>
                <w:iCs/>
              </w:rPr>
              <w:t xml:space="preserve">related to the unit </w:t>
            </w:r>
            <w:r w:rsidRPr="002B10C8">
              <w:rPr>
                <w:b/>
                <w:bCs/>
                <w:i/>
                <w:iCs/>
              </w:rPr>
              <w:t>may be submitted into the Crisps Art Show</w:t>
            </w:r>
          </w:p>
          <w:p w14:paraId="317CC550" w14:textId="77777777" w:rsidR="00186A29" w:rsidRDefault="00186A29" w:rsidP="00186A29"/>
          <w:p w14:paraId="1AAA5805" w14:textId="77777777" w:rsidR="00186A29" w:rsidRPr="002B10C8" w:rsidRDefault="00186A29" w:rsidP="00186A29">
            <w:pPr>
              <w:rPr>
                <w:b/>
                <w:bCs/>
              </w:rPr>
            </w:pPr>
            <w:r w:rsidRPr="002B10C8">
              <w:rPr>
                <w:b/>
                <w:bCs/>
              </w:rPr>
              <w:t>Option 1</w:t>
            </w:r>
          </w:p>
          <w:p w14:paraId="13FF7603" w14:textId="77777777" w:rsidR="00186A29" w:rsidRDefault="00186A29" w:rsidP="00186A29">
            <w:r>
              <w:t xml:space="preserve">Drawing on some of the topics covered in this unit, that focus on our local wildlife, students consider one that they would like to express </w:t>
            </w:r>
            <w:r w:rsidRPr="000D0370">
              <w:rPr>
                <w:b/>
                <w:bCs/>
              </w:rPr>
              <w:t xml:space="preserve">persuasively </w:t>
            </w:r>
            <w:r>
              <w:t>in artwork. Topics could include ...</w:t>
            </w:r>
          </w:p>
          <w:p w14:paraId="4A5EFB6D" w14:textId="77777777" w:rsidR="00186A29" w:rsidRDefault="00186A29" w:rsidP="00186A29"/>
          <w:p w14:paraId="38E05020" w14:textId="77777777" w:rsidR="00186A29" w:rsidRDefault="00186A29" w:rsidP="00186A29">
            <w:r>
              <w:t xml:space="preserve">An endangered plant or animal of the Granite Belt </w:t>
            </w:r>
          </w:p>
          <w:p w14:paraId="106EB910" w14:textId="77777777" w:rsidR="00186A29" w:rsidRDefault="00186A29" w:rsidP="00186A29">
            <w:r>
              <w:t xml:space="preserve">Biodiversity </w:t>
            </w:r>
          </w:p>
          <w:p w14:paraId="02BE61B3" w14:textId="77777777" w:rsidR="00186A29" w:rsidRDefault="00186A29" w:rsidP="00186A29">
            <w:r>
              <w:t>Food chains/food webs</w:t>
            </w:r>
          </w:p>
          <w:p w14:paraId="5CB6BD0F" w14:textId="77777777" w:rsidR="00186A29" w:rsidRDefault="00186A29" w:rsidP="00186A29">
            <w:r>
              <w:t>The importance of water for biodiversity.</w:t>
            </w:r>
          </w:p>
          <w:p w14:paraId="697FC8A8" w14:textId="77777777" w:rsidR="00186A29" w:rsidRDefault="00186A29" w:rsidP="00186A29"/>
          <w:p w14:paraId="6641CE90" w14:textId="77777777" w:rsidR="00186A29" w:rsidRDefault="00186A29" w:rsidP="00186A29">
            <w:r>
              <w:t>The students mind maps some ideas that link to their topic to explore multiple possibilities such as “what do I already know about this?” “What are my questions about this?” What do I want to tell other people about this? How will I express my ideas?</w:t>
            </w:r>
          </w:p>
          <w:p w14:paraId="059E5BFC" w14:textId="77777777" w:rsidR="00186A29" w:rsidRDefault="00186A29" w:rsidP="00186A29"/>
          <w:p w14:paraId="273B74B7" w14:textId="77777777" w:rsidR="00186A29" w:rsidRDefault="00186A29" w:rsidP="00186A29">
            <w:pPr>
              <w:rPr>
                <w:b/>
                <w:bCs/>
              </w:rPr>
            </w:pPr>
            <w:r w:rsidRPr="00441E14">
              <w:rPr>
                <w:b/>
                <w:bCs/>
              </w:rPr>
              <w:t xml:space="preserve">Assist the children as they explore the purpose of their artwork. </w:t>
            </w:r>
          </w:p>
          <w:p w14:paraId="2EF963BA" w14:textId="77777777" w:rsidR="00186A29" w:rsidRPr="000D0370" w:rsidRDefault="00186A29" w:rsidP="00186A29">
            <w:r w:rsidRPr="000D0370">
              <w:t xml:space="preserve">Do they want to persuade people in the community to </w:t>
            </w:r>
            <w:r>
              <w:t>protect our wildlife?</w:t>
            </w:r>
          </w:p>
          <w:p w14:paraId="3073A8D8" w14:textId="77777777" w:rsidR="00186A29" w:rsidRDefault="00186A29" w:rsidP="00186A29">
            <w:r>
              <w:t>Do they want to communicate a message about local endangered animals?</w:t>
            </w:r>
          </w:p>
          <w:p w14:paraId="60212AE0" w14:textId="77777777" w:rsidR="00186A29" w:rsidRDefault="00186A29" w:rsidP="00186A29">
            <w:r>
              <w:t>Is their purpose to warn everyone about the dangers of natural disasters to our local natural environments?</w:t>
            </w:r>
          </w:p>
          <w:p w14:paraId="7376CD5B" w14:textId="77777777" w:rsidR="00186A29" w:rsidRDefault="00186A29" w:rsidP="00186A29">
            <w:r>
              <w:lastRenderedPageBreak/>
              <w:t>Do they want to encourage people to protect local natural environments?</w:t>
            </w:r>
          </w:p>
          <w:p w14:paraId="2FB1112C" w14:textId="77777777" w:rsidR="00186A29" w:rsidRDefault="00186A29" w:rsidP="00186A29">
            <w:r>
              <w:t>Do they want to express the beauty of local natural environments?</w:t>
            </w:r>
          </w:p>
          <w:p w14:paraId="36EC9B3A" w14:textId="77777777" w:rsidR="00186A29" w:rsidRDefault="00186A29" w:rsidP="00186A29">
            <w:r>
              <w:t>Do they want to illustrate the connections and relationships in a natural environment that promote biodiversity?</w:t>
            </w:r>
          </w:p>
          <w:p w14:paraId="2E0BDC89" w14:textId="77777777" w:rsidR="00186A29" w:rsidRDefault="00186A29" w:rsidP="00186A29"/>
          <w:p w14:paraId="18182CCB" w14:textId="77777777" w:rsidR="00186A29" w:rsidRDefault="00186A29" w:rsidP="00186A29">
            <w:r>
              <w:t>The students decide on a format that will best display their artwork and its purpose. Examples ...</w:t>
            </w:r>
          </w:p>
          <w:p w14:paraId="727B23FC" w14:textId="77777777" w:rsidR="00186A29" w:rsidRDefault="00186A29" w:rsidP="00186A29">
            <w:r>
              <w:t>Poster</w:t>
            </w:r>
          </w:p>
          <w:p w14:paraId="79207C3F" w14:textId="77777777" w:rsidR="00186A29" w:rsidRDefault="00186A29" w:rsidP="00186A29">
            <w:r>
              <w:t>Brochure</w:t>
            </w:r>
          </w:p>
          <w:p w14:paraId="6E4B66E8" w14:textId="77777777" w:rsidR="00186A29" w:rsidRDefault="00186A29" w:rsidP="00186A29">
            <w:r>
              <w:t>A3 picture</w:t>
            </w:r>
          </w:p>
          <w:p w14:paraId="5DB7D362" w14:textId="77777777" w:rsidR="00186A29" w:rsidRDefault="00186A29" w:rsidP="00186A29"/>
          <w:p w14:paraId="70352F3D" w14:textId="77777777" w:rsidR="00186A29" w:rsidRDefault="00186A29" w:rsidP="00186A29">
            <w:r>
              <w:t>They document their reasons for selection of their format, as well as the purpose behind their artwork.</w:t>
            </w:r>
          </w:p>
          <w:p w14:paraId="436232CB" w14:textId="77777777" w:rsidR="00186A29" w:rsidRDefault="00186A29" w:rsidP="00186A29">
            <w:r>
              <w:t>Once any other criteria determined by teacher and/or students have been fulfilled, the students are ready to produce their piece.</w:t>
            </w:r>
          </w:p>
          <w:p w14:paraId="2943647F" w14:textId="77777777" w:rsidR="00186A29" w:rsidRDefault="00186A29" w:rsidP="00186A29"/>
          <w:p w14:paraId="1973324F" w14:textId="77777777" w:rsidR="00186A29" w:rsidRPr="00082738" w:rsidRDefault="00186A29" w:rsidP="00186A29">
            <w:pPr>
              <w:rPr>
                <w:b/>
                <w:bCs/>
              </w:rPr>
            </w:pPr>
            <w:r w:rsidRPr="00441E14">
              <w:rPr>
                <w:b/>
                <w:bCs/>
              </w:rPr>
              <w:t>The final product can be entered into the Crisps art show, while the whole process may be considered as an assessment piece.</w:t>
            </w:r>
          </w:p>
          <w:p w14:paraId="09ECAD70" w14:textId="77777777" w:rsidR="00494DCB" w:rsidRPr="00494DCB" w:rsidRDefault="00494DCB" w:rsidP="00494DCB"/>
        </w:tc>
        <w:tc>
          <w:tcPr>
            <w:tcW w:w="4394" w:type="dxa"/>
          </w:tcPr>
          <w:p w14:paraId="57C649C6" w14:textId="77777777" w:rsidR="00494DCB" w:rsidRPr="00494DCB" w:rsidRDefault="00494DCB" w:rsidP="00494DCB"/>
        </w:tc>
        <w:tc>
          <w:tcPr>
            <w:tcW w:w="2627" w:type="dxa"/>
          </w:tcPr>
          <w:p w14:paraId="64044D2D" w14:textId="77777777" w:rsidR="00186A29" w:rsidRPr="008B7076" w:rsidRDefault="00186A29" w:rsidP="00186A29">
            <w:pPr>
              <w:rPr>
                <w:b/>
                <w:bCs/>
              </w:rPr>
            </w:pPr>
            <w:r w:rsidRPr="008B7076">
              <w:rPr>
                <w:b/>
                <w:bCs/>
              </w:rPr>
              <w:t xml:space="preserve">Remind students that the product will be a piece of art. Some text is acceptable but only what is necessary to get the message across. </w:t>
            </w:r>
          </w:p>
          <w:p w14:paraId="1411B4DB" w14:textId="77777777" w:rsidR="00186A29" w:rsidRPr="008B7076" w:rsidRDefault="00186A29" w:rsidP="00186A29">
            <w:pPr>
              <w:rPr>
                <w:b/>
                <w:bCs/>
              </w:rPr>
            </w:pPr>
            <w:r w:rsidRPr="008B7076">
              <w:rPr>
                <w:b/>
                <w:bCs/>
              </w:rPr>
              <w:t>Their challenge is to visual art processes and materials to get the message across.</w:t>
            </w:r>
          </w:p>
          <w:p w14:paraId="0653F28E" w14:textId="77777777" w:rsidR="00186A29" w:rsidRDefault="00186A29" w:rsidP="00186A29"/>
          <w:p w14:paraId="5D8CDF84" w14:textId="77777777" w:rsidR="00186A29" w:rsidRDefault="00186A29" w:rsidP="00186A29">
            <w:r>
              <w:t xml:space="preserve">You may prefer to begin the artwork earlier in the term in which case the focus would be on earlier Science and Geography topics, possibly teacher’s </w:t>
            </w:r>
            <w:proofErr w:type="gramStart"/>
            <w:r>
              <w:t>choice</w:t>
            </w:r>
            <w:proofErr w:type="gramEnd"/>
          </w:p>
          <w:p w14:paraId="6D091196" w14:textId="77777777" w:rsidR="00494DCB" w:rsidRPr="00494DCB" w:rsidRDefault="00494DCB" w:rsidP="00494DCB"/>
        </w:tc>
      </w:tr>
    </w:tbl>
    <w:p w14:paraId="7B4F3470" w14:textId="77777777" w:rsidR="00043225" w:rsidRPr="007A7751" w:rsidRDefault="00043225" w:rsidP="00494DCB">
      <w:pPr>
        <w:rPr>
          <w:b/>
          <w:bCs/>
        </w:rPr>
      </w:pPr>
    </w:p>
    <w:sectPr w:rsidR="00043225" w:rsidRPr="007A7751" w:rsidSect="00BE4102">
      <w:headerReference w:type="even" r:id="rId69"/>
      <w:headerReference w:type="default" r:id="rId70"/>
      <w:footerReference w:type="default" r:id="rId71"/>
      <w:pgSz w:w="16840" w:h="11900" w:orient="landscape"/>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BD63A" w14:textId="77777777" w:rsidR="00045F8F" w:rsidRDefault="00045F8F" w:rsidP="005E07AA">
      <w:r>
        <w:separator/>
      </w:r>
    </w:p>
  </w:endnote>
  <w:endnote w:type="continuationSeparator" w:id="0">
    <w:p w14:paraId="425BB8B2" w14:textId="77777777" w:rsidR="00045F8F" w:rsidRDefault="00045F8F" w:rsidP="005E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dy)">
    <w:altName w:val="Calibri"/>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Roboto Slab">
    <w:altName w:val="Roboto Slab"/>
    <w:charset w:val="00"/>
    <w:family w:val="auto"/>
    <w:pitch w:val="variable"/>
    <w:sig w:usb0="000004FF" w:usb1="8000405F" w:usb2="00000022" w:usb3="00000000" w:csb0="0000019F" w:csb1="00000000"/>
  </w:font>
  <w:font w:name="Roboto">
    <w:altName w:val="Arial"/>
    <w:charset w:val="00"/>
    <w:family w:val="auto"/>
    <w:pitch w:val="variable"/>
    <w:sig w:usb0="E0000AFF" w:usb1="5000217F" w:usb2="00000021" w:usb3="00000000" w:csb0="0000019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4815"/>
      <w:gridCol w:w="5289"/>
    </w:tblGrid>
    <w:tr w:rsidR="00F610C6" w14:paraId="6CDBD8C4" w14:textId="77777777" w:rsidTr="00AE2D0A">
      <w:tc>
        <w:tcPr>
          <w:tcW w:w="5296" w:type="dxa"/>
        </w:tcPr>
        <w:p w14:paraId="75BF0149" w14:textId="77777777" w:rsidR="00F610C6" w:rsidRDefault="00F610C6" w:rsidP="00AD0271">
          <w:pPr>
            <w:spacing w:line="259" w:lineRule="auto"/>
            <w:rPr>
              <w:rFonts w:ascii="Aharoni" w:eastAsia="Calibri" w:hAnsi="Aharoni" w:cs="Aharoni"/>
              <w:sz w:val="22"/>
              <w:szCs w:val="22"/>
            </w:rPr>
          </w:pPr>
          <w:r w:rsidRPr="000F0CFA">
            <w:rPr>
              <w:rFonts w:ascii="Aharoni" w:eastAsia="Calibri" w:hAnsi="Aharoni" w:cs="Aharoni"/>
              <w:sz w:val="22"/>
              <w:szCs w:val="22"/>
            </w:rPr>
            <w:t>CARING FOR NATURE</w:t>
          </w:r>
          <w:r>
            <w:rPr>
              <w:rFonts w:ascii="Aharoni" w:eastAsia="Calibri" w:hAnsi="Aharoni" w:cs="Aharoni"/>
              <w:sz w:val="22"/>
              <w:szCs w:val="22"/>
            </w:rPr>
            <w:br/>
          </w:r>
          <w:r w:rsidRPr="000F0CFA">
            <w:rPr>
              <w:rFonts w:ascii="Aharoni" w:eastAsia="Calibri" w:hAnsi="Aharoni" w:cs="Aharoni"/>
              <w:sz w:val="22"/>
              <w:szCs w:val="22"/>
            </w:rPr>
            <w:t>Granite Belt Biodiversity &amp; Endangered Species</w:t>
          </w:r>
        </w:p>
      </w:tc>
      <w:tc>
        <w:tcPr>
          <w:tcW w:w="4815" w:type="dxa"/>
        </w:tcPr>
        <w:p w14:paraId="3BA15271" w14:textId="77777777" w:rsidR="00F610C6" w:rsidRDefault="00F610C6" w:rsidP="00F610C6">
          <w:pPr>
            <w:spacing w:after="160" w:line="259" w:lineRule="auto"/>
            <w:jc w:val="center"/>
            <w:rPr>
              <w:rFonts w:ascii="Aharoni" w:eastAsia="Calibri" w:hAnsi="Aharoni" w:cs="Aharoni"/>
              <w:sz w:val="22"/>
              <w:szCs w:val="22"/>
            </w:rPr>
          </w:pPr>
          <w:r w:rsidRPr="00F610C6">
            <w:rPr>
              <w:rFonts w:ascii="Aharoni" w:eastAsia="Calibri" w:hAnsi="Aharoni" w:cs="Aharoni"/>
              <w:sz w:val="22"/>
              <w:szCs w:val="22"/>
            </w:rPr>
            <w:fldChar w:fldCharType="begin"/>
          </w:r>
          <w:r w:rsidRPr="00F610C6">
            <w:rPr>
              <w:rFonts w:ascii="Aharoni" w:eastAsia="Calibri" w:hAnsi="Aharoni" w:cs="Aharoni"/>
              <w:sz w:val="22"/>
              <w:szCs w:val="22"/>
            </w:rPr>
            <w:instrText xml:space="preserve"> PAGE   \* MERGEFORMAT </w:instrText>
          </w:r>
          <w:r w:rsidRPr="00F610C6">
            <w:rPr>
              <w:rFonts w:ascii="Aharoni" w:eastAsia="Calibri" w:hAnsi="Aharoni" w:cs="Aharoni"/>
              <w:sz w:val="22"/>
              <w:szCs w:val="22"/>
            </w:rPr>
            <w:fldChar w:fldCharType="separate"/>
          </w:r>
          <w:r w:rsidRPr="00F610C6">
            <w:rPr>
              <w:rFonts w:ascii="Aharoni" w:eastAsia="Calibri" w:hAnsi="Aharoni" w:cs="Aharoni"/>
              <w:noProof/>
              <w:sz w:val="22"/>
              <w:szCs w:val="22"/>
            </w:rPr>
            <w:t>1</w:t>
          </w:r>
          <w:r w:rsidRPr="00F610C6">
            <w:rPr>
              <w:rFonts w:ascii="Aharoni" w:eastAsia="Calibri" w:hAnsi="Aharoni" w:cs="Aharoni"/>
              <w:noProof/>
              <w:sz w:val="22"/>
              <w:szCs w:val="22"/>
            </w:rPr>
            <w:fldChar w:fldCharType="end"/>
          </w:r>
        </w:p>
        <w:p w14:paraId="36E49BE2" w14:textId="77777777" w:rsidR="00F610C6" w:rsidRDefault="00F610C6" w:rsidP="00F610C6">
          <w:pPr>
            <w:spacing w:after="160" w:line="259" w:lineRule="auto"/>
            <w:jc w:val="center"/>
            <w:rPr>
              <w:rFonts w:ascii="Aharoni" w:eastAsia="Calibri" w:hAnsi="Aharoni" w:cs="Aharoni"/>
              <w:sz w:val="22"/>
              <w:szCs w:val="22"/>
            </w:rPr>
          </w:pPr>
        </w:p>
      </w:tc>
      <w:tc>
        <w:tcPr>
          <w:tcW w:w="5289" w:type="dxa"/>
        </w:tcPr>
        <w:p w14:paraId="7B3CF6FA" w14:textId="06169546" w:rsidR="00F610C6" w:rsidRDefault="00BE4102" w:rsidP="00F610C6">
          <w:pPr>
            <w:spacing w:after="160" w:line="259" w:lineRule="auto"/>
            <w:jc w:val="right"/>
            <w:rPr>
              <w:rFonts w:ascii="Aharoni" w:eastAsia="Calibri" w:hAnsi="Aharoni" w:cs="Aharoni"/>
              <w:sz w:val="22"/>
              <w:szCs w:val="22"/>
            </w:rPr>
          </w:pPr>
          <w:r>
            <w:rPr>
              <w:rFonts w:ascii="Aharoni" w:eastAsia="Calibri" w:hAnsi="Aharoni" w:cs="Aharoni"/>
              <w:sz w:val="22"/>
              <w:szCs w:val="22"/>
            </w:rPr>
            <w:t>YEAR</w:t>
          </w:r>
          <w:r w:rsidR="00D6407A">
            <w:rPr>
              <w:rFonts w:ascii="Aharoni" w:eastAsia="Calibri" w:hAnsi="Aharoni" w:cs="Aharoni"/>
              <w:sz w:val="22"/>
              <w:szCs w:val="22"/>
            </w:rPr>
            <w:t xml:space="preserve"> </w:t>
          </w:r>
          <w:r w:rsidR="008A17D3">
            <w:rPr>
              <w:rFonts w:ascii="Aharoni" w:eastAsia="Calibri" w:hAnsi="Aharoni" w:cs="Aharoni"/>
              <w:sz w:val="22"/>
              <w:szCs w:val="22"/>
            </w:rPr>
            <w:t>4</w:t>
          </w:r>
          <w:r w:rsidR="004B69CA">
            <w:rPr>
              <w:rFonts w:ascii="Aharoni" w:eastAsia="Calibri" w:hAnsi="Aharoni" w:cs="Aharoni"/>
              <w:sz w:val="22"/>
              <w:szCs w:val="22"/>
            </w:rPr>
            <w:t>:</w:t>
          </w:r>
          <w:r w:rsidR="00F610C6">
            <w:rPr>
              <w:rFonts w:ascii="Aharoni" w:eastAsia="Calibri" w:hAnsi="Aharoni" w:cs="Aharoni"/>
              <w:sz w:val="22"/>
              <w:szCs w:val="22"/>
            </w:rPr>
            <w:t xml:space="preserve"> UNIT</w:t>
          </w:r>
          <w:r w:rsidR="00C7582A">
            <w:rPr>
              <w:rFonts w:ascii="Aharoni" w:eastAsia="Calibri" w:hAnsi="Aharoni" w:cs="Aharoni"/>
              <w:sz w:val="22"/>
              <w:szCs w:val="22"/>
            </w:rPr>
            <w:t xml:space="preserve"> SUMMARY</w:t>
          </w:r>
          <w:r w:rsidR="00F610C6">
            <w:rPr>
              <w:rFonts w:ascii="Aharoni" w:eastAsia="Calibri" w:hAnsi="Aharoni" w:cs="Aharoni"/>
              <w:sz w:val="22"/>
              <w:szCs w:val="22"/>
            </w:rPr>
            <w:br/>
            <w:t>Stanthorpe Regional Art Gallery</w:t>
          </w:r>
        </w:p>
      </w:tc>
    </w:tr>
  </w:tbl>
  <w:p w14:paraId="4917D276" w14:textId="77777777" w:rsidR="00F610C6" w:rsidRPr="00AD0271" w:rsidRDefault="00F610C6">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83AF4" w14:textId="77777777" w:rsidR="00045F8F" w:rsidRDefault="00045F8F" w:rsidP="005E07AA">
      <w:r>
        <w:separator/>
      </w:r>
    </w:p>
  </w:footnote>
  <w:footnote w:type="continuationSeparator" w:id="0">
    <w:p w14:paraId="3BCC7E13" w14:textId="77777777" w:rsidR="00045F8F" w:rsidRDefault="00045F8F" w:rsidP="005E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963650"/>
      <w:docPartObj>
        <w:docPartGallery w:val="Page Numbers (Top of Page)"/>
        <w:docPartUnique/>
      </w:docPartObj>
    </w:sdtPr>
    <w:sdtContent>
      <w:p w14:paraId="3D168384" w14:textId="77777777" w:rsidR="005E07AA" w:rsidRDefault="005E07AA" w:rsidP="00E146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10C6">
          <w:rPr>
            <w:rStyle w:val="PageNumber"/>
            <w:noProof/>
          </w:rPr>
          <w:t>0</w:t>
        </w:r>
        <w:r>
          <w:rPr>
            <w:rStyle w:val="PageNumber"/>
          </w:rPr>
          <w:fldChar w:fldCharType="end"/>
        </w:r>
      </w:p>
    </w:sdtContent>
  </w:sdt>
  <w:p w14:paraId="23C03772" w14:textId="77777777" w:rsidR="005E07AA" w:rsidRDefault="005E07AA" w:rsidP="005E07A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913A" w14:textId="77777777" w:rsidR="009707D2" w:rsidRDefault="009707D2" w:rsidP="009707D2">
    <w:pPr>
      <w:jc w:val="center"/>
      <w:rPr>
        <w:b/>
        <w:bCs/>
      </w:rPr>
    </w:pPr>
  </w:p>
  <w:p w14:paraId="4D404BEA" w14:textId="77777777" w:rsidR="005E07AA" w:rsidRDefault="005E07AA" w:rsidP="005E07AA">
    <w:pPr>
      <w:pStyle w:val="Header"/>
      <w:ind w:right="360"/>
    </w:pPr>
  </w:p>
  <w:p w14:paraId="36AD34CA" w14:textId="77777777" w:rsidR="005E07AA" w:rsidRDefault="005E0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366B9"/>
    <w:multiLevelType w:val="hybridMultilevel"/>
    <w:tmpl w:val="2530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3203A"/>
    <w:multiLevelType w:val="hybridMultilevel"/>
    <w:tmpl w:val="9C4E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947F74"/>
    <w:multiLevelType w:val="hybridMultilevel"/>
    <w:tmpl w:val="A2C0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F91614"/>
    <w:multiLevelType w:val="hybridMultilevel"/>
    <w:tmpl w:val="4EDC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DA6331"/>
    <w:multiLevelType w:val="hybridMultilevel"/>
    <w:tmpl w:val="B508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834D0"/>
    <w:multiLevelType w:val="hybridMultilevel"/>
    <w:tmpl w:val="EDAED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42006D"/>
    <w:multiLevelType w:val="hybridMultilevel"/>
    <w:tmpl w:val="E21AB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3954CC"/>
    <w:multiLevelType w:val="hybridMultilevel"/>
    <w:tmpl w:val="B35EA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91684C"/>
    <w:multiLevelType w:val="hybridMultilevel"/>
    <w:tmpl w:val="DF3E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8E5212"/>
    <w:multiLevelType w:val="hybridMultilevel"/>
    <w:tmpl w:val="A36CF0A8"/>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0" w15:restartNumberingAfterBreak="0">
    <w:nsid w:val="3B9C1415"/>
    <w:multiLevelType w:val="hybridMultilevel"/>
    <w:tmpl w:val="3B5E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903820"/>
    <w:multiLevelType w:val="hybridMultilevel"/>
    <w:tmpl w:val="B012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81550"/>
    <w:multiLevelType w:val="hybridMultilevel"/>
    <w:tmpl w:val="405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AA7993"/>
    <w:multiLevelType w:val="hybridMultilevel"/>
    <w:tmpl w:val="ADC61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073582"/>
    <w:multiLevelType w:val="hybridMultilevel"/>
    <w:tmpl w:val="FD32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BF19C6"/>
    <w:multiLevelType w:val="hybridMultilevel"/>
    <w:tmpl w:val="EF08A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008E1"/>
    <w:multiLevelType w:val="hybridMultilevel"/>
    <w:tmpl w:val="BFF6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223AF0"/>
    <w:multiLevelType w:val="hybridMultilevel"/>
    <w:tmpl w:val="74D0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4B40EA"/>
    <w:multiLevelType w:val="hybridMultilevel"/>
    <w:tmpl w:val="100E6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C7252B"/>
    <w:multiLevelType w:val="hybridMultilevel"/>
    <w:tmpl w:val="DE2AB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B91EE2"/>
    <w:multiLevelType w:val="hybridMultilevel"/>
    <w:tmpl w:val="11BEFD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6EA3475"/>
    <w:multiLevelType w:val="hybridMultilevel"/>
    <w:tmpl w:val="65E4350C"/>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F94938"/>
    <w:multiLevelType w:val="hybridMultilevel"/>
    <w:tmpl w:val="75907F82"/>
    <w:lvl w:ilvl="0" w:tplc="6666D6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7523F5"/>
    <w:multiLevelType w:val="hybridMultilevel"/>
    <w:tmpl w:val="5386A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7009108">
    <w:abstractNumId w:val="22"/>
  </w:num>
  <w:num w:numId="2" w16cid:durableId="58526032">
    <w:abstractNumId w:val="21"/>
  </w:num>
  <w:num w:numId="3" w16cid:durableId="563106520">
    <w:abstractNumId w:val="9"/>
  </w:num>
  <w:num w:numId="4" w16cid:durableId="1618221253">
    <w:abstractNumId w:val="23"/>
  </w:num>
  <w:num w:numId="5" w16cid:durableId="204830615">
    <w:abstractNumId w:val="3"/>
  </w:num>
  <w:num w:numId="6" w16cid:durableId="1973707901">
    <w:abstractNumId w:val="4"/>
  </w:num>
  <w:num w:numId="7" w16cid:durableId="1982342195">
    <w:abstractNumId w:val="10"/>
  </w:num>
  <w:num w:numId="8" w16cid:durableId="1868323517">
    <w:abstractNumId w:val="13"/>
  </w:num>
  <w:num w:numId="9" w16cid:durableId="1696731529">
    <w:abstractNumId w:val="11"/>
  </w:num>
  <w:num w:numId="10" w16cid:durableId="1887523933">
    <w:abstractNumId w:val="17"/>
  </w:num>
  <w:num w:numId="11" w16cid:durableId="2033141320">
    <w:abstractNumId w:val="15"/>
  </w:num>
  <w:num w:numId="12" w16cid:durableId="153299184">
    <w:abstractNumId w:val="6"/>
  </w:num>
  <w:num w:numId="13" w16cid:durableId="1702130390">
    <w:abstractNumId w:val="14"/>
  </w:num>
  <w:num w:numId="14" w16cid:durableId="1199734336">
    <w:abstractNumId w:val="5"/>
  </w:num>
  <w:num w:numId="15" w16cid:durableId="228809839">
    <w:abstractNumId w:val="7"/>
  </w:num>
  <w:num w:numId="16" w16cid:durableId="2131167502">
    <w:abstractNumId w:val="1"/>
  </w:num>
  <w:num w:numId="17" w16cid:durableId="374159274">
    <w:abstractNumId w:val="0"/>
  </w:num>
  <w:num w:numId="18" w16cid:durableId="1135215517">
    <w:abstractNumId w:val="8"/>
  </w:num>
  <w:num w:numId="19" w16cid:durableId="1008630156">
    <w:abstractNumId w:val="19"/>
  </w:num>
  <w:num w:numId="20" w16cid:durableId="474570539">
    <w:abstractNumId w:val="2"/>
  </w:num>
  <w:num w:numId="21" w16cid:durableId="758330662">
    <w:abstractNumId w:val="20"/>
  </w:num>
  <w:num w:numId="22" w16cid:durableId="1283340097">
    <w:abstractNumId w:val="16"/>
  </w:num>
  <w:num w:numId="23" w16cid:durableId="447427892">
    <w:abstractNumId w:val="18"/>
  </w:num>
  <w:num w:numId="24" w16cid:durableId="4204945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07A"/>
    <w:rsid w:val="00043225"/>
    <w:rsid w:val="00045F8F"/>
    <w:rsid w:val="000C7060"/>
    <w:rsid w:val="000F0CFA"/>
    <w:rsid w:val="0015307E"/>
    <w:rsid w:val="00186A29"/>
    <w:rsid w:val="001A1FEB"/>
    <w:rsid w:val="00263269"/>
    <w:rsid w:val="002734B8"/>
    <w:rsid w:val="002771EE"/>
    <w:rsid w:val="00296233"/>
    <w:rsid w:val="0038519D"/>
    <w:rsid w:val="003E4DC6"/>
    <w:rsid w:val="00405889"/>
    <w:rsid w:val="0045471D"/>
    <w:rsid w:val="00494769"/>
    <w:rsid w:val="00494DCB"/>
    <w:rsid w:val="004B5E5E"/>
    <w:rsid w:val="004B69CA"/>
    <w:rsid w:val="004D1A63"/>
    <w:rsid w:val="005577D2"/>
    <w:rsid w:val="00575C63"/>
    <w:rsid w:val="005E07AA"/>
    <w:rsid w:val="00631283"/>
    <w:rsid w:val="006D0BE5"/>
    <w:rsid w:val="007A7751"/>
    <w:rsid w:val="007C43A3"/>
    <w:rsid w:val="0080506C"/>
    <w:rsid w:val="008225D9"/>
    <w:rsid w:val="008A17D3"/>
    <w:rsid w:val="00940753"/>
    <w:rsid w:val="0094728E"/>
    <w:rsid w:val="00965335"/>
    <w:rsid w:val="009707D2"/>
    <w:rsid w:val="009A19AE"/>
    <w:rsid w:val="009B25F0"/>
    <w:rsid w:val="009B4CC6"/>
    <w:rsid w:val="00A52B88"/>
    <w:rsid w:val="00A744EA"/>
    <w:rsid w:val="00A944F8"/>
    <w:rsid w:val="00AD0271"/>
    <w:rsid w:val="00AE5103"/>
    <w:rsid w:val="00B30B02"/>
    <w:rsid w:val="00BE4102"/>
    <w:rsid w:val="00C7582A"/>
    <w:rsid w:val="00D6407A"/>
    <w:rsid w:val="00D765B0"/>
    <w:rsid w:val="00E65FC7"/>
    <w:rsid w:val="00ED05E0"/>
    <w:rsid w:val="00F610C6"/>
    <w:rsid w:val="00F630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ACC75"/>
  <w15:chartTrackingRefBased/>
  <w15:docId w15:val="{9EC1B4A9-14F3-456C-99BC-ADA64D60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alibri (Body)"/>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A63"/>
    <w:pPr>
      <w:jc w:val="center"/>
      <w:outlineLvl w:val="0"/>
    </w:pPr>
    <w:rPr>
      <w:rFonts w:ascii="Aharoni" w:hAnsi="Aharoni" w:cs="Aharoni"/>
      <w:b/>
      <w:bCs/>
      <w:sz w:val="96"/>
      <w:szCs w:val="96"/>
    </w:rPr>
  </w:style>
  <w:style w:type="paragraph" w:styleId="Heading2">
    <w:name w:val="heading 2"/>
    <w:basedOn w:val="Normal"/>
    <w:next w:val="Normal"/>
    <w:link w:val="Heading2Char"/>
    <w:uiPriority w:val="9"/>
    <w:unhideWhenUsed/>
    <w:qFormat/>
    <w:rsid w:val="004D1A63"/>
    <w:pPr>
      <w:jc w:val="center"/>
      <w:outlineLvl w:val="1"/>
    </w:pPr>
    <w:rPr>
      <w:rFonts w:ascii="Aharoni" w:hAnsi="Aharoni" w:cs="Aharoni"/>
      <w:b/>
      <w:bCs/>
      <w:sz w:val="72"/>
      <w:szCs w:val="72"/>
    </w:rPr>
  </w:style>
  <w:style w:type="paragraph" w:styleId="Heading3">
    <w:name w:val="heading 3"/>
    <w:basedOn w:val="Subtitle"/>
    <w:next w:val="Normal"/>
    <w:link w:val="Heading3Char"/>
    <w:uiPriority w:val="9"/>
    <w:unhideWhenUsed/>
    <w:qFormat/>
    <w:rsid w:val="004D1A63"/>
    <w:pPr>
      <w:outlineLvl w:val="2"/>
    </w:pPr>
    <w:rPr>
      <w:sz w:val="32"/>
      <w:szCs w:val="32"/>
    </w:rPr>
  </w:style>
  <w:style w:type="paragraph" w:styleId="Heading4">
    <w:name w:val="heading 4"/>
    <w:basedOn w:val="Heading3"/>
    <w:next w:val="Normal"/>
    <w:link w:val="Heading4Char"/>
    <w:uiPriority w:val="9"/>
    <w:unhideWhenUsed/>
    <w:qFormat/>
    <w:rsid w:val="0080506C"/>
    <w:pPr>
      <w:spacing w:before="240" w:after="240"/>
      <w:outlineLvl w:val="3"/>
    </w:pPr>
    <w:rPr>
      <w:sz w:val="28"/>
      <w:szCs w:val="28"/>
    </w:rPr>
  </w:style>
  <w:style w:type="paragraph" w:styleId="Heading5">
    <w:name w:val="heading 5"/>
    <w:basedOn w:val="Normal"/>
    <w:next w:val="Normal"/>
    <w:link w:val="Heading5Char"/>
    <w:uiPriority w:val="9"/>
    <w:unhideWhenUsed/>
    <w:qFormat/>
    <w:rsid w:val="00AE5103"/>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43225"/>
    <w:pPr>
      <w:ind w:left="720"/>
      <w:contextualSpacing/>
    </w:pPr>
  </w:style>
  <w:style w:type="character" w:styleId="Hyperlink">
    <w:name w:val="Hyperlink"/>
    <w:basedOn w:val="DefaultParagraphFont"/>
    <w:uiPriority w:val="99"/>
    <w:unhideWhenUsed/>
    <w:rsid w:val="009B4CC6"/>
    <w:rPr>
      <w:color w:val="0563C1" w:themeColor="hyperlink"/>
      <w:u w:val="single"/>
    </w:rPr>
  </w:style>
  <w:style w:type="character" w:styleId="UnresolvedMention">
    <w:name w:val="Unresolved Mention"/>
    <w:basedOn w:val="DefaultParagraphFont"/>
    <w:uiPriority w:val="99"/>
    <w:semiHidden/>
    <w:unhideWhenUsed/>
    <w:rsid w:val="009B4CC6"/>
    <w:rPr>
      <w:color w:val="605E5C"/>
      <w:shd w:val="clear" w:color="auto" w:fill="E1DFDD"/>
    </w:rPr>
  </w:style>
  <w:style w:type="character" w:styleId="FollowedHyperlink">
    <w:name w:val="FollowedHyperlink"/>
    <w:basedOn w:val="DefaultParagraphFont"/>
    <w:uiPriority w:val="99"/>
    <w:semiHidden/>
    <w:unhideWhenUsed/>
    <w:rsid w:val="009B4CC6"/>
    <w:rPr>
      <w:color w:val="954F72" w:themeColor="followedHyperlink"/>
      <w:u w:val="single"/>
    </w:rPr>
  </w:style>
  <w:style w:type="character" w:styleId="SubtleEmphasis">
    <w:name w:val="Subtle Emphasis"/>
    <w:aliases w:val="ACARA - Table Text,Table Text"/>
    <w:basedOn w:val="DefaultParagraphFont"/>
    <w:uiPriority w:val="19"/>
    <w:qFormat/>
    <w:rsid w:val="00AE5103"/>
    <w:rPr>
      <w:rFonts w:ascii="Arial" w:hAnsi="Arial"/>
      <w:i w:val="0"/>
      <w:iCs/>
      <w:color w:val="auto"/>
      <w:sz w:val="20"/>
    </w:rPr>
  </w:style>
  <w:style w:type="character" w:customStyle="1" w:styleId="Heading5Char">
    <w:name w:val="Heading 5 Char"/>
    <w:basedOn w:val="DefaultParagraphFont"/>
    <w:link w:val="Heading5"/>
    <w:uiPriority w:val="9"/>
    <w:rsid w:val="00AE5103"/>
    <w:rPr>
      <w:rFonts w:asciiTheme="majorHAnsi" w:eastAsiaTheme="majorEastAsia" w:hAnsiTheme="majorHAnsi" w:cstheme="majorBidi"/>
      <w:color w:val="2F5496" w:themeColor="accent1" w:themeShade="BF"/>
    </w:rPr>
  </w:style>
  <w:style w:type="character" w:customStyle="1" w:styleId="button-text">
    <w:name w:val="button-text"/>
    <w:basedOn w:val="DefaultParagraphFont"/>
    <w:rsid w:val="00AE5103"/>
  </w:style>
  <w:style w:type="paragraph" w:styleId="BodyText">
    <w:name w:val="Body Text"/>
    <w:aliases w:val="ACARA - Body Copy"/>
    <w:basedOn w:val="Normal"/>
    <w:link w:val="BodyTextChar"/>
    <w:uiPriority w:val="1"/>
    <w:qFormat/>
    <w:rsid w:val="00263269"/>
    <w:pPr>
      <w:spacing w:line="276" w:lineRule="auto"/>
    </w:pPr>
    <w:rPr>
      <w:rFonts w:eastAsia="Arial" w:cs="Arial"/>
      <w:color w:val="FFC000" w:themeColor="accent4"/>
      <w:sz w:val="22"/>
      <w:szCs w:val="20"/>
    </w:rPr>
  </w:style>
  <w:style w:type="character" w:customStyle="1" w:styleId="BodyTextChar">
    <w:name w:val="Body Text Char"/>
    <w:aliases w:val="ACARA - Body Copy Char"/>
    <w:basedOn w:val="DefaultParagraphFont"/>
    <w:link w:val="BodyText"/>
    <w:uiPriority w:val="1"/>
    <w:rsid w:val="00263269"/>
    <w:rPr>
      <w:rFonts w:eastAsia="Arial" w:cs="Arial"/>
      <w:color w:val="FFC000" w:themeColor="accent4"/>
      <w:sz w:val="22"/>
      <w:szCs w:val="20"/>
    </w:rPr>
  </w:style>
  <w:style w:type="paragraph" w:styleId="Header">
    <w:name w:val="header"/>
    <w:basedOn w:val="Normal"/>
    <w:link w:val="HeaderChar"/>
    <w:uiPriority w:val="99"/>
    <w:unhideWhenUsed/>
    <w:rsid w:val="005E07AA"/>
    <w:pPr>
      <w:tabs>
        <w:tab w:val="center" w:pos="4513"/>
        <w:tab w:val="right" w:pos="9026"/>
      </w:tabs>
    </w:pPr>
  </w:style>
  <w:style w:type="character" w:customStyle="1" w:styleId="HeaderChar">
    <w:name w:val="Header Char"/>
    <w:basedOn w:val="DefaultParagraphFont"/>
    <w:link w:val="Header"/>
    <w:uiPriority w:val="99"/>
    <w:rsid w:val="005E07AA"/>
  </w:style>
  <w:style w:type="paragraph" w:styleId="Footer">
    <w:name w:val="footer"/>
    <w:basedOn w:val="Normal"/>
    <w:link w:val="FooterChar"/>
    <w:uiPriority w:val="99"/>
    <w:unhideWhenUsed/>
    <w:rsid w:val="005E07AA"/>
    <w:pPr>
      <w:tabs>
        <w:tab w:val="center" w:pos="4513"/>
        <w:tab w:val="right" w:pos="9026"/>
      </w:tabs>
    </w:pPr>
  </w:style>
  <w:style w:type="character" w:customStyle="1" w:styleId="FooterChar">
    <w:name w:val="Footer Char"/>
    <w:basedOn w:val="DefaultParagraphFont"/>
    <w:link w:val="Footer"/>
    <w:uiPriority w:val="99"/>
    <w:rsid w:val="005E07AA"/>
  </w:style>
  <w:style w:type="character" w:styleId="PageNumber">
    <w:name w:val="page number"/>
    <w:basedOn w:val="DefaultParagraphFont"/>
    <w:uiPriority w:val="99"/>
    <w:semiHidden/>
    <w:unhideWhenUsed/>
    <w:rsid w:val="005E07AA"/>
  </w:style>
  <w:style w:type="paragraph" w:styleId="Caption">
    <w:name w:val="caption"/>
    <w:basedOn w:val="Normal"/>
    <w:next w:val="Normal"/>
    <w:uiPriority w:val="35"/>
    <w:unhideWhenUsed/>
    <w:qFormat/>
    <w:rsid w:val="009707D2"/>
    <w:pPr>
      <w:spacing w:after="200"/>
    </w:pPr>
    <w:rPr>
      <w:i/>
      <w:iCs/>
      <w:color w:val="44546A" w:themeColor="text2"/>
      <w:sz w:val="18"/>
      <w:szCs w:val="18"/>
    </w:rPr>
  </w:style>
  <w:style w:type="paragraph" w:styleId="NoSpacing">
    <w:name w:val="No Spacing"/>
    <w:link w:val="NoSpacingChar"/>
    <w:uiPriority w:val="1"/>
    <w:qFormat/>
    <w:rsid w:val="00D765B0"/>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D765B0"/>
    <w:rPr>
      <w:rFonts w:asciiTheme="minorHAnsi" w:eastAsiaTheme="minorEastAsia" w:hAnsiTheme="minorHAnsi" w:cstheme="minorBidi"/>
      <w:sz w:val="22"/>
      <w:szCs w:val="22"/>
      <w:lang w:val="en-US" w:eastAsia="zh-CN"/>
    </w:rPr>
  </w:style>
  <w:style w:type="character" w:customStyle="1" w:styleId="Heading1Char">
    <w:name w:val="Heading 1 Char"/>
    <w:basedOn w:val="DefaultParagraphFont"/>
    <w:link w:val="Heading1"/>
    <w:uiPriority w:val="9"/>
    <w:rsid w:val="004D1A63"/>
    <w:rPr>
      <w:rFonts w:ascii="Aharoni" w:hAnsi="Aharoni" w:cs="Aharoni"/>
      <w:b/>
      <w:bCs/>
      <w:sz w:val="96"/>
      <w:szCs w:val="96"/>
    </w:rPr>
  </w:style>
  <w:style w:type="character" w:customStyle="1" w:styleId="Heading2Char">
    <w:name w:val="Heading 2 Char"/>
    <w:basedOn w:val="DefaultParagraphFont"/>
    <w:link w:val="Heading2"/>
    <w:uiPriority w:val="9"/>
    <w:rsid w:val="004D1A63"/>
    <w:rPr>
      <w:rFonts w:ascii="Aharoni" w:hAnsi="Aharoni" w:cs="Aharoni"/>
      <w:b/>
      <w:bCs/>
      <w:sz w:val="72"/>
      <w:szCs w:val="72"/>
    </w:rPr>
  </w:style>
  <w:style w:type="paragraph" w:styleId="Subtitle">
    <w:name w:val="Subtitle"/>
    <w:basedOn w:val="Heading2"/>
    <w:next w:val="Normal"/>
    <w:link w:val="SubtitleChar"/>
    <w:uiPriority w:val="11"/>
    <w:qFormat/>
    <w:rsid w:val="004D1A63"/>
  </w:style>
  <w:style w:type="character" w:customStyle="1" w:styleId="SubtitleChar">
    <w:name w:val="Subtitle Char"/>
    <w:basedOn w:val="DefaultParagraphFont"/>
    <w:link w:val="Subtitle"/>
    <w:uiPriority w:val="11"/>
    <w:rsid w:val="004D1A63"/>
    <w:rPr>
      <w:rFonts w:ascii="Aharoni" w:hAnsi="Aharoni" w:cs="Aharoni"/>
      <w:b/>
      <w:bCs/>
      <w:sz w:val="72"/>
      <w:szCs w:val="72"/>
    </w:rPr>
  </w:style>
  <w:style w:type="paragraph" w:styleId="Title">
    <w:name w:val="Title"/>
    <w:basedOn w:val="Heading1"/>
    <w:next w:val="Normal"/>
    <w:link w:val="TitleChar"/>
    <w:uiPriority w:val="10"/>
    <w:qFormat/>
    <w:rsid w:val="004D1A63"/>
  </w:style>
  <w:style w:type="character" w:customStyle="1" w:styleId="TitleChar">
    <w:name w:val="Title Char"/>
    <w:basedOn w:val="DefaultParagraphFont"/>
    <w:link w:val="Title"/>
    <w:uiPriority w:val="10"/>
    <w:rsid w:val="004D1A63"/>
    <w:rPr>
      <w:rFonts w:ascii="Aharoni" w:hAnsi="Aharoni" w:cs="Aharoni"/>
      <w:b/>
      <w:bCs/>
      <w:sz w:val="96"/>
      <w:szCs w:val="96"/>
    </w:rPr>
  </w:style>
  <w:style w:type="character" w:customStyle="1" w:styleId="Heading3Char">
    <w:name w:val="Heading 3 Char"/>
    <w:basedOn w:val="DefaultParagraphFont"/>
    <w:link w:val="Heading3"/>
    <w:uiPriority w:val="9"/>
    <w:rsid w:val="004D1A63"/>
    <w:rPr>
      <w:rFonts w:ascii="Aharoni" w:hAnsi="Aharoni" w:cs="Aharoni"/>
      <w:b/>
      <w:bCs/>
      <w:sz w:val="32"/>
      <w:szCs w:val="32"/>
    </w:rPr>
  </w:style>
  <w:style w:type="character" w:customStyle="1" w:styleId="Heading4Char">
    <w:name w:val="Heading 4 Char"/>
    <w:basedOn w:val="DefaultParagraphFont"/>
    <w:link w:val="Heading4"/>
    <w:uiPriority w:val="9"/>
    <w:rsid w:val="0080506C"/>
    <w:rPr>
      <w:rFonts w:ascii="Aharoni" w:hAnsi="Aharoni" w:cs="Aharoni"/>
      <w:b/>
      <w:bCs/>
      <w:sz w:val="28"/>
      <w:szCs w:val="28"/>
    </w:rPr>
  </w:style>
  <w:style w:type="character" w:styleId="Strong">
    <w:name w:val="Strong"/>
    <w:basedOn w:val="DefaultParagraphFont"/>
    <w:uiPriority w:val="22"/>
    <w:qFormat/>
    <w:rsid w:val="008225D9"/>
    <w:rPr>
      <w:b/>
      <w:bCs/>
    </w:rPr>
  </w:style>
  <w:style w:type="character" w:customStyle="1" w:styleId="hgkelc">
    <w:name w:val="hgkelc"/>
    <w:basedOn w:val="DefaultParagraphFont"/>
    <w:rsid w:val="008225D9"/>
  </w:style>
  <w:style w:type="character" w:customStyle="1" w:styleId="kx21rb">
    <w:name w:val="kx21rb"/>
    <w:basedOn w:val="DefaultParagraphFont"/>
    <w:rsid w:val="008225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rks.des.qld.gov.au/parks/girraween?utm_source=google&amp;utm_medium=organic&amp;utm_campaign=gmb&amp;utm_content=girraween" TargetMode="External"/><Relationship Id="rId21" Type="http://schemas.openxmlformats.org/officeDocument/2006/relationships/hyperlink" Target="https://www.youtube.com/watch?v=f_Qr8SXxzQc" TargetMode="External"/><Relationship Id="rId42" Type="http://schemas.openxmlformats.org/officeDocument/2006/relationships/hyperlink" Target="https://www.youtube.com/watch?v=b6Ua_zWDH6U" TargetMode="External"/><Relationship Id="rId47" Type="http://schemas.openxmlformats.org/officeDocument/2006/relationships/hyperlink" Target="https://www.gbwildlifecarers.org.au/gb_wildlife.html" TargetMode="External"/><Relationship Id="rId63" Type="http://schemas.openxmlformats.org/officeDocument/2006/relationships/hyperlink" Target="http://indigigrow.com.au/" TargetMode="External"/><Relationship Id="rId68" Type="http://schemas.openxmlformats.org/officeDocument/2006/relationships/hyperlink" Target="https://www.natgeokids.com/uk/discover/geography/physical-geography/nile-river-facts/" TargetMode="External"/><Relationship Id="rId2" Type="http://schemas.openxmlformats.org/officeDocument/2006/relationships/numbering" Target="numbering.xml"/><Relationship Id="rId16" Type="http://schemas.openxmlformats.org/officeDocument/2006/relationships/hyperlink" Target="https://v9.australiancurriculum.edu.au/f-10-curriculum/learning-areas/english/year-4?view=quick&amp;detailed-content-descriptions=0&amp;hide-ccp=0&amp;hide-gc=0&amp;side-by-side=1&amp;strands-start-index=0&amp;subjects-start-index=0" TargetMode="External"/><Relationship Id="rId29" Type="http://schemas.openxmlformats.org/officeDocument/2006/relationships/hyperlink" Target="https://www.wwf.org.au/" TargetMode="External"/><Relationship Id="rId11" Type="http://schemas.openxmlformats.org/officeDocument/2006/relationships/image" Target="media/image3.jpg"/><Relationship Id="rId24" Type="http://schemas.openxmlformats.org/officeDocument/2006/relationships/hyperlink" Target="https://v9.australiancurriculum.edu.au/f-10-curriculum/learning-areas/english/year-4_year-5_year-6/content-description?subject-identifier=ENGENGY4&amp;content-description-code=AC9E4LA05&amp;detailed-content-descriptions=0&amp;hide-ccp=0&amp;hide-gc=0&amp;side-by-side=1&amp;strands-start-index=0&amp;subjects-start-index=0&amp;view=quick" TargetMode="External"/><Relationship Id="rId32" Type="http://schemas.openxmlformats.org/officeDocument/2006/relationships/hyperlink" Target="https://www.wires.org.au/" TargetMode="External"/><Relationship Id="rId37" Type="http://schemas.openxmlformats.org/officeDocument/2006/relationships/hyperlink" Target="https://www.youtube.com/watch?v=CZhE2p46vJk" TargetMode="External"/><Relationship Id="rId40" Type="http://schemas.openxmlformats.org/officeDocument/2006/relationships/hyperlink" Target="https://www.gbwildlifecarers.org.au/gb_wildlife.html" TargetMode="External"/><Relationship Id="rId45" Type="http://schemas.openxmlformats.org/officeDocument/2006/relationships/hyperlink" Target="https://wetlandinfo.des.qld.gov.au/wetlands/facts-maps/wildlife/?AreaID=tile-100k-stanthorpe&amp;Kingdom=animals&amp;SpeciesFilter=Native" TargetMode="External"/><Relationship Id="rId53" Type="http://schemas.openxmlformats.org/officeDocument/2006/relationships/hyperlink" Target="https://parks.des.qld.gov.au/parks/girraween?utm_source=google&amp;utm_medium=organic&amp;utm_campaign=gmb&amp;utm_content=girraween" TargetMode="External"/><Relationship Id="rId58" Type="http://schemas.openxmlformats.org/officeDocument/2006/relationships/hyperlink" Target="https://www.greenpeace.org.au/" TargetMode="External"/><Relationship Id="rId66" Type="http://schemas.openxmlformats.org/officeDocument/2006/relationships/hyperlink" Target="http://www.bonzle.com/c/a" TargetMode="External"/><Relationship Id="rId5" Type="http://schemas.openxmlformats.org/officeDocument/2006/relationships/webSettings" Target="webSettings.xml"/><Relationship Id="rId61" Type="http://schemas.openxmlformats.org/officeDocument/2006/relationships/hyperlink" Target="http://australianplantsonline.com.au/" TargetMode="External"/><Relationship Id="rId19" Type="http://schemas.openxmlformats.org/officeDocument/2006/relationships/hyperlink" Target="https://www.youtube.com/watch?v=fPQPBgVrHv4" TargetMode="External"/><Relationship Id="rId14" Type="http://schemas.openxmlformats.org/officeDocument/2006/relationships/hyperlink" Target="https://wetlandinfo.des.qld.gov.au/wetlands/facts-maps/wildlife/?AreaID=ibra-subregion-stanthorpe-plateau&amp;Kingdom=plants&amp;SpeciesFilter=Native" TargetMode="External"/><Relationship Id="rId22" Type="http://schemas.openxmlformats.org/officeDocument/2006/relationships/hyperlink" Target="https://www.youtube.com/watch?v=eOMhOjgNd7Q" TargetMode="External"/><Relationship Id="rId27" Type="http://schemas.openxmlformats.org/officeDocument/2006/relationships/hyperlink" Target="https://animalsaustralia.org/" TargetMode="External"/><Relationship Id="rId30" Type="http://schemas.openxmlformats.org/officeDocument/2006/relationships/hyperlink" Target="https://www.natureaustralia.org.au/" TargetMode="External"/><Relationship Id="rId35" Type="http://schemas.openxmlformats.org/officeDocument/2006/relationships/hyperlink" Target="https://www.youtube.com/watch?v=vxFxdhap8FM" TargetMode="External"/><Relationship Id="rId43" Type="http://schemas.openxmlformats.org/officeDocument/2006/relationships/hyperlink" Target="https://www.gbwildlifecarers.org.au/gb_wildlife.html" TargetMode="External"/><Relationship Id="rId48" Type="http://schemas.openxmlformats.org/officeDocument/2006/relationships/hyperlink" Target="https://www.youtube.com/watch?v=EWan2YcodSM" TargetMode="External"/><Relationship Id="rId56" Type="http://schemas.openxmlformats.org/officeDocument/2006/relationships/hyperlink" Target="https://www.wwf.org.au/" TargetMode="External"/><Relationship Id="rId64" Type="http://schemas.openxmlformats.org/officeDocument/2006/relationships/hyperlink" Target="http://www.bonzle.com/c/a" TargetMode="External"/><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austplants.com.au/"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n.wikipedia.org/wiki/Sugar_glider" TargetMode="External"/><Relationship Id="rId17" Type="http://schemas.openxmlformats.org/officeDocument/2006/relationships/hyperlink" Target="https://v9.australiancurriculum.edu.au/f-10-curriculum/learning-areas/english/year-4/content-description?subject-identifier=ENGENGY4&amp;content-description-code=AC9E4LA02&amp;detailed-content-descriptions=0&amp;hide-ccp=0&amp;hide-gc=0&amp;side-by-side=1&amp;strands-start-index=0&amp;subjects-start-index=0&amp;view=quick" TargetMode="External"/><Relationship Id="rId25" Type="http://schemas.openxmlformats.org/officeDocument/2006/relationships/hyperlink" Target="https://v9.australiancurriculum.edu.au/f-10-curriculum/learning-areas/english/year-4/content-description?subject-identifier=ENGENGY4&amp;content-description-code=AC9E4LY02&amp;detailed-content-descriptions=0&amp;hide-ccp=0&amp;hide-gc=0&amp;side-by-side=1&amp;strands-start-index=0&amp;subjects-start-index=0&amp;view=quick" TargetMode="External"/><Relationship Id="rId33" Type="http://schemas.openxmlformats.org/officeDocument/2006/relationships/hyperlink" Target="https://www.youtube.com/watch?v=poSnXPbNV5M" TargetMode="External"/><Relationship Id="rId38" Type="http://schemas.openxmlformats.org/officeDocument/2006/relationships/hyperlink" Target="https://wetlandinfo.des.qld.gov.au/wetlands/facts-maps/wildlife/?AreaID=tile-100k-stanthorpe&amp;Kingdom=animals&amp;SpeciesFilter=Native" TargetMode="External"/><Relationship Id="rId46" Type="http://schemas.openxmlformats.org/officeDocument/2006/relationships/hyperlink" Target="https://wetlandinfo.des.qld.gov.au/wetlands/facts-maps/wildlife/?AreaID=ibra-subregion-stanthorpe-plateau&amp;Kingdom=plants&amp;SpeciesFilter=Native" TargetMode="External"/><Relationship Id="rId59" Type="http://schemas.openxmlformats.org/officeDocument/2006/relationships/hyperlink" Target="https://www.wires.org.au/" TargetMode="External"/><Relationship Id="rId67" Type="http://schemas.openxmlformats.org/officeDocument/2006/relationships/hyperlink" Target="http://www.bonzle.com/c/a?a=p&amp;cmd=sp&amp;p=207914&amp;st=&amp;s=quart%20pot%20creek" TargetMode="External"/><Relationship Id="rId20" Type="http://schemas.openxmlformats.org/officeDocument/2006/relationships/hyperlink" Target="https://www.youtube.com/watch?v=keOaQm6RpBg" TargetMode="External"/><Relationship Id="rId41" Type="http://schemas.openxmlformats.org/officeDocument/2006/relationships/hyperlink" Target="https://apps.des.qld.gov.au/regional-ecosystems/list/?bioregion=13&amp;landzone=12" TargetMode="External"/><Relationship Id="rId54" Type="http://schemas.openxmlformats.org/officeDocument/2006/relationships/hyperlink" Target="https://animalsaustralia.org/" TargetMode="External"/><Relationship Id="rId62" Type="http://schemas.openxmlformats.org/officeDocument/2006/relationships/hyperlink" Target="https://austplants.com.au/"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9.australiancurriculum.edu.au/f-10-curriculum/learning-areas/english/year-4_year-5_year-6/content-description?subject-identifier=ENGENGY4&amp;content-description-code=AC9E4LA03&amp;detailed-content-descriptions=0&amp;hide-ccp=0&amp;hide-gc=0&amp;side-by-side=1&amp;strands-start-index=0&amp;subjects-start-index=0&amp;view=quick" TargetMode="External"/><Relationship Id="rId23" Type="http://schemas.openxmlformats.org/officeDocument/2006/relationships/hyperlink" Target="https://v9.australiancurriculum.edu.au/f-10-curriculum/learning-areas/english/year-4/content-description?subject-identifier=ENGENGY4&amp;content-description-code=AC9E4LY03&amp;detailed-content-descriptions=0&amp;hide-ccp=0&amp;hide-gc=0&amp;side-by-side=1&amp;strands-start-index=0&amp;subjects-start-index=0&amp;view=quick" TargetMode="External"/><Relationship Id="rId28" Type="http://schemas.openxmlformats.org/officeDocument/2006/relationships/hyperlink" Target="https://www.wilderness.org.au/" TargetMode="External"/><Relationship Id="rId36" Type="http://schemas.openxmlformats.org/officeDocument/2006/relationships/hyperlink" Target="https://www.youtube.com/watch?v=xvW4Cg-1g4U" TargetMode="External"/><Relationship Id="rId49" Type="http://schemas.openxmlformats.org/officeDocument/2006/relationships/hyperlink" Target="http://anbg.gov.au/" TargetMode="External"/><Relationship Id="rId57" Type="http://schemas.openxmlformats.org/officeDocument/2006/relationships/hyperlink" Target="https://www.natureaustralia.org.au/" TargetMode="External"/><Relationship Id="rId10" Type="http://schemas.openxmlformats.org/officeDocument/2006/relationships/hyperlink" Target="https://lucythewombat.com/2018/06/04/petauro-dello-zucchero-australiano/" TargetMode="External"/><Relationship Id="rId31" Type="http://schemas.openxmlformats.org/officeDocument/2006/relationships/hyperlink" Target="https://www.greenpeace.org.au/" TargetMode="External"/><Relationship Id="rId44" Type="http://schemas.openxmlformats.org/officeDocument/2006/relationships/hyperlink" Target="https://v9.australiancurriculum.edu.au/f-10-curriculum/learning-areas/english/year-4/content-description?subject-identifier=ENGENGY4&amp;content-description-code=AC9E4LY05&amp;detailed-content-descriptions=0&amp;hide-ccp=0&amp;hide-gc=0&amp;side-by-side=1&amp;strands-start-index=0&amp;subjects-start-index=0&amp;view=quick" TargetMode="External"/><Relationship Id="rId52" Type="http://schemas.openxmlformats.org/officeDocument/2006/relationships/hyperlink" Target="http://indigigrow.com.au/" TargetMode="External"/><Relationship Id="rId60" Type="http://schemas.openxmlformats.org/officeDocument/2006/relationships/hyperlink" Target="http://anbg.gov.au/" TargetMode="External"/><Relationship Id="rId65" Type="http://schemas.openxmlformats.org/officeDocument/2006/relationships/hyperlink" Target="http://www.bonzle.com/c/a?a=p&amp;cmd=sp&amp;p=207914&amp;st=&amp;s=quart%20pot%20creek"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etlandinfo.des.qld.gov.au/wetlands/facts-maps/wildlife/?AreaID=tile-100k-stanthorpe&amp;Kingdom=animals&amp;SpeciesFilter=Native" TargetMode="External"/><Relationship Id="rId18" Type="http://schemas.openxmlformats.org/officeDocument/2006/relationships/hyperlink" Target="https://parks.des.qld.gov.au/parks/girraween?utm_source=google&amp;utm_medium=organic&amp;utm_campaign=gmb&amp;utm_content=girraween" TargetMode="External"/><Relationship Id="rId39" Type="http://schemas.openxmlformats.org/officeDocument/2006/relationships/hyperlink" Target="https://wetlandinfo.des.qld.gov.au/wetlands/facts-maps/wildlife/?AreaID=ibra-subregion-stanthorpe-plateau&amp;Kingdom=plants&amp;SpeciesFilter=Native" TargetMode="External"/><Relationship Id="rId34" Type="http://schemas.openxmlformats.org/officeDocument/2006/relationships/hyperlink" Target="https://www.youtube.com/watch?v=feF5r9ZDUJk" TargetMode="External"/><Relationship Id="rId50" Type="http://schemas.openxmlformats.org/officeDocument/2006/relationships/hyperlink" Target="http://australianplantsonline.com.au/" TargetMode="External"/><Relationship Id="rId55" Type="http://schemas.openxmlformats.org/officeDocument/2006/relationships/hyperlink" Target="https://www.wilderness.org.au/" TargetMode="External"/><Relationship Id="rId7" Type="http://schemas.openxmlformats.org/officeDocument/2006/relationships/endnotes" Target="endnot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NK\Documents\_websites\Art%20Gallery\exhibitions\2023\Crisps%20Biodiversity\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2"/>
        </a:solidFill>
        <a:ln w="6350">
          <a:solidFill>
            <a:prstClr val="black"/>
          </a:solidFill>
        </a:ln>
      </a:spPr>
      <a:bodyPr wrap="square" rtlCol="0" anchor="ct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35C55-4293-4AEA-A17F-AB6F9F9F8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18</TotalTime>
  <Pages>29</Pages>
  <Words>7572</Words>
  <Characters>43163</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Conkas</dc:creator>
  <cp:keywords/>
  <dc:description/>
  <cp:lastModifiedBy>Michelle C</cp:lastModifiedBy>
  <cp:revision>3</cp:revision>
  <cp:lastPrinted>2023-01-25T01:12:00Z</cp:lastPrinted>
  <dcterms:created xsi:type="dcterms:W3CDTF">2023-04-18T04:14:00Z</dcterms:created>
  <dcterms:modified xsi:type="dcterms:W3CDTF">2023-04-18T05:23:00Z</dcterms:modified>
</cp:coreProperties>
</file>