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674DEFF0" w14:textId="77777777" w:rsidR="00D765B0" w:rsidRDefault="0015307E">
          <w:r>
            <w:rPr>
              <w:rFonts w:cs="Arial"/>
              <w:b/>
              <w:bCs/>
              <w:noProof/>
              <w:sz w:val="40"/>
              <w:szCs w:val="40"/>
            </w:rPr>
            <w:drawing>
              <wp:anchor distT="0" distB="0" distL="114300" distR="114300" simplePos="0" relativeHeight="251710464" behindDoc="0" locked="0" layoutInCell="1" allowOverlap="1" wp14:anchorId="5E5F3D05" wp14:editId="06B4DE88">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AA8AC" w14:textId="77777777" w:rsidR="004D1A63" w:rsidRDefault="004D1A63" w:rsidP="004D1A63"/>
        <w:p w14:paraId="3225AA33" w14:textId="46946844" w:rsidR="00D765B0" w:rsidRPr="004D1A63" w:rsidRDefault="00D6407A" w:rsidP="004D1A63">
          <w:pPr>
            <w:pStyle w:val="Title"/>
          </w:pPr>
          <w:r>
            <w:t xml:space="preserve">YEAR </w:t>
          </w:r>
          <w:r w:rsidR="0059256E">
            <w:t>3</w:t>
          </w:r>
        </w:p>
        <w:p w14:paraId="69FF2697" w14:textId="77777777" w:rsidR="0094728E" w:rsidRDefault="0094728E" w:rsidP="004D1A63">
          <w:pPr>
            <w:pStyle w:val="Subtitle"/>
          </w:pPr>
          <w:r w:rsidRPr="004D1A63">
            <w:t>UNIT SUMMARY</w:t>
          </w:r>
        </w:p>
        <w:p w14:paraId="7C78544E" w14:textId="77777777" w:rsidR="0015307E" w:rsidRPr="0015307E" w:rsidRDefault="0015307E" w:rsidP="0015307E"/>
        <w:p w14:paraId="2F47324B" w14:textId="77777777" w:rsidR="00D765B0" w:rsidRPr="000E4FAD" w:rsidRDefault="00D765B0" w:rsidP="00D765B0">
          <w:pPr>
            <w:pStyle w:val="Caption"/>
            <w:rPr>
              <w:rFonts w:cs="Arial"/>
              <w:sz w:val="28"/>
              <w:szCs w:val="28"/>
            </w:rPr>
          </w:pPr>
        </w:p>
        <w:p w14:paraId="12CBA436" w14:textId="77777777" w:rsidR="0059256E" w:rsidRPr="003D2898" w:rsidRDefault="0059256E" w:rsidP="0059256E">
          <w:pPr>
            <w:rPr>
              <w:rFonts w:cs="Arial"/>
            </w:rPr>
          </w:pPr>
          <w:r w:rsidRPr="00A0435A">
            <w:rPr>
              <w:rFonts w:cs="Arial"/>
              <w:b/>
              <w:bCs/>
            </w:rPr>
            <w:t>ENGLISH</w:t>
          </w:r>
          <w:r>
            <w:rPr>
              <w:rFonts w:cs="Arial"/>
              <w:b/>
              <w:bCs/>
            </w:rPr>
            <w:t>:</w:t>
          </w:r>
          <w:r>
            <w:rPr>
              <w:rFonts w:cs="Arial"/>
            </w:rPr>
            <w:t xml:space="preserve"> </w:t>
          </w:r>
          <w:r w:rsidRPr="00280BD0">
            <w:rPr>
              <w:rFonts w:cs="Arial"/>
            </w:rPr>
            <w:t xml:space="preserve">Language and Literacy: </w:t>
          </w:r>
          <w:r w:rsidRPr="00BC69F9">
            <w:rPr>
              <w:rFonts w:cs="Arial"/>
            </w:rPr>
            <w:t xml:space="preserve">Features, </w:t>
          </w:r>
          <w:proofErr w:type="gramStart"/>
          <w:r w:rsidRPr="00BC69F9">
            <w:rPr>
              <w:rFonts w:cs="Arial"/>
            </w:rPr>
            <w:t>structure</w:t>
          </w:r>
          <w:proofErr w:type="gramEnd"/>
          <w:r w:rsidRPr="00BC69F9">
            <w:rPr>
              <w:rFonts w:cs="Arial"/>
            </w:rPr>
            <w:t xml:space="preserve"> and purpose of texts</w:t>
          </w:r>
          <w:r>
            <w:rPr>
              <w:rFonts w:cs="Arial"/>
            </w:rPr>
            <w:t xml:space="preserve"> - signs, maps, brochures, posters, maps. Features of informative websites and videos.</w:t>
          </w:r>
        </w:p>
        <w:p w14:paraId="29675DE5" w14:textId="27FCCF30" w:rsidR="0059256E" w:rsidRPr="00280BD0" w:rsidRDefault="0059256E" w:rsidP="0059256E">
          <w:pPr>
            <w:rPr>
              <w:rFonts w:cs="Arial"/>
            </w:rPr>
          </w:pPr>
        </w:p>
        <w:p w14:paraId="7D89EF75" w14:textId="12C0164E" w:rsidR="0059256E" w:rsidRPr="00280BD0" w:rsidRDefault="0059256E" w:rsidP="0059256E">
          <w:pPr>
            <w:rPr>
              <w:rFonts w:cs="Arial"/>
            </w:rPr>
          </w:pPr>
          <w:r w:rsidRPr="00280BD0">
            <w:rPr>
              <w:rFonts w:cs="Arial"/>
              <w:b/>
              <w:bCs/>
            </w:rPr>
            <w:t>SCIENCE:</w:t>
          </w:r>
          <w:r w:rsidRPr="00280BD0">
            <w:rPr>
              <w:rFonts w:cs="Arial"/>
            </w:rPr>
            <w:t xml:space="preserve"> Biology: </w:t>
          </w:r>
          <w:r>
            <w:rPr>
              <w:rFonts w:cs="Arial"/>
            </w:rPr>
            <w:t>Characteristics of Living and non-living things; Granite Belt. Life cycles, including the life cycle of an endangered animal. Study of soil and plant growth. Pose questions, collect data.</w:t>
          </w:r>
        </w:p>
        <w:p w14:paraId="2FB45078" w14:textId="5E0BA8B1" w:rsidR="0059256E" w:rsidRPr="00280BD0" w:rsidRDefault="0059256E" w:rsidP="0059256E">
          <w:pPr>
            <w:rPr>
              <w:rFonts w:cs="Arial"/>
            </w:rPr>
          </w:pPr>
          <w:r>
            <w:rPr>
              <w:noProof/>
            </w:rPr>
            <mc:AlternateContent>
              <mc:Choice Requires="wps">
                <w:drawing>
                  <wp:anchor distT="0" distB="0" distL="114300" distR="114300" simplePos="0" relativeHeight="251715584" behindDoc="1" locked="0" layoutInCell="1" allowOverlap="1" wp14:anchorId="005386B7" wp14:editId="7C51F5CE">
                    <wp:simplePos x="0" y="0"/>
                    <wp:positionH relativeFrom="column">
                      <wp:posOffset>-1270</wp:posOffset>
                    </wp:positionH>
                    <wp:positionV relativeFrom="paragraph">
                      <wp:posOffset>2977515</wp:posOffset>
                    </wp:positionV>
                    <wp:extent cx="2018030" cy="635"/>
                    <wp:effectExtent l="0" t="0" r="0" b="0"/>
                    <wp:wrapTight wrapText="bothSides">
                      <wp:wrapPolygon edited="0">
                        <wp:start x="0" y="0"/>
                        <wp:lineTo x="0" y="21600"/>
                        <wp:lineTo x="21600" y="21600"/>
                        <wp:lineTo x="21600" y="0"/>
                      </wp:wrapPolygon>
                    </wp:wrapTight>
                    <wp:docPr id="641656994" name="Text Box 1"/>
                    <wp:cNvGraphicFramePr/>
                    <a:graphic xmlns:a="http://schemas.openxmlformats.org/drawingml/2006/main">
                      <a:graphicData uri="http://schemas.microsoft.com/office/word/2010/wordprocessingShape">
                        <wps:wsp>
                          <wps:cNvSpPr txBox="1"/>
                          <wps:spPr>
                            <a:xfrm>
                              <a:off x="0" y="0"/>
                              <a:ext cx="2018030" cy="635"/>
                            </a:xfrm>
                            <a:prstGeom prst="rect">
                              <a:avLst/>
                            </a:prstGeom>
                            <a:solidFill>
                              <a:prstClr val="white"/>
                            </a:solidFill>
                            <a:ln>
                              <a:noFill/>
                            </a:ln>
                          </wps:spPr>
                          <wps:txbx>
                            <w:txbxContent>
                              <w:p w14:paraId="1CDAECD0" w14:textId="0BCDD49F" w:rsidR="0059256E" w:rsidRPr="00053FE0" w:rsidRDefault="0059256E" w:rsidP="0059256E">
                                <w:pPr>
                                  <w:pStyle w:val="Caption"/>
                                  <w:rPr>
                                    <w:rFonts w:cs="Arial"/>
                                    <w:noProof/>
                                    <w:sz w:val="24"/>
                                    <w:szCs w:val="24"/>
                                  </w:rPr>
                                </w:pPr>
                                <w:r w:rsidRPr="00095487">
                                  <w:t>Koala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5386B7" id="_x0000_t202" coordsize="21600,21600" o:spt="202" path="m,l,21600r21600,l21600,xe">
                    <v:stroke joinstyle="miter"/>
                    <v:path gradientshapeok="t" o:connecttype="rect"/>
                  </v:shapetype>
                  <v:shape id="Text Box 1" o:spid="_x0000_s1026" type="#_x0000_t202" style="position:absolute;margin-left:-.1pt;margin-top:234.45pt;width:158.9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" stroked="f">
                    <v:textbox style="mso-fit-shape-to-text:t" inset="0,0,0,0">
                      <w:txbxContent>
                        <w:p w14:paraId="1CDAECD0" w14:textId="0BCDD49F" w:rsidR="0059256E" w:rsidRPr="00053FE0" w:rsidRDefault="0059256E" w:rsidP="0059256E">
                          <w:pPr>
                            <w:pStyle w:val="Caption"/>
                            <w:rPr>
                              <w:rFonts w:cs="Arial"/>
                              <w:noProof/>
                              <w:sz w:val="24"/>
                              <w:szCs w:val="24"/>
                            </w:rPr>
                          </w:pPr>
                          <w:r w:rsidRPr="00095487">
                            <w:t>Koala</w:t>
                          </w:r>
                        </w:p>
                      </w:txbxContent>
                    </v:textbox>
                    <w10:wrap type="tight"/>
                  </v:shape>
                </w:pict>
              </mc:Fallback>
            </mc:AlternateContent>
          </w:r>
          <w:r>
            <w:rPr>
              <w:rFonts w:cs="Arial"/>
              <w:noProof/>
            </w:rPr>
            <w:drawing>
              <wp:anchor distT="0" distB="0" distL="114300" distR="114300" simplePos="0" relativeHeight="251712512" behindDoc="1" locked="0" layoutInCell="1" allowOverlap="1" wp14:anchorId="3A9D343C" wp14:editId="4D58469C">
                <wp:simplePos x="0" y="0"/>
                <wp:positionH relativeFrom="column">
                  <wp:posOffset>-1270</wp:posOffset>
                </wp:positionH>
                <wp:positionV relativeFrom="paragraph">
                  <wp:posOffset>15240</wp:posOffset>
                </wp:positionV>
                <wp:extent cx="2018030" cy="2905125"/>
                <wp:effectExtent l="0" t="0" r="1270" b="3175"/>
                <wp:wrapTight wrapText="bothSides">
                  <wp:wrapPolygon edited="0">
                    <wp:start x="0" y="0"/>
                    <wp:lineTo x="0" y="21529"/>
                    <wp:lineTo x="21478" y="21529"/>
                    <wp:lineTo x="21478" y="0"/>
                    <wp:lineTo x="0" y="0"/>
                  </wp:wrapPolygon>
                </wp:wrapTight>
                <wp:docPr id="18" name="Picture 18" descr="Koal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oala – Wikipédia"/>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18030" cy="2905125"/>
                        </a:xfrm>
                        <a:prstGeom prst="rect">
                          <a:avLst/>
                        </a:prstGeom>
                      </pic:spPr>
                    </pic:pic>
                  </a:graphicData>
                </a:graphic>
                <wp14:sizeRelH relativeFrom="page">
                  <wp14:pctWidth>0</wp14:pctWidth>
                </wp14:sizeRelH>
                <wp14:sizeRelV relativeFrom="page">
                  <wp14:pctHeight>0</wp14:pctHeight>
                </wp14:sizeRelV>
              </wp:anchor>
            </w:drawing>
          </w:r>
        </w:p>
        <w:p w14:paraId="337FD3E7" w14:textId="77777777" w:rsidR="0059256E" w:rsidRPr="00280BD0" w:rsidRDefault="0059256E" w:rsidP="0059256E">
          <w:pPr>
            <w:rPr>
              <w:rFonts w:cs="Arial"/>
            </w:rPr>
          </w:pPr>
          <w:r w:rsidRPr="00280BD0">
            <w:rPr>
              <w:rFonts w:cs="Arial"/>
              <w:b/>
              <w:bCs/>
            </w:rPr>
            <w:t>HASS:</w:t>
          </w:r>
          <w:r w:rsidRPr="00280BD0">
            <w:rPr>
              <w:rFonts w:cs="Arial"/>
            </w:rPr>
            <w:t xml:space="preserve"> </w:t>
          </w:r>
          <w:r>
            <w:rPr>
              <w:rFonts w:cs="Arial"/>
            </w:rPr>
            <w:t>Geography: Community support of wildlife; climate of Granite Belt. Compare our climate with Papua New Guinea and New Zealand.</w:t>
          </w:r>
        </w:p>
        <w:p w14:paraId="49F10342" w14:textId="77777777" w:rsidR="0059256E" w:rsidRPr="00280BD0" w:rsidRDefault="0059256E" w:rsidP="0059256E">
          <w:pPr>
            <w:rPr>
              <w:rFonts w:cs="Arial"/>
            </w:rPr>
          </w:pPr>
        </w:p>
        <w:p w14:paraId="3E16D99D" w14:textId="77777777" w:rsidR="0059256E" w:rsidRPr="00280BD0" w:rsidRDefault="0059256E" w:rsidP="0059256E">
          <w:pPr>
            <w:rPr>
              <w:rFonts w:cs="Arial"/>
            </w:rPr>
          </w:pPr>
          <w:r w:rsidRPr="00280BD0">
            <w:rPr>
              <w:rFonts w:cs="Arial"/>
              <w:b/>
              <w:bCs/>
            </w:rPr>
            <w:t>ART:</w:t>
          </w:r>
          <w:r w:rsidRPr="00280BD0">
            <w:rPr>
              <w:rFonts w:cs="Arial"/>
            </w:rPr>
            <w:t xml:space="preserve"> Visual Arts Planning and creating visual art with a purpose or message.   Crisps Art Show Entries.</w:t>
          </w:r>
        </w:p>
        <w:p w14:paraId="0DA71F53" w14:textId="77777777" w:rsidR="0059256E" w:rsidRPr="00280BD0" w:rsidRDefault="0059256E" w:rsidP="0059256E">
          <w:pPr>
            <w:rPr>
              <w:rFonts w:cs="Arial"/>
            </w:rPr>
          </w:pPr>
        </w:p>
        <w:p w14:paraId="5F696AF9" w14:textId="66BA3F7D" w:rsidR="0059256E" w:rsidRPr="00830A1D" w:rsidRDefault="0059256E" w:rsidP="0059256E">
          <w:pPr>
            <w:rPr>
              <w:rFonts w:cs="Arial"/>
            </w:rPr>
          </w:pPr>
          <w:r>
            <w:rPr>
              <w:noProof/>
            </w:rPr>
            <mc:AlternateContent>
              <mc:Choice Requires="wps">
                <w:drawing>
                  <wp:anchor distT="0" distB="0" distL="114300" distR="114300" simplePos="0" relativeHeight="251717632" behindDoc="1" locked="0" layoutInCell="1" allowOverlap="1" wp14:anchorId="1222897C" wp14:editId="695BB9D1">
                    <wp:simplePos x="0" y="0"/>
                    <wp:positionH relativeFrom="column">
                      <wp:posOffset>7185660</wp:posOffset>
                    </wp:positionH>
                    <wp:positionV relativeFrom="paragraph">
                      <wp:posOffset>1758950</wp:posOffset>
                    </wp:positionV>
                    <wp:extent cx="2715260" cy="635"/>
                    <wp:effectExtent l="0" t="0" r="0" b="0"/>
                    <wp:wrapTight wrapText="bothSides">
                      <wp:wrapPolygon edited="0">
                        <wp:start x="0" y="0"/>
                        <wp:lineTo x="0" y="21600"/>
                        <wp:lineTo x="21600" y="21600"/>
                        <wp:lineTo x="21600" y="0"/>
                      </wp:wrapPolygon>
                    </wp:wrapTight>
                    <wp:docPr id="1386502202" name="Text Box 1"/>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wps:spPr>
                          <wps:txbx>
                            <w:txbxContent>
                              <w:p w14:paraId="19E3E706" w14:textId="177CC0CA" w:rsidR="0059256E" w:rsidRPr="00EF47F9" w:rsidRDefault="0059256E" w:rsidP="0059256E">
                                <w:pPr>
                                  <w:pStyle w:val="Caption"/>
                                  <w:rPr>
                                    <w:rFonts w:cs="Arial"/>
                                    <w:noProof/>
                                    <w:sz w:val="24"/>
                                    <w:szCs w:val="24"/>
                                  </w:rPr>
                                </w:pPr>
                                <w:r w:rsidRPr="007919BF">
                                  <w:t>Baby Spotted-Tailed Quoll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22897C" id="_x0000_s1027" type="#_x0000_t202" style="position:absolute;margin-left:565.8pt;margin-top:138.5pt;width:213.8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TqGAIAAD8EAAAOAAAAZHJzL2Uyb0RvYy54bWysU8Fu2zAMvQ/YPwi6L04yNBu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zzT7Ob+YJCkmKLjz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" stroked="f">
                    <v:textbox style="mso-fit-shape-to-text:t" inset="0,0,0,0">
                      <w:txbxContent>
                        <w:p w14:paraId="19E3E706" w14:textId="177CC0CA" w:rsidR="0059256E" w:rsidRPr="00EF47F9" w:rsidRDefault="0059256E" w:rsidP="0059256E">
                          <w:pPr>
                            <w:pStyle w:val="Caption"/>
                            <w:rPr>
                              <w:rFonts w:cs="Arial"/>
                              <w:noProof/>
                              <w:sz w:val="24"/>
                              <w:szCs w:val="24"/>
                            </w:rPr>
                          </w:pPr>
                          <w:r w:rsidRPr="007919BF">
                            <w:t>Baby Spotted-Tailed Quoll</w:t>
                          </w:r>
                        </w:p>
                      </w:txbxContent>
                    </v:textbox>
                    <w10:wrap type="tight"/>
                  </v:shape>
                </w:pict>
              </mc:Fallback>
            </mc:AlternateContent>
          </w:r>
          <w:r>
            <w:rPr>
              <w:rFonts w:cs="Arial"/>
              <w:noProof/>
            </w:rPr>
            <w:drawing>
              <wp:anchor distT="0" distB="0" distL="114300" distR="114300" simplePos="0" relativeHeight="251713536" behindDoc="1" locked="0" layoutInCell="1" allowOverlap="1" wp14:anchorId="0D24382E" wp14:editId="41A1D3E7">
                <wp:simplePos x="0" y="0"/>
                <wp:positionH relativeFrom="column">
                  <wp:posOffset>7185660</wp:posOffset>
                </wp:positionH>
                <wp:positionV relativeFrom="paragraph">
                  <wp:posOffset>172720</wp:posOffset>
                </wp:positionV>
                <wp:extent cx="2715260" cy="1529080"/>
                <wp:effectExtent l="0" t="0" r="2540" b="0"/>
                <wp:wrapTight wrapText="bothSides">
                  <wp:wrapPolygon edited="0">
                    <wp:start x="0" y="0"/>
                    <wp:lineTo x="0" y="21349"/>
                    <wp:lineTo x="21519" y="21349"/>
                    <wp:lineTo x="21519" y="0"/>
                    <wp:lineTo x="0" y="0"/>
                  </wp:wrapPolygon>
                </wp:wrapTight>
                <wp:docPr id="19" name="Picture 19" descr="You probably need more baby quolls in your life - Boing B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ou probably need more baby quolls in your life - Boing Boi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15260" cy="1529080"/>
                        </a:xfrm>
                        <a:prstGeom prst="rect">
                          <a:avLst/>
                        </a:prstGeom>
                      </pic:spPr>
                    </pic:pic>
                  </a:graphicData>
                </a:graphic>
                <wp14:sizeRelH relativeFrom="page">
                  <wp14:pctWidth>0</wp14:pctWidth>
                </wp14:sizeRelH>
                <wp14:sizeRelV relativeFrom="page">
                  <wp14:pctHeight>0</wp14:pctHeight>
                </wp14:sizeRelV>
              </wp:anchor>
            </w:drawing>
          </w:r>
          <w:r w:rsidRPr="00280BD0">
            <w:rPr>
              <w:rFonts w:cs="Arial"/>
              <w:b/>
              <w:bCs/>
            </w:rPr>
            <w:t xml:space="preserve">ASSESSMENT TASKS </w:t>
          </w:r>
          <w:r>
            <w:rPr>
              <w:rFonts w:cs="Arial"/>
              <w:b/>
              <w:bCs/>
            </w:rPr>
            <w:t>are suggested in the unit</w:t>
          </w:r>
          <w:r w:rsidRPr="00280BD0">
            <w:rPr>
              <w:rFonts w:cs="Arial"/>
              <w:b/>
              <w:bCs/>
            </w:rPr>
            <w:t xml:space="preserve"> - </w:t>
          </w:r>
          <w:r>
            <w:rPr>
              <w:rFonts w:cs="Arial"/>
            </w:rPr>
            <w:t xml:space="preserve">Generic rubric is provided and includes main CDs of the unit.       </w:t>
          </w:r>
        </w:p>
        <w:p w14:paraId="6A39B8A8" w14:textId="1DD709EF" w:rsidR="0059256E" w:rsidRPr="00A0435A" w:rsidRDefault="0059256E" w:rsidP="0059256E">
          <w:pPr>
            <w:rPr>
              <w:b/>
              <w:bCs/>
              <w:i/>
              <w:iCs/>
              <w:sz w:val="20"/>
              <w:szCs w:val="20"/>
            </w:rPr>
          </w:pPr>
        </w:p>
        <w:p w14:paraId="2ABCAA8B" w14:textId="77777777" w:rsidR="0059256E" w:rsidRPr="00BC69F9" w:rsidRDefault="0059256E" w:rsidP="0059256E">
          <w:pPr>
            <w:tabs>
              <w:tab w:val="left" w:pos="5679"/>
            </w:tabs>
            <w:rPr>
              <w:sz w:val="28"/>
              <w:szCs w:val="28"/>
            </w:rPr>
          </w:pPr>
        </w:p>
        <w:p w14:paraId="3D94DF0B" w14:textId="77777777" w:rsidR="0059256E" w:rsidRDefault="0059256E" w:rsidP="0059256E">
          <w:pPr>
            <w:rPr>
              <w:rFonts w:cs="Arial"/>
              <w:b/>
              <w:bCs/>
              <w:sz w:val="28"/>
              <w:szCs w:val="28"/>
            </w:rPr>
          </w:pPr>
        </w:p>
        <w:p w14:paraId="133D8828" w14:textId="77777777" w:rsidR="0059256E" w:rsidRPr="000E4FAD" w:rsidRDefault="0059256E" w:rsidP="0059256E">
          <w:pPr>
            <w:rPr>
              <w:rFonts w:cs="Arial"/>
              <w:sz w:val="28"/>
              <w:szCs w:val="28"/>
            </w:rPr>
          </w:pP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596127C2" w14:textId="77777777" w:rsidR="00D765B0" w:rsidRDefault="00D765B0" w:rsidP="004D1A63">
          <w:pPr>
            <w:ind w:left="4820"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2EEED592" w14:textId="77777777" w:rsidTr="0059256E">
        <w:trPr>
          <w:tblHeader/>
        </w:trPr>
        <w:tc>
          <w:tcPr>
            <w:tcW w:w="2370" w:type="dxa"/>
            <w:shd w:val="clear" w:color="auto" w:fill="E2EFD9" w:themeFill="accent6" w:themeFillTint="33"/>
          </w:tcPr>
          <w:p w14:paraId="624CCC91" w14:textId="77777777" w:rsidR="00F63006" w:rsidRDefault="00F63006" w:rsidP="007A7751">
            <w:pPr>
              <w:jc w:val="center"/>
              <w:rPr>
                <w:b/>
                <w:bCs/>
              </w:rPr>
            </w:pPr>
            <w:r>
              <w:rPr>
                <w:b/>
                <w:bCs/>
              </w:rPr>
              <w:lastRenderedPageBreak/>
              <w:t>Subject/Content Descriptions</w:t>
            </w:r>
          </w:p>
        </w:tc>
        <w:tc>
          <w:tcPr>
            <w:tcW w:w="5979" w:type="dxa"/>
            <w:shd w:val="clear" w:color="auto" w:fill="E2EFD9" w:themeFill="accent6" w:themeFillTint="33"/>
          </w:tcPr>
          <w:p w14:paraId="3750D0CF" w14:textId="77777777" w:rsidR="00F63006" w:rsidRDefault="001A1FEB" w:rsidP="007A7751">
            <w:pPr>
              <w:jc w:val="center"/>
              <w:rPr>
                <w:b/>
                <w:bCs/>
              </w:rPr>
            </w:pPr>
            <w:r>
              <w:rPr>
                <w:b/>
                <w:bCs/>
              </w:rPr>
              <w:t>Teaching and Learning</w:t>
            </w:r>
          </w:p>
        </w:tc>
        <w:tc>
          <w:tcPr>
            <w:tcW w:w="4394" w:type="dxa"/>
            <w:shd w:val="clear" w:color="auto" w:fill="E2EFD9" w:themeFill="accent6" w:themeFillTint="33"/>
          </w:tcPr>
          <w:p w14:paraId="326771E3"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4588DF64" w14:textId="77777777" w:rsidR="00F63006" w:rsidRDefault="00F63006" w:rsidP="007A7751">
            <w:pPr>
              <w:jc w:val="center"/>
              <w:rPr>
                <w:b/>
                <w:bCs/>
              </w:rPr>
            </w:pPr>
            <w:r>
              <w:rPr>
                <w:b/>
                <w:bCs/>
              </w:rPr>
              <w:t>Notes</w:t>
            </w:r>
          </w:p>
        </w:tc>
      </w:tr>
      <w:tr w:rsidR="00A744EA" w14:paraId="3692F3E2" w14:textId="77777777" w:rsidTr="0080506C">
        <w:tc>
          <w:tcPr>
            <w:tcW w:w="15370" w:type="dxa"/>
            <w:gridSpan w:val="4"/>
            <w:shd w:val="clear" w:color="auto" w:fill="E7E6E6" w:themeFill="background2"/>
          </w:tcPr>
          <w:p w14:paraId="1B841E81" w14:textId="77777777" w:rsidR="00A744EA" w:rsidRPr="0080506C" w:rsidRDefault="00A744EA" w:rsidP="0080506C">
            <w:pPr>
              <w:pStyle w:val="Heading4"/>
            </w:pPr>
            <w:r w:rsidRPr="0080506C">
              <w:t>ENGLISH</w:t>
            </w:r>
          </w:p>
        </w:tc>
      </w:tr>
      <w:tr w:rsidR="00F63006" w14:paraId="1D058A2D" w14:textId="77777777" w:rsidTr="00494DCB">
        <w:trPr>
          <w:trHeight w:val="65"/>
        </w:trPr>
        <w:tc>
          <w:tcPr>
            <w:tcW w:w="2370" w:type="dxa"/>
          </w:tcPr>
          <w:p w14:paraId="1494268A" w14:textId="77777777" w:rsidR="0059256E" w:rsidRPr="00441E14" w:rsidRDefault="0059256E" w:rsidP="0059256E">
            <w:pPr>
              <w:rPr>
                <w:b/>
                <w:bCs/>
                <w:sz w:val="20"/>
                <w:szCs w:val="20"/>
              </w:rPr>
            </w:pPr>
            <w:r w:rsidRPr="00441E14">
              <w:rPr>
                <w:b/>
                <w:bCs/>
                <w:sz w:val="20"/>
                <w:szCs w:val="20"/>
              </w:rPr>
              <w:t>Language: Text Structure and organisation</w:t>
            </w:r>
          </w:p>
          <w:p w14:paraId="12973DC6" w14:textId="77777777" w:rsidR="0059256E" w:rsidRPr="00B3094F" w:rsidRDefault="0059256E" w:rsidP="0059256E">
            <w:pPr>
              <w:spacing w:after="120"/>
              <w:ind w:right="425"/>
              <w:rPr>
                <w:rStyle w:val="SubtleEmphasis"/>
                <w:i/>
                <w:iCs w:val="0"/>
                <w:color w:val="000000" w:themeColor="text1"/>
              </w:rPr>
            </w:pPr>
            <w:r w:rsidRPr="00B3094F">
              <w:t>Student</w:t>
            </w:r>
            <w:r>
              <w:t>s</w:t>
            </w:r>
            <w:r w:rsidRPr="00B3094F">
              <w:t xml:space="preserve"> describe how texts across the curriculum use different language features and structures relevant to their </w:t>
            </w:r>
            <w:proofErr w:type="gramStart"/>
            <w:r w:rsidRPr="00B3094F">
              <w:t>purpose</w:t>
            </w:r>
            <w:proofErr w:type="gramEnd"/>
          </w:p>
          <w:p w14:paraId="4F298CE7" w14:textId="77777777" w:rsidR="0059256E" w:rsidRDefault="0059256E" w:rsidP="0059256E">
            <w:pPr>
              <w:rPr>
                <w:i/>
                <w:iCs/>
              </w:rPr>
            </w:pPr>
            <w:hyperlink r:id="rId15" w:history="1">
              <w:r w:rsidRPr="00F61D06">
                <w:rPr>
                  <w:rStyle w:val="Hyperlink"/>
                  <w:sz w:val="20"/>
                </w:rPr>
                <w:t>AC9E3LA03</w:t>
              </w:r>
            </w:hyperlink>
          </w:p>
          <w:p w14:paraId="080F47B3" w14:textId="77777777" w:rsidR="0059256E" w:rsidRPr="00B3094F" w:rsidRDefault="0059256E" w:rsidP="0059256E">
            <w:pPr>
              <w:rPr>
                <w:i/>
                <w:iCs/>
              </w:rPr>
            </w:pPr>
          </w:p>
          <w:p w14:paraId="4D3E3FF8" w14:textId="77777777" w:rsidR="0059256E" w:rsidRPr="00F61D06" w:rsidRDefault="0059256E" w:rsidP="0059256E">
            <w:pPr>
              <w:rPr>
                <w:b/>
                <w:bCs/>
                <w:sz w:val="22"/>
                <w:szCs w:val="22"/>
              </w:rPr>
            </w:pPr>
            <w:r w:rsidRPr="00F61D06">
              <w:rPr>
                <w:b/>
                <w:bCs/>
                <w:sz w:val="22"/>
                <w:szCs w:val="22"/>
              </w:rPr>
              <w:t xml:space="preserve">Literacy: Analysing, </w:t>
            </w:r>
            <w:proofErr w:type="gramStart"/>
            <w:r w:rsidRPr="00F61D06">
              <w:rPr>
                <w:b/>
                <w:bCs/>
                <w:sz w:val="22"/>
                <w:szCs w:val="22"/>
              </w:rPr>
              <w:t>interpreting</w:t>
            </w:r>
            <w:proofErr w:type="gramEnd"/>
            <w:r w:rsidRPr="00F61D06">
              <w:rPr>
                <w:b/>
                <w:bCs/>
                <w:sz w:val="22"/>
                <w:szCs w:val="22"/>
              </w:rPr>
              <w:t xml:space="preserve"> and evaluating</w:t>
            </w:r>
          </w:p>
          <w:p w14:paraId="6828F1CC" w14:textId="77777777" w:rsidR="0059256E" w:rsidRPr="00F61D06" w:rsidRDefault="0059256E" w:rsidP="0059256E">
            <w:pPr>
              <w:spacing w:after="120"/>
              <w:ind w:right="425"/>
              <w:rPr>
                <w:rStyle w:val="SubtleEmphasis"/>
                <w:i/>
                <w:iCs w:val="0"/>
                <w:color w:val="000000" w:themeColor="text1"/>
                <w:sz w:val="22"/>
                <w:szCs w:val="22"/>
              </w:rPr>
            </w:pPr>
            <w:r w:rsidRPr="00F61D06">
              <w:rPr>
                <w:sz w:val="22"/>
                <w:szCs w:val="22"/>
              </w:rPr>
              <w:t xml:space="preserve">Students identify the audience and purpose of imaginative, informative, and persuasive texts through their use of language features and/or </w:t>
            </w:r>
            <w:proofErr w:type="gramStart"/>
            <w:r w:rsidRPr="00F61D06">
              <w:rPr>
                <w:sz w:val="22"/>
                <w:szCs w:val="22"/>
              </w:rPr>
              <w:t>images</w:t>
            </w:r>
            <w:proofErr w:type="gramEnd"/>
            <w:r w:rsidRPr="00F61D06">
              <w:rPr>
                <w:sz w:val="22"/>
                <w:szCs w:val="22"/>
              </w:rPr>
              <w:t xml:space="preserve"> </w:t>
            </w:r>
          </w:p>
          <w:p w14:paraId="3EA307B5" w14:textId="05D0FDBF" w:rsidR="00F63006" w:rsidRPr="00494DCB" w:rsidRDefault="0059256E" w:rsidP="0059256E">
            <w:hyperlink r:id="rId16" w:history="1">
              <w:r w:rsidRPr="00F61D06">
                <w:rPr>
                  <w:rStyle w:val="Hyperlink"/>
                  <w:sz w:val="22"/>
                  <w:szCs w:val="22"/>
                </w:rPr>
                <w:t>AC9E3LY03</w:t>
              </w:r>
            </w:hyperlink>
          </w:p>
        </w:tc>
        <w:tc>
          <w:tcPr>
            <w:tcW w:w="5979" w:type="dxa"/>
          </w:tcPr>
          <w:p w14:paraId="1D15EABF" w14:textId="77777777" w:rsidR="0059256E" w:rsidRPr="00DB100D" w:rsidRDefault="0059256E" w:rsidP="0059256E">
            <w:pPr>
              <w:rPr>
                <w:b/>
                <w:bCs/>
              </w:rPr>
            </w:pPr>
            <w:r>
              <w:rPr>
                <w:b/>
                <w:bCs/>
              </w:rPr>
              <w:t>Learning Focus</w:t>
            </w:r>
            <w:r w:rsidRPr="00DB100D">
              <w:rPr>
                <w:b/>
                <w:bCs/>
              </w:rPr>
              <w:t xml:space="preserve"> 1</w:t>
            </w:r>
          </w:p>
          <w:p w14:paraId="6CDB692A" w14:textId="77777777" w:rsidR="0059256E" w:rsidRPr="00441E14" w:rsidRDefault="0059256E" w:rsidP="0059256E">
            <w:pPr>
              <w:rPr>
                <w:i/>
                <w:iCs/>
              </w:rPr>
            </w:pPr>
            <w:r w:rsidRPr="00441E14">
              <w:rPr>
                <w:i/>
                <w:iCs/>
              </w:rPr>
              <w:t xml:space="preserve">We are learning to describe how the different </w:t>
            </w:r>
            <w:r w:rsidRPr="00441E14">
              <w:rPr>
                <w:b/>
                <w:bCs/>
                <w:i/>
                <w:iCs/>
              </w:rPr>
              <w:t>features and structures</w:t>
            </w:r>
            <w:r w:rsidRPr="00441E14">
              <w:rPr>
                <w:i/>
                <w:iCs/>
              </w:rPr>
              <w:t xml:space="preserve"> of texts help to create the </w:t>
            </w:r>
            <w:r w:rsidRPr="00441E14">
              <w:rPr>
                <w:b/>
                <w:bCs/>
                <w:i/>
                <w:iCs/>
              </w:rPr>
              <w:t>purpose</w:t>
            </w:r>
            <w:r w:rsidRPr="00441E14">
              <w:rPr>
                <w:i/>
                <w:iCs/>
              </w:rPr>
              <w:t xml:space="preserve"> of each text.</w:t>
            </w:r>
          </w:p>
          <w:p w14:paraId="385E70E9" w14:textId="77777777" w:rsidR="0059256E" w:rsidRPr="00B3094F" w:rsidRDefault="0059256E" w:rsidP="0059256E"/>
          <w:p w14:paraId="1A1E6FD7" w14:textId="77777777" w:rsidR="0059256E" w:rsidRPr="00B3094F" w:rsidRDefault="0059256E" w:rsidP="0059256E">
            <w:pPr>
              <w:rPr>
                <w:i/>
                <w:iCs/>
              </w:rPr>
            </w:pPr>
            <w:r w:rsidRPr="00B3094F">
              <w:t xml:space="preserve">Drawing upon prior knowledge, compare an age-appropriate information book with a fiction book. What is the same? What is different? Could the audience be the same for each? What is the purpose of each? Look at the different textual features such as imaginative writing compared to informative writing and language, </w:t>
            </w:r>
            <w:proofErr w:type="gramStart"/>
            <w:r w:rsidRPr="00B3094F">
              <w:t>headings</w:t>
            </w:r>
            <w:proofErr w:type="gramEnd"/>
            <w:r w:rsidRPr="00B3094F">
              <w:t xml:space="preserve"> and contents table in the information Book etc. Discuss how these things are linked to the purpose because they are used to help create the purpose for the reader or viewer and to help the reader or viewer to benefit from the text. For example, we use a contents table</w:t>
            </w:r>
            <w:r>
              <w:t xml:space="preserve"> (structure)</w:t>
            </w:r>
            <w:r w:rsidRPr="00B3094F">
              <w:t xml:space="preserve"> to direct us to the specific information we are looking for. We use the description of a character</w:t>
            </w:r>
            <w:r>
              <w:t xml:space="preserve"> (feature)</w:t>
            </w:r>
            <w:r w:rsidRPr="00B3094F">
              <w:t xml:space="preserve"> to build a picture of them in our imagination, and to decide whether we like them or not.</w:t>
            </w:r>
          </w:p>
          <w:p w14:paraId="1CB552BD" w14:textId="77777777" w:rsidR="0059256E" w:rsidRPr="00B3094F" w:rsidRDefault="0059256E" w:rsidP="0059256E"/>
          <w:p w14:paraId="7333E902" w14:textId="77777777" w:rsidR="0059256E" w:rsidRPr="00B3094F" w:rsidRDefault="0059256E" w:rsidP="0059256E">
            <w:r w:rsidRPr="00B3094F">
              <w:t xml:space="preserve">Using the </w:t>
            </w:r>
            <w:r w:rsidRPr="00B3094F">
              <w:rPr>
                <w:i/>
                <w:iCs/>
              </w:rPr>
              <w:t xml:space="preserve">PowerPoint: </w:t>
            </w:r>
            <w:r>
              <w:rPr>
                <w:i/>
                <w:iCs/>
              </w:rPr>
              <w:t xml:space="preserve">The </w:t>
            </w:r>
            <w:r w:rsidRPr="00B3094F">
              <w:rPr>
                <w:i/>
                <w:iCs/>
              </w:rPr>
              <w:t>Features</w:t>
            </w:r>
            <w:r>
              <w:rPr>
                <w:i/>
                <w:iCs/>
              </w:rPr>
              <w:t xml:space="preserve">, Purpose </w:t>
            </w:r>
            <w:r w:rsidRPr="00B3094F">
              <w:rPr>
                <w:i/>
                <w:iCs/>
              </w:rPr>
              <w:t xml:space="preserve">and Structure of Texts </w:t>
            </w:r>
            <w:r w:rsidRPr="00441E14">
              <w:t>as the teaching</w:t>
            </w:r>
            <w:r>
              <w:t>/learning</w:t>
            </w:r>
            <w:r w:rsidRPr="00441E14">
              <w:t xml:space="preserve"> platform</w:t>
            </w:r>
            <w:r w:rsidRPr="00B3094F">
              <w:t>, children identify the language features and the structure of some texts, which work together to meet the purpose of the text type.</w:t>
            </w:r>
          </w:p>
          <w:p w14:paraId="297EF574" w14:textId="77777777" w:rsidR="0059256E" w:rsidRPr="00B3094F" w:rsidRDefault="0059256E" w:rsidP="0059256E">
            <w:r w:rsidRPr="00B3094F">
              <w:t>For example, compare a sign and a poster (that provide information</w:t>
            </w:r>
            <w:r>
              <w:t>)</w:t>
            </w:r>
            <w:r w:rsidRPr="00B3094F">
              <w:t xml:space="preserve">. Ideally choose something </w:t>
            </w:r>
            <w:r w:rsidRPr="00B3094F">
              <w:lastRenderedPageBreak/>
              <w:t>related to native animals</w:t>
            </w:r>
            <w:r>
              <w:t xml:space="preserve">. </w:t>
            </w:r>
            <w:r w:rsidRPr="00B3094F">
              <w:t xml:space="preserve"> How are the language features/presentation different? For example, the sign may display a picture/symbol only, from which we get the message. The poster may have lots of information, set out in small amounts as well as a lot of colours, photographs etc. They are different because the purpose is different. The sign’s purpose may be to warn, get your attention or give 1 piece of information only. </w:t>
            </w:r>
            <w:r>
              <w:t xml:space="preserve">Its structure will be eye-catching but simple. </w:t>
            </w:r>
            <w:r w:rsidRPr="00B3094F">
              <w:t>The purpose of the poster is providing more information by including</w:t>
            </w:r>
            <w:r>
              <w:t xml:space="preserve"> features such as </w:t>
            </w:r>
            <w:r w:rsidRPr="00B3094F">
              <w:t xml:space="preserve">text, photographs, tables, text boxes. </w:t>
            </w:r>
            <w:r>
              <w:t xml:space="preserve">Its structure will place all the information in a user friendly and attractive way. </w:t>
            </w:r>
            <w:r w:rsidRPr="00B3094F">
              <w:t xml:space="preserve">The sign gives the reader immediate information. </w:t>
            </w:r>
            <w:r>
              <w:t xml:space="preserve">Text </w:t>
            </w:r>
            <w:r w:rsidRPr="00B3094F">
              <w:t>on a poster can be read slowly, you can skip the parts you are not wanting to know about, you can put the poster on the wall and come back to it whenever you</w:t>
            </w:r>
            <w:r>
              <w:t xml:space="preserve"> </w:t>
            </w:r>
            <w:r w:rsidRPr="00B3094F">
              <w:t xml:space="preserve">want.  </w:t>
            </w:r>
            <w:r>
              <w:t>heard in advertisements, etc.</w:t>
            </w:r>
          </w:p>
          <w:p w14:paraId="069B2335" w14:textId="77777777" w:rsidR="0059256E" w:rsidRPr="00B3094F" w:rsidRDefault="0059256E" w:rsidP="0059256E">
            <w:r w:rsidRPr="00B3094F">
              <w:t>Go through the PowerPoint with the students, using as many or a few of the examples that suit the learning.</w:t>
            </w:r>
          </w:p>
          <w:p w14:paraId="0F6B8618" w14:textId="77777777" w:rsidR="00F63006" w:rsidRPr="00494DCB" w:rsidRDefault="00F63006" w:rsidP="007A7751">
            <w:pPr>
              <w:jc w:val="center"/>
            </w:pPr>
          </w:p>
        </w:tc>
        <w:tc>
          <w:tcPr>
            <w:tcW w:w="4394" w:type="dxa"/>
          </w:tcPr>
          <w:p w14:paraId="2736B3F7" w14:textId="77777777" w:rsidR="0059256E" w:rsidRDefault="0059256E" w:rsidP="0059256E">
            <w:pPr>
              <w:rPr>
                <w:b/>
                <w:bCs/>
              </w:rPr>
            </w:pPr>
            <w:r w:rsidRPr="00B7178B">
              <w:rPr>
                <w:b/>
                <w:bCs/>
              </w:rPr>
              <w:lastRenderedPageBreak/>
              <w:t>Resources:</w:t>
            </w:r>
          </w:p>
          <w:p w14:paraId="78A2CD30" w14:textId="77777777" w:rsidR="0059256E" w:rsidRDefault="0059256E" w:rsidP="0059256E">
            <w:pPr>
              <w:rPr>
                <w:b/>
                <w:bCs/>
              </w:rPr>
            </w:pPr>
          </w:p>
          <w:p w14:paraId="18A6AF10" w14:textId="77777777" w:rsidR="0059256E" w:rsidRDefault="0059256E" w:rsidP="0059256E">
            <w:r>
              <w:t xml:space="preserve">Provide student access to a variety of texts which may include fiction, information books, posters, brochures, maps, factual recounts, autobiographies, information reports, procedural texts. Information websites and/or videos related to the unit may be included. </w:t>
            </w:r>
          </w:p>
          <w:p w14:paraId="4D96BFC5" w14:textId="77777777" w:rsidR="0059256E" w:rsidRPr="00B7178B" w:rsidRDefault="0059256E" w:rsidP="0059256E">
            <w:pPr>
              <w:rPr>
                <w:b/>
                <w:bCs/>
              </w:rPr>
            </w:pPr>
          </w:p>
          <w:p w14:paraId="2B47C2EE" w14:textId="77777777" w:rsidR="0059256E" w:rsidRDefault="0059256E" w:rsidP="0059256E">
            <w:pPr>
              <w:tabs>
                <w:tab w:val="left" w:pos="1067"/>
              </w:tabs>
              <w:rPr>
                <w:i/>
                <w:iCs/>
              </w:rPr>
            </w:pPr>
            <w:hyperlink r:id="rId17" w:history="1">
              <w:r w:rsidRPr="004C0ABC">
                <w:rPr>
                  <w:rStyle w:val="Hyperlink"/>
                  <w:i/>
                  <w:iCs/>
                </w:rPr>
                <w:t>https://parks.des.qld.gov.au/parks/girraween?utm_source=google&amp;utm_medium=organic&amp;utm_campaign=gmb&amp;utm_content=girraween</w:t>
              </w:r>
            </w:hyperlink>
          </w:p>
          <w:p w14:paraId="7B0E008B" w14:textId="77777777" w:rsidR="0059256E" w:rsidRDefault="0059256E" w:rsidP="0059256E">
            <w:pPr>
              <w:tabs>
                <w:tab w:val="left" w:pos="1067"/>
              </w:tabs>
              <w:rPr>
                <w:i/>
                <w:iCs/>
              </w:rPr>
            </w:pPr>
          </w:p>
          <w:p w14:paraId="6337DDC3" w14:textId="77777777" w:rsidR="0059256E" w:rsidRPr="00A71244" w:rsidRDefault="0059256E" w:rsidP="0059256E">
            <w:pPr>
              <w:tabs>
                <w:tab w:val="left" w:pos="1067"/>
              </w:tabs>
            </w:pPr>
            <w:r w:rsidRPr="00A71244">
              <w:t>Girraween website</w:t>
            </w:r>
          </w:p>
          <w:p w14:paraId="7143790C" w14:textId="77777777" w:rsidR="0059256E" w:rsidRDefault="0059256E" w:rsidP="0059256E"/>
          <w:p w14:paraId="4487C130" w14:textId="77777777" w:rsidR="0059256E" w:rsidRDefault="0059256E" w:rsidP="0059256E"/>
          <w:p w14:paraId="270B23C8" w14:textId="77777777" w:rsidR="0059256E" w:rsidRDefault="0059256E" w:rsidP="0059256E">
            <w:hyperlink r:id="rId18" w:history="1">
              <w:r w:rsidRPr="004C0ABC">
                <w:rPr>
                  <w:rStyle w:val="Hyperlink"/>
                </w:rPr>
                <w:t>https://www.youtube.com/watch?v=fPQPBgVrHv4</w:t>
              </w:r>
            </w:hyperlink>
          </w:p>
          <w:p w14:paraId="71688539" w14:textId="77777777" w:rsidR="0059256E" w:rsidRPr="00A71244" w:rsidRDefault="0059256E" w:rsidP="0059256E">
            <w:pPr>
              <w:tabs>
                <w:tab w:val="left" w:pos="1067"/>
              </w:tabs>
            </w:pPr>
            <w:r>
              <w:t>Girraween National Park Video 3m 30s</w:t>
            </w:r>
          </w:p>
          <w:p w14:paraId="51CBC62E" w14:textId="77777777" w:rsidR="0059256E" w:rsidRDefault="0059256E" w:rsidP="0059256E"/>
          <w:p w14:paraId="117EB0E6" w14:textId="77777777" w:rsidR="0059256E" w:rsidRDefault="0059256E" w:rsidP="0059256E">
            <w:pPr>
              <w:rPr>
                <w:b/>
                <w:bCs/>
              </w:rPr>
            </w:pPr>
            <w:r w:rsidRPr="00470AED">
              <w:rPr>
                <w:b/>
                <w:bCs/>
              </w:rPr>
              <w:t xml:space="preserve">Vocabulary: </w:t>
            </w:r>
          </w:p>
          <w:p w14:paraId="44552765" w14:textId="77777777" w:rsidR="0059256E" w:rsidRDefault="0059256E" w:rsidP="0059256E">
            <w:r>
              <w:t xml:space="preserve">Purpose, language, narrative, brochure, sign, map, poster, information, informative, text type, features, structure, </w:t>
            </w:r>
          </w:p>
          <w:p w14:paraId="11D51E3E" w14:textId="77777777" w:rsidR="0059256E" w:rsidRDefault="0059256E" w:rsidP="0059256E"/>
          <w:p w14:paraId="37F5EE1E" w14:textId="77777777" w:rsidR="0059256E" w:rsidRDefault="0059256E" w:rsidP="0059256E"/>
          <w:p w14:paraId="70BCB436" w14:textId="77777777" w:rsidR="0059256E" w:rsidRDefault="0059256E" w:rsidP="0059256E"/>
          <w:p w14:paraId="125A681E" w14:textId="77777777" w:rsidR="0059256E" w:rsidRDefault="0059256E" w:rsidP="0059256E">
            <w:r>
              <w:rPr>
                <w:noProof/>
              </w:rPr>
              <mc:AlternateContent>
                <mc:Choice Requires="wps">
                  <w:drawing>
                    <wp:anchor distT="0" distB="0" distL="114300" distR="114300" simplePos="0" relativeHeight="251719680" behindDoc="0" locked="0" layoutInCell="1" allowOverlap="1" wp14:anchorId="43FDBEAA" wp14:editId="7888692E">
                      <wp:simplePos x="0" y="0"/>
                      <wp:positionH relativeFrom="column">
                        <wp:posOffset>1427480</wp:posOffset>
                      </wp:positionH>
                      <wp:positionV relativeFrom="paragraph">
                        <wp:posOffset>32808</wp:posOffset>
                      </wp:positionV>
                      <wp:extent cx="2357120" cy="859315"/>
                      <wp:effectExtent l="0" t="0" r="17780" b="17145"/>
                      <wp:wrapNone/>
                      <wp:docPr id="2" name="Text Box 2"/>
                      <wp:cNvGraphicFramePr/>
                      <a:graphic xmlns:a="http://schemas.openxmlformats.org/drawingml/2006/main">
                        <a:graphicData uri="http://schemas.microsoft.com/office/word/2010/wordprocessingShape">
                          <wps:wsp>
                            <wps:cNvSpPr txBox="1"/>
                            <wps:spPr>
                              <a:xfrm>
                                <a:off x="0" y="0"/>
                                <a:ext cx="2357120" cy="859315"/>
                              </a:xfrm>
                              <a:prstGeom prst="rect">
                                <a:avLst/>
                              </a:prstGeom>
                              <a:solidFill>
                                <a:schemeClr val="bg2"/>
                              </a:solidFill>
                              <a:ln w="6350">
                                <a:solidFill>
                                  <a:prstClr val="black"/>
                                </a:solidFill>
                              </a:ln>
                            </wps:spPr>
                            <wps:txbx>
                              <w:txbxContent>
                                <w:p w14:paraId="57B5EC5B" w14:textId="77777777" w:rsidR="0059256E" w:rsidRDefault="0059256E" w:rsidP="0059256E">
                                  <w:r>
                                    <w:t>Change text types mentioned here to any that are more appropriate or relevant to the learning in your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FDBEAA" id="Text Box 2" o:spid="_x0000_s1028" type="#_x0000_t202" style="position:absolute;margin-left:112.4pt;margin-top:2.6pt;width:185.6pt;height:67.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" fillcolor="#e7e6e6 [3214]" strokeweight=".5pt">
                      <v:textbox>
                        <w:txbxContent>
                          <w:p w14:paraId="57B5EC5B" w14:textId="77777777" w:rsidR="0059256E" w:rsidRDefault="0059256E" w:rsidP="0059256E">
                            <w:r>
                              <w:t>Change text types mentioned here to any that are more appropriate or relevant to the learning in your classroom.</w:t>
                            </w:r>
                          </w:p>
                        </w:txbxContent>
                      </v:textbox>
                    </v:shape>
                  </w:pict>
                </mc:Fallback>
              </mc:AlternateContent>
            </w:r>
          </w:p>
          <w:p w14:paraId="3158FAFA" w14:textId="77777777" w:rsidR="0059256E" w:rsidRDefault="0059256E" w:rsidP="0059256E"/>
          <w:p w14:paraId="3DA10583" w14:textId="77777777" w:rsidR="0059256E" w:rsidRDefault="0059256E" w:rsidP="0059256E"/>
          <w:p w14:paraId="655D515F" w14:textId="77777777" w:rsidR="0059256E" w:rsidRDefault="0059256E" w:rsidP="0059256E"/>
          <w:p w14:paraId="4807A119" w14:textId="77777777" w:rsidR="0059256E" w:rsidRDefault="0059256E" w:rsidP="0059256E"/>
          <w:p w14:paraId="67BC1206" w14:textId="77777777" w:rsidR="0059256E" w:rsidRDefault="0059256E" w:rsidP="0059256E"/>
          <w:p w14:paraId="350C5722" w14:textId="77777777" w:rsidR="0059256E" w:rsidRPr="00064F9F" w:rsidRDefault="0059256E" w:rsidP="0059256E">
            <w:pPr>
              <w:rPr>
                <w:b/>
                <w:bCs/>
              </w:rPr>
            </w:pPr>
            <w:r w:rsidRPr="00064F9F">
              <w:rPr>
                <w:b/>
                <w:bCs/>
              </w:rPr>
              <w:t>Resource:</w:t>
            </w:r>
          </w:p>
          <w:p w14:paraId="35777CDB" w14:textId="77777777" w:rsidR="0059256E" w:rsidRPr="008B66C3" w:rsidRDefault="0059256E" w:rsidP="0059256E">
            <w:pPr>
              <w:rPr>
                <w:color w:val="000000" w:themeColor="text1"/>
              </w:rPr>
            </w:pPr>
            <w:r w:rsidRPr="00994E4C">
              <w:rPr>
                <w:color w:val="7030A0"/>
              </w:rPr>
              <w:t xml:space="preserve">PowerPoint: The </w:t>
            </w:r>
            <w:r>
              <w:rPr>
                <w:color w:val="7030A0"/>
              </w:rPr>
              <w:t xml:space="preserve">Features, Structure and </w:t>
            </w:r>
            <w:r w:rsidRPr="00994E4C">
              <w:rPr>
                <w:color w:val="7030A0"/>
              </w:rPr>
              <w:t>Purpose of Text Types</w:t>
            </w:r>
            <w:r>
              <w:rPr>
                <w:color w:val="7030A0"/>
              </w:rPr>
              <w:t xml:space="preserve"> </w:t>
            </w:r>
            <w:r w:rsidRPr="008B66C3">
              <w:rPr>
                <w:color w:val="000000" w:themeColor="text1"/>
              </w:rPr>
              <w:t>covers signs, maps, brochures, post</w:t>
            </w:r>
            <w:r>
              <w:rPr>
                <w:color w:val="000000" w:themeColor="text1"/>
              </w:rPr>
              <w:t>e</w:t>
            </w:r>
            <w:r w:rsidRPr="008B66C3">
              <w:rPr>
                <w:color w:val="000000" w:themeColor="text1"/>
              </w:rPr>
              <w:t>rs</w:t>
            </w:r>
            <w:r>
              <w:rPr>
                <w:color w:val="000000" w:themeColor="text1"/>
              </w:rPr>
              <w:t>, website and more.</w:t>
            </w:r>
          </w:p>
          <w:p w14:paraId="2B040A4E" w14:textId="1C103C70" w:rsidR="00F63006" w:rsidRPr="00494DCB" w:rsidRDefault="0059256E" w:rsidP="007A7751">
            <w:pPr>
              <w:tabs>
                <w:tab w:val="left" w:pos="1067"/>
              </w:tabs>
            </w:pPr>
            <w:r>
              <w:rPr>
                <w:noProof/>
              </w:rPr>
              <mc:AlternateContent>
                <mc:Choice Requires="wps">
                  <w:drawing>
                    <wp:anchor distT="0" distB="0" distL="114300" distR="114300" simplePos="0" relativeHeight="251721728" behindDoc="0" locked="0" layoutInCell="1" allowOverlap="1" wp14:anchorId="35EB555A" wp14:editId="16607667">
                      <wp:simplePos x="0" y="0"/>
                      <wp:positionH relativeFrom="column">
                        <wp:posOffset>1398905</wp:posOffset>
                      </wp:positionH>
                      <wp:positionV relativeFrom="paragraph">
                        <wp:posOffset>227965</wp:posOffset>
                      </wp:positionV>
                      <wp:extent cx="2357120" cy="859315"/>
                      <wp:effectExtent l="0" t="0" r="17780" b="17145"/>
                      <wp:wrapNone/>
                      <wp:docPr id="7" name="Text Box 7"/>
                      <wp:cNvGraphicFramePr/>
                      <a:graphic xmlns:a="http://schemas.openxmlformats.org/drawingml/2006/main">
                        <a:graphicData uri="http://schemas.microsoft.com/office/word/2010/wordprocessingShape">
                          <wps:wsp>
                            <wps:cNvSpPr txBox="1"/>
                            <wps:spPr>
                              <a:xfrm>
                                <a:off x="0" y="0"/>
                                <a:ext cx="2357120" cy="859315"/>
                              </a:xfrm>
                              <a:prstGeom prst="rect">
                                <a:avLst/>
                              </a:prstGeom>
                              <a:solidFill>
                                <a:schemeClr val="bg2"/>
                              </a:solidFill>
                              <a:ln w="6350">
                                <a:solidFill>
                                  <a:prstClr val="black"/>
                                </a:solidFill>
                              </a:ln>
                            </wps:spPr>
                            <wps:txbx>
                              <w:txbxContent>
                                <w:p w14:paraId="70EC8F8B" w14:textId="77777777" w:rsidR="0059256E" w:rsidRPr="008B66C3" w:rsidRDefault="0059256E" w:rsidP="0059256E">
                                  <w:r w:rsidRPr="008B66C3">
                                    <w:t>Add/remove information in the PowerPoint to suit your lessons.</w:t>
                                  </w:r>
                                </w:p>
                                <w:p w14:paraId="3E4BB677" w14:textId="77777777" w:rsidR="0059256E" w:rsidRDefault="0059256E" w:rsidP="005925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EB555A" id="Text Box 7" o:spid="_x0000_s1029" type="#_x0000_t202" style="position:absolute;margin-left:110.15pt;margin-top:17.95pt;width:185.6pt;height:67.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" fillcolor="#e7e6e6 [3214]" strokeweight=".5pt">
                      <v:textbox>
                        <w:txbxContent>
                          <w:p w14:paraId="70EC8F8B" w14:textId="77777777" w:rsidR="0059256E" w:rsidRPr="008B66C3" w:rsidRDefault="0059256E" w:rsidP="0059256E">
                            <w:r w:rsidRPr="008B66C3">
                              <w:t>Add/remove information in the PowerPoint to suit your lessons.</w:t>
                            </w:r>
                          </w:p>
                          <w:p w14:paraId="3E4BB677" w14:textId="77777777" w:rsidR="0059256E" w:rsidRDefault="0059256E" w:rsidP="0059256E"/>
                        </w:txbxContent>
                      </v:textbox>
                    </v:shape>
                  </w:pict>
                </mc:Fallback>
              </mc:AlternateContent>
            </w:r>
          </w:p>
        </w:tc>
        <w:tc>
          <w:tcPr>
            <w:tcW w:w="2627" w:type="dxa"/>
          </w:tcPr>
          <w:p w14:paraId="550C2608" w14:textId="77777777" w:rsidR="009707D2" w:rsidRPr="00494DCB" w:rsidRDefault="009707D2" w:rsidP="009B25F0">
            <w:pPr>
              <w:rPr>
                <w:i/>
                <w:iCs/>
              </w:rPr>
            </w:pPr>
          </w:p>
          <w:p w14:paraId="5ACAB6E2" w14:textId="77777777" w:rsidR="0059256E" w:rsidRDefault="0059256E" w:rsidP="0059256E">
            <w:r>
              <w:t xml:space="preserve">The Year 2 unit covers the purpose of text types, so begin with those lessons if </w:t>
            </w:r>
            <w:proofErr w:type="gramStart"/>
            <w:r>
              <w:t>required</w:t>
            </w:r>
            <w:proofErr w:type="gramEnd"/>
          </w:p>
          <w:p w14:paraId="4E1BD6A0" w14:textId="77777777" w:rsidR="00631283" w:rsidRPr="00494DCB" w:rsidRDefault="00631283" w:rsidP="00494DCB"/>
        </w:tc>
      </w:tr>
      <w:tr w:rsidR="0059256E" w14:paraId="2DA498D2" w14:textId="77777777" w:rsidTr="00494DCB">
        <w:trPr>
          <w:trHeight w:val="65"/>
        </w:trPr>
        <w:tc>
          <w:tcPr>
            <w:tcW w:w="2370" w:type="dxa"/>
          </w:tcPr>
          <w:p w14:paraId="5B28EB07" w14:textId="77777777" w:rsidR="0059256E" w:rsidRPr="00441E14" w:rsidRDefault="0059256E" w:rsidP="0059256E">
            <w:pPr>
              <w:rPr>
                <w:b/>
                <w:bCs/>
                <w:sz w:val="20"/>
                <w:szCs w:val="20"/>
              </w:rPr>
            </w:pPr>
          </w:p>
        </w:tc>
        <w:tc>
          <w:tcPr>
            <w:tcW w:w="5979" w:type="dxa"/>
          </w:tcPr>
          <w:p w14:paraId="68738EAA" w14:textId="77777777" w:rsidR="0059256E" w:rsidRPr="00DB100D" w:rsidRDefault="0059256E" w:rsidP="0059256E">
            <w:pPr>
              <w:rPr>
                <w:b/>
                <w:bCs/>
              </w:rPr>
            </w:pPr>
            <w:r>
              <w:rPr>
                <w:b/>
                <w:bCs/>
              </w:rPr>
              <w:t>Learning Focus</w:t>
            </w:r>
            <w:r w:rsidRPr="00DB100D">
              <w:rPr>
                <w:b/>
                <w:bCs/>
              </w:rPr>
              <w:t xml:space="preserve"> 2</w:t>
            </w:r>
          </w:p>
          <w:p w14:paraId="3434F5F6" w14:textId="77777777" w:rsidR="0059256E" w:rsidRPr="00B3094F" w:rsidRDefault="0059256E" w:rsidP="0059256E">
            <w:r w:rsidRPr="00441E14">
              <w:rPr>
                <w:i/>
                <w:iCs/>
              </w:rPr>
              <w:t xml:space="preserve">We are learning about the features and structure of </w:t>
            </w:r>
            <w:r w:rsidRPr="00441E14">
              <w:rPr>
                <w:b/>
                <w:bCs/>
                <w:i/>
                <w:iCs/>
              </w:rPr>
              <w:t>informati</w:t>
            </w:r>
            <w:r>
              <w:rPr>
                <w:b/>
                <w:bCs/>
                <w:i/>
                <w:iCs/>
              </w:rPr>
              <w:t xml:space="preserve">ve </w:t>
            </w:r>
            <w:r w:rsidRPr="00441E14">
              <w:rPr>
                <w:b/>
                <w:bCs/>
                <w:i/>
                <w:iCs/>
              </w:rPr>
              <w:t>websites and videos</w:t>
            </w:r>
            <w:r w:rsidRPr="00441E14">
              <w:rPr>
                <w:i/>
                <w:iCs/>
              </w:rPr>
              <w:t xml:space="preserve"> and how they use features and structures that best suit their purpose</w:t>
            </w:r>
            <w:r w:rsidRPr="00B3094F">
              <w:t>.</w:t>
            </w:r>
          </w:p>
          <w:p w14:paraId="6ECCAEEA" w14:textId="77777777" w:rsidR="0059256E" w:rsidRPr="00B3094F" w:rsidRDefault="0059256E" w:rsidP="0059256E"/>
          <w:p w14:paraId="3D5F2AF6" w14:textId="77777777" w:rsidR="0059256E" w:rsidRPr="00B3094F" w:rsidRDefault="0059256E" w:rsidP="0059256E">
            <w:r w:rsidRPr="00B3094F">
              <w:t xml:space="preserve">Students work in learning teams. Half of the teams will access the Girraween website and the other half will access the Girraween video.  In their teams they discuss and write down the features and structures (the ways they are setup) they discovered. Encourage </w:t>
            </w:r>
            <w:r w:rsidRPr="00B3094F">
              <w:lastRenderedPageBreak/>
              <w:t>them to also write down any questions that arise. Then as a whole class they compare the two with the information they have found and explore the questions.</w:t>
            </w:r>
          </w:p>
          <w:p w14:paraId="07000533" w14:textId="77777777" w:rsidR="0059256E" w:rsidRPr="00B3094F" w:rsidRDefault="0059256E" w:rsidP="0059256E">
            <w:pPr>
              <w:rPr>
                <w:i/>
                <w:iCs/>
              </w:rPr>
            </w:pPr>
            <w:r w:rsidRPr="00B3094F">
              <w:rPr>
                <w:i/>
                <w:iCs/>
              </w:rPr>
              <w:t>For example...</w:t>
            </w:r>
          </w:p>
          <w:p w14:paraId="26D4233C" w14:textId="77777777" w:rsidR="0059256E" w:rsidRPr="00B3094F" w:rsidRDefault="0059256E" w:rsidP="0059256E">
            <w:r w:rsidRPr="00B3094F">
              <w:t>An informational website has features which may include videos, photographs, links, navigational tools. The website has all these features because its purpose is to provide a rich and interesting learning site which allows the learner to choose their own learning path.</w:t>
            </w:r>
          </w:p>
          <w:p w14:paraId="335886FF" w14:textId="77777777" w:rsidR="0059256E" w:rsidRPr="00B3094F" w:rsidRDefault="0059256E" w:rsidP="0059256E"/>
          <w:p w14:paraId="663FA213" w14:textId="77777777" w:rsidR="0059256E" w:rsidRPr="00B3094F" w:rsidRDefault="0059256E" w:rsidP="0059256E">
            <w:r w:rsidRPr="00B3094F">
              <w:t>An informational video may have a narrator, text, images and moves through the information in a sequence. Its purpose is to provide information for the learner to access from beginning to end. The learner may stop in the middle and view later or go over something, but they do not have as much choice in the way they access the learning as a website gives.</w:t>
            </w:r>
          </w:p>
          <w:p w14:paraId="3239B102" w14:textId="77777777" w:rsidR="0059256E" w:rsidRPr="00B3094F" w:rsidRDefault="0059256E" w:rsidP="0059256E"/>
          <w:p w14:paraId="6A486819" w14:textId="77777777" w:rsidR="0059256E" w:rsidRPr="00B3094F" w:rsidRDefault="0059256E" w:rsidP="0059256E">
            <w:r w:rsidRPr="00B3094F">
              <w:t>You may extend the discussion as follows:</w:t>
            </w:r>
          </w:p>
          <w:p w14:paraId="76CE8722" w14:textId="77777777" w:rsidR="0059256E" w:rsidRPr="00B3094F" w:rsidRDefault="0059256E" w:rsidP="0059256E">
            <w:r w:rsidRPr="00B3094F">
              <w:t>When is an information website the best resource to use? Why?</w:t>
            </w:r>
          </w:p>
          <w:p w14:paraId="6C230D73" w14:textId="77777777" w:rsidR="0059256E" w:rsidRPr="00B3094F" w:rsidRDefault="0059256E" w:rsidP="0059256E">
            <w:r w:rsidRPr="00B3094F">
              <w:t>When is a YouTube video the best resource to use? Why?</w:t>
            </w:r>
          </w:p>
          <w:p w14:paraId="17C7D669" w14:textId="77777777" w:rsidR="0059256E" w:rsidRPr="00B3094F" w:rsidRDefault="0059256E" w:rsidP="0059256E"/>
          <w:p w14:paraId="687947B1" w14:textId="77777777" w:rsidR="0059256E" w:rsidRPr="00B3094F" w:rsidRDefault="0059256E" w:rsidP="0059256E">
            <w:r w:rsidRPr="00B3094F">
              <w:t xml:space="preserve">Learning Activity </w:t>
            </w:r>
          </w:p>
          <w:p w14:paraId="0FC0516E" w14:textId="77777777" w:rsidR="0059256E" w:rsidRPr="00B3094F" w:rsidRDefault="0059256E" w:rsidP="0059256E">
            <w:r w:rsidRPr="00B3094F">
              <w:t>Using a table or other graphic organiser, students work in pairs or Learning Teams to record the features, structure and purpose of the text types reviewed. This activity could also be a whole class task. An example ...</w:t>
            </w:r>
          </w:p>
          <w:tbl>
            <w:tblPr>
              <w:tblStyle w:val="TableGrid"/>
              <w:tblpPr w:leftFromText="180" w:rightFromText="180" w:vertAnchor="text" w:horzAnchor="margin" w:tblpY="169"/>
              <w:tblOverlap w:val="never"/>
              <w:tblW w:w="5524" w:type="dxa"/>
              <w:tblLayout w:type="fixed"/>
              <w:tblLook w:val="04A0" w:firstRow="1" w:lastRow="0" w:firstColumn="1" w:lastColumn="0" w:noHBand="0" w:noVBand="1"/>
            </w:tblPr>
            <w:tblGrid>
              <w:gridCol w:w="1129"/>
              <w:gridCol w:w="1418"/>
              <w:gridCol w:w="1559"/>
              <w:gridCol w:w="1418"/>
            </w:tblGrid>
            <w:tr w:rsidR="0059256E" w:rsidRPr="00B3094F" w14:paraId="0C89E287" w14:textId="77777777" w:rsidTr="0051356D">
              <w:trPr>
                <w:trHeight w:val="160"/>
              </w:trPr>
              <w:tc>
                <w:tcPr>
                  <w:tcW w:w="1129" w:type="dxa"/>
                  <w:shd w:val="clear" w:color="auto" w:fill="E7E6E6" w:themeFill="background2"/>
                </w:tcPr>
                <w:p w14:paraId="6000B3AA" w14:textId="77777777" w:rsidR="0059256E" w:rsidRPr="00B3094F" w:rsidRDefault="0059256E" w:rsidP="0059256E">
                  <w:pPr>
                    <w:rPr>
                      <w:sz w:val="18"/>
                      <w:szCs w:val="18"/>
                    </w:rPr>
                  </w:pPr>
                  <w:r w:rsidRPr="00B3094F">
                    <w:rPr>
                      <w:sz w:val="18"/>
                      <w:szCs w:val="18"/>
                    </w:rPr>
                    <w:lastRenderedPageBreak/>
                    <w:t>Text Type</w:t>
                  </w:r>
                </w:p>
              </w:tc>
              <w:tc>
                <w:tcPr>
                  <w:tcW w:w="1418" w:type="dxa"/>
                  <w:shd w:val="clear" w:color="auto" w:fill="E7E6E6" w:themeFill="background2"/>
                </w:tcPr>
                <w:p w14:paraId="15F95E45" w14:textId="77777777" w:rsidR="0059256E" w:rsidRPr="00B3094F" w:rsidRDefault="0059256E" w:rsidP="0059256E">
                  <w:pPr>
                    <w:rPr>
                      <w:sz w:val="18"/>
                      <w:szCs w:val="18"/>
                    </w:rPr>
                  </w:pPr>
                  <w:r w:rsidRPr="00B3094F">
                    <w:rPr>
                      <w:sz w:val="18"/>
                      <w:szCs w:val="18"/>
                    </w:rPr>
                    <w:t>Language Features</w:t>
                  </w:r>
                </w:p>
              </w:tc>
              <w:tc>
                <w:tcPr>
                  <w:tcW w:w="1559" w:type="dxa"/>
                  <w:shd w:val="clear" w:color="auto" w:fill="E7E6E6" w:themeFill="background2"/>
                </w:tcPr>
                <w:p w14:paraId="1AA24AEB" w14:textId="77777777" w:rsidR="0059256E" w:rsidRPr="00B3094F" w:rsidRDefault="0059256E" w:rsidP="0059256E">
                  <w:pPr>
                    <w:rPr>
                      <w:sz w:val="18"/>
                      <w:szCs w:val="18"/>
                    </w:rPr>
                  </w:pPr>
                  <w:r w:rsidRPr="00B3094F">
                    <w:rPr>
                      <w:sz w:val="18"/>
                      <w:szCs w:val="18"/>
                    </w:rPr>
                    <w:t>Structure</w:t>
                  </w:r>
                </w:p>
              </w:tc>
              <w:tc>
                <w:tcPr>
                  <w:tcW w:w="1418" w:type="dxa"/>
                  <w:shd w:val="clear" w:color="auto" w:fill="E7E6E6" w:themeFill="background2"/>
                </w:tcPr>
                <w:p w14:paraId="5F20E8A5" w14:textId="77777777" w:rsidR="0059256E" w:rsidRPr="00B3094F" w:rsidRDefault="0059256E" w:rsidP="0059256E">
                  <w:pPr>
                    <w:rPr>
                      <w:sz w:val="18"/>
                      <w:szCs w:val="18"/>
                    </w:rPr>
                  </w:pPr>
                  <w:r w:rsidRPr="00B3094F">
                    <w:rPr>
                      <w:sz w:val="18"/>
                      <w:szCs w:val="18"/>
                    </w:rPr>
                    <w:t>Purpose</w:t>
                  </w:r>
                </w:p>
              </w:tc>
            </w:tr>
            <w:tr w:rsidR="0059256E" w:rsidRPr="00B3094F" w14:paraId="29DB21C9" w14:textId="77777777" w:rsidTr="0051356D">
              <w:trPr>
                <w:trHeight w:val="160"/>
              </w:trPr>
              <w:tc>
                <w:tcPr>
                  <w:tcW w:w="1129" w:type="dxa"/>
                  <w:shd w:val="clear" w:color="auto" w:fill="E7E6E6" w:themeFill="background2"/>
                </w:tcPr>
                <w:p w14:paraId="20C40DB1" w14:textId="77777777" w:rsidR="0059256E" w:rsidRPr="00B3094F" w:rsidRDefault="0059256E" w:rsidP="0059256E">
                  <w:pPr>
                    <w:rPr>
                      <w:sz w:val="18"/>
                      <w:szCs w:val="18"/>
                    </w:rPr>
                  </w:pPr>
                  <w:r w:rsidRPr="00B3094F">
                    <w:rPr>
                      <w:sz w:val="18"/>
                      <w:szCs w:val="18"/>
                    </w:rPr>
                    <w:t>Fiction Book</w:t>
                  </w:r>
                </w:p>
              </w:tc>
              <w:tc>
                <w:tcPr>
                  <w:tcW w:w="1418" w:type="dxa"/>
                  <w:shd w:val="clear" w:color="auto" w:fill="auto"/>
                </w:tcPr>
                <w:p w14:paraId="1C4DFF11" w14:textId="77777777" w:rsidR="0059256E" w:rsidRPr="00B3094F" w:rsidRDefault="0059256E" w:rsidP="0059256E">
                  <w:pPr>
                    <w:rPr>
                      <w:sz w:val="18"/>
                      <w:szCs w:val="18"/>
                    </w:rPr>
                  </w:pPr>
                  <w:r w:rsidRPr="00B3094F">
                    <w:rPr>
                      <w:sz w:val="18"/>
                      <w:szCs w:val="18"/>
                    </w:rPr>
                    <w:t>Setting, Style, character descriptions</w:t>
                  </w:r>
                  <w:r>
                    <w:rPr>
                      <w:sz w:val="18"/>
                      <w:szCs w:val="18"/>
                    </w:rPr>
                    <w:t xml:space="preserve"> </w:t>
                  </w:r>
                  <w:r w:rsidRPr="00B3094F">
                    <w:rPr>
                      <w:sz w:val="18"/>
                      <w:szCs w:val="18"/>
                    </w:rPr>
                    <w:t xml:space="preserve">etc, </w:t>
                  </w:r>
                </w:p>
              </w:tc>
              <w:tc>
                <w:tcPr>
                  <w:tcW w:w="1559" w:type="dxa"/>
                  <w:shd w:val="clear" w:color="auto" w:fill="auto"/>
                </w:tcPr>
                <w:p w14:paraId="773EF8C1" w14:textId="77777777" w:rsidR="0059256E" w:rsidRPr="00B3094F" w:rsidRDefault="0059256E" w:rsidP="0059256E">
                  <w:pPr>
                    <w:rPr>
                      <w:sz w:val="18"/>
                      <w:szCs w:val="18"/>
                    </w:rPr>
                  </w:pPr>
                  <w:r w:rsidRPr="00B3094F">
                    <w:rPr>
                      <w:sz w:val="18"/>
                      <w:szCs w:val="18"/>
                    </w:rPr>
                    <w:t>Introduction Conflict, Resolution Paragraphs</w:t>
                  </w:r>
                </w:p>
                <w:p w14:paraId="45D9EC30" w14:textId="77777777" w:rsidR="0059256E" w:rsidRPr="00B3094F" w:rsidRDefault="0059256E" w:rsidP="0059256E">
                  <w:pPr>
                    <w:rPr>
                      <w:sz w:val="18"/>
                      <w:szCs w:val="18"/>
                    </w:rPr>
                  </w:pPr>
                  <w:r w:rsidRPr="00B3094F">
                    <w:rPr>
                      <w:sz w:val="18"/>
                      <w:szCs w:val="18"/>
                    </w:rPr>
                    <w:t>Chapters etc</w:t>
                  </w:r>
                </w:p>
              </w:tc>
              <w:tc>
                <w:tcPr>
                  <w:tcW w:w="1418" w:type="dxa"/>
                  <w:shd w:val="clear" w:color="auto" w:fill="auto"/>
                </w:tcPr>
                <w:p w14:paraId="5446D2D1" w14:textId="77777777" w:rsidR="0059256E" w:rsidRPr="00B3094F" w:rsidRDefault="0059256E" w:rsidP="0059256E">
                  <w:pPr>
                    <w:rPr>
                      <w:sz w:val="18"/>
                      <w:szCs w:val="18"/>
                    </w:rPr>
                  </w:pPr>
                  <w:r w:rsidRPr="00B3094F">
                    <w:rPr>
                      <w:sz w:val="18"/>
                      <w:szCs w:val="18"/>
                    </w:rPr>
                    <w:t xml:space="preserve">To entertain, to enter into an imaginary </w:t>
                  </w:r>
                  <w:proofErr w:type="gramStart"/>
                  <w:r w:rsidRPr="00B3094F">
                    <w:rPr>
                      <w:sz w:val="18"/>
                      <w:szCs w:val="18"/>
                    </w:rPr>
                    <w:t>world</w:t>
                  </w:r>
                  <w:proofErr w:type="gramEnd"/>
                </w:p>
                <w:p w14:paraId="3C126C8D" w14:textId="77777777" w:rsidR="0059256E" w:rsidRPr="00B3094F" w:rsidRDefault="0059256E" w:rsidP="0059256E">
                  <w:pPr>
                    <w:rPr>
                      <w:sz w:val="18"/>
                      <w:szCs w:val="18"/>
                    </w:rPr>
                  </w:pPr>
                </w:p>
              </w:tc>
            </w:tr>
            <w:tr w:rsidR="0059256E" w:rsidRPr="00B3094F" w14:paraId="38B2E079" w14:textId="77777777" w:rsidTr="0051356D">
              <w:trPr>
                <w:trHeight w:val="160"/>
              </w:trPr>
              <w:tc>
                <w:tcPr>
                  <w:tcW w:w="1129" w:type="dxa"/>
                  <w:shd w:val="clear" w:color="auto" w:fill="E7E6E6" w:themeFill="background2"/>
                </w:tcPr>
                <w:p w14:paraId="56ABD736" w14:textId="77777777" w:rsidR="0059256E" w:rsidRPr="00B3094F" w:rsidRDefault="0059256E" w:rsidP="0059256E">
                  <w:pPr>
                    <w:rPr>
                      <w:sz w:val="18"/>
                      <w:szCs w:val="18"/>
                    </w:rPr>
                  </w:pPr>
                  <w:r w:rsidRPr="00B3094F">
                    <w:rPr>
                      <w:sz w:val="18"/>
                      <w:szCs w:val="18"/>
                    </w:rPr>
                    <w:t>Book about Life Cycles</w:t>
                  </w:r>
                </w:p>
              </w:tc>
              <w:tc>
                <w:tcPr>
                  <w:tcW w:w="1418" w:type="dxa"/>
                  <w:shd w:val="clear" w:color="auto" w:fill="auto"/>
                </w:tcPr>
                <w:p w14:paraId="196C1F7E" w14:textId="77777777" w:rsidR="0059256E" w:rsidRPr="00B3094F" w:rsidRDefault="0059256E" w:rsidP="0059256E">
                  <w:pPr>
                    <w:rPr>
                      <w:sz w:val="18"/>
                      <w:szCs w:val="18"/>
                    </w:rPr>
                  </w:pPr>
                  <w:r w:rsidRPr="00B3094F">
                    <w:rPr>
                      <w:sz w:val="18"/>
                      <w:szCs w:val="18"/>
                    </w:rPr>
                    <w:t>Informative text photographs diagrams etc</w:t>
                  </w:r>
                </w:p>
              </w:tc>
              <w:tc>
                <w:tcPr>
                  <w:tcW w:w="1559" w:type="dxa"/>
                  <w:shd w:val="clear" w:color="auto" w:fill="auto"/>
                </w:tcPr>
                <w:p w14:paraId="6400D553" w14:textId="77777777" w:rsidR="0059256E" w:rsidRPr="00B3094F" w:rsidRDefault="0059256E" w:rsidP="0059256E">
                  <w:pPr>
                    <w:rPr>
                      <w:sz w:val="18"/>
                      <w:szCs w:val="18"/>
                    </w:rPr>
                  </w:pPr>
                  <w:r w:rsidRPr="00B3094F">
                    <w:rPr>
                      <w:sz w:val="18"/>
                      <w:szCs w:val="18"/>
                    </w:rPr>
                    <w:t>Contents</w:t>
                  </w:r>
                </w:p>
                <w:p w14:paraId="0F04C5F8" w14:textId="77777777" w:rsidR="0059256E" w:rsidRPr="00B3094F" w:rsidRDefault="0059256E" w:rsidP="0059256E">
                  <w:pPr>
                    <w:rPr>
                      <w:sz w:val="18"/>
                      <w:szCs w:val="18"/>
                    </w:rPr>
                  </w:pPr>
                  <w:r w:rsidRPr="00B3094F">
                    <w:rPr>
                      <w:sz w:val="18"/>
                      <w:szCs w:val="18"/>
                    </w:rPr>
                    <w:t>Index</w:t>
                  </w:r>
                </w:p>
                <w:p w14:paraId="452B7563" w14:textId="77777777" w:rsidR="0059256E" w:rsidRPr="00B3094F" w:rsidRDefault="0059256E" w:rsidP="0059256E">
                  <w:pPr>
                    <w:rPr>
                      <w:sz w:val="18"/>
                      <w:szCs w:val="18"/>
                    </w:rPr>
                  </w:pPr>
                  <w:r w:rsidRPr="00B3094F">
                    <w:rPr>
                      <w:sz w:val="18"/>
                      <w:szCs w:val="18"/>
                    </w:rPr>
                    <w:t>Glossary</w:t>
                  </w:r>
                </w:p>
                <w:p w14:paraId="2F433CF2" w14:textId="77777777" w:rsidR="0059256E" w:rsidRPr="00B3094F" w:rsidRDefault="0059256E" w:rsidP="0059256E">
                  <w:pPr>
                    <w:rPr>
                      <w:sz w:val="18"/>
                      <w:szCs w:val="18"/>
                    </w:rPr>
                  </w:pPr>
                  <w:r w:rsidRPr="00B3094F">
                    <w:rPr>
                      <w:sz w:val="18"/>
                      <w:szCs w:val="18"/>
                    </w:rPr>
                    <w:t>Headings</w:t>
                  </w:r>
                </w:p>
                <w:p w14:paraId="4185CB8F" w14:textId="77777777" w:rsidR="0059256E" w:rsidRPr="00B3094F" w:rsidRDefault="0059256E" w:rsidP="0059256E">
                  <w:pPr>
                    <w:rPr>
                      <w:sz w:val="18"/>
                      <w:szCs w:val="18"/>
                    </w:rPr>
                  </w:pPr>
                  <w:r w:rsidRPr="00B3094F">
                    <w:rPr>
                      <w:sz w:val="18"/>
                      <w:szCs w:val="18"/>
                    </w:rPr>
                    <w:t>Text Boxes all provide quick access to specific information</w:t>
                  </w:r>
                </w:p>
              </w:tc>
              <w:tc>
                <w:tcPr>
                  <w:tcW w:w="1418" w:type="dxa"/>
                  <w:shd w:val="clear" w:color="auto" w:fill="auto"/>
                </w:tcPr>
                <w:p w14:paraId="44DEF6E7" w14:textId="77777777" w:rsidR="0059256E" w:rsidRPr="00B3094F" w:rsidRDefault="0059256E" w:rsidP="0059256E">
                  <w:pPr>
                    <w:rPr>
                      <w:sz w:val="18"/>
                      <w:szCs w:val="18"/>
                    </w:rPr>
                  </w:pPr>
                  <w:r w:rsidRPr="00B3094F">
                    <w:rPr>
                      <w:sz w:val="18"/>
                      <w:szCs w:val="18"/>
                    </w:rPr>
                    <w:t>To give information</w:t>
                  </w:r>
                </w:p>
              </w:tc>
            </w:tr>
            <w:tr w:rsidR="0059256E" w:rsidRPr="00B3094F" w14:paraId="2CE1B13B" w14:textId="77777777" w:rsidTr="0051356D">
              <w:trPr>
                <w:trHeight w:val="160"/>
              </w:trPr>
              <w:tc>
                <w:tcPr>
                  <w:tcW w:w="1129" w:type="dxa"/>
                  <w:shd w:val="clear" w:color="auto" w:fill="E7E6E6" w:themeFill="background2"/>
                </w:tcPr>
                <w:p w14:paraId="415A52A8" w14:textId="77777777" w:rsidR="0059256E" w:rsidRPr="00B3094F" w:rsidRDefault="0059256E" w:rsidP="0059256E">
                  <w:pPr>
                    <w:rPr>
                      <w:sz w:val="18"/>
                      <w:szCs w:val="18"/>
                    </w:rPr>
                  </w:pPr>
                  <w:r w:rsidRPr="00B3094F">
                    <w:rPr>
                      <w:sz w:val="18"/>
                      <w:szCs w:val="18"/>
                    </w:rPr>
                    <w:t>Koalas Cross Here Sign</w:t>
                  </w:r>
                </w:p>
              </w:tc>
              <w:tc>
                <w:tcPr>
                  <w:tcW w:w="1418" w:type="dxa"/>
                  <w:shd w:val="clear" w:color="auto" w:fill="auto"/>
                </w:tcPr>
                <w:p w14:paraId="4121C28F" w14:textId="77777777" w:rsidR="0059256E" w:rsidRPr="00B3094F" w:rsidRDefault="0059256E" w:rsidP="0059256E">
                  <w:pPr>
                    <w:rPr>
                      <w:sz w:val="18"/>
                      <w:szCs w:val="18"/>
                    </w:rPr>
                  </w:pPr>
                  <w:r w:rsidRPr="00B3094F">
                    <w:rPr>
                      <w:sz w:val="18"/>
                      <w:szCs w:val="18"/>
                    </w:rPr>
                    <w:t>Picture, perhaps brief text</w:t>
                  </w:r>
                </w:p>
              </w:tc>
              <w:tc>
                <w:tcPr>
                  <w:tcW w:w="1559" w:type="dxa"/>
                  <w:shd w:val="clear" w:color="auto" w:fill="auto"/>
                </w:tcPr>
                <w:p w14:paraId="4731C562" w14:textId="77777777" w:rsidR="0059256E" w:rsidRPr="00B3094F" w:rsidRDefault="0059256E" w:rsidP="0059256E">
                  <w:pPr>
                    <w:rPr>
                      <w:sz w:val="18"/>
                      <w:szCs w:val="18"/>
                    </w:rPr>
                  </w:pPr>
                  <w:r w:rsidRPr="00B3094F">
                    <w:rPr>
                      <w:sz w:val="18"/>
                      <w:szCs w:val="18"/>
                    </w:rPr>
                    <w:t xml:space="preserve">All weather sign, special </w:t>
                  </w:r>
                  <w:proofErr w:type="gramStart"/>
                  <w:r w:rsidRPr="00B3094F">
                    <w:rPr>
                      <w:sz w:val="18"/>
                      <w:szCs w:val="18"/>
                    </w:rPr>
                    <w:t>shape</w:t>
                  </w:r>
                  <w:proofErr w:type="gramEnd"/>
                  <w:r w:rsidRPr="00B3094F">
                    <w:rPr>
                      <w:sz w:val="18"/>
                      <w:szCs w:val="18"/>
                    </w:rPr>
                    <w:t xml:space="preserve"> and colour</w:t>
                  </w:r>
                </w:p>
              </w:tc>
              <w:tc>
                <w:tcPr>
                  <w:tcW w:w="1418" w:type="dxa"/>
                  <w:shd w:val="clear" w:color="auto" w:fill="auto"/>
                </w:tcPr>
                <w:p w14:paraId="5B6E2DD8" w14:textId="77777777" w:rsidR="0059256E" w:rsidRPr="00B3094F" w:rsidRDefault="0059256E" w:rsidP="0059256E">
                  <w:pPr>
                    <w:rPr>
                      <w:sz w:val="18"/>
                      <w:szCs w:val="18"/>
                    </w:rPr>
                  </w:pPr>
                  <w:r w:rsidRPr="00B3094F">
                    <w:rPr>
                      <w:sz w:val="18"/>
                      <w:szCs w:val="18"/>
                    </w:rPr>
                    <w:t>To warn, alert, give one piece of information</w:t>
                  </w:r>
                </w:p>
              </w:tc>
            </w:tr>
            <w:tr w:rsidR="0059256E" w:rsidRPr="00B3094F" w14:paraId="02F072C7" w14:textId="77777777" w:rsidTr="0051356D">
              <w:trPr>
                <w:trHeight w:val="160"/>
              </w:trPr>
              <w:tc>
                <w:tcPr>
                  <w:tcW w:w="1129" w:type="dxa"/>
                  <w:shd w:val="clear" w:color="auto" w:fill="E7E6E6" w:themeFill="background2"/>
                </w:tcPr>
                <w:p w14:paraId="6958DE47" w14:textId="77777777" w:rsidR="0059256E" w:rsidRPr="00B3094F" w:rsidRDefault="0059256E" w:rsidP="0059256E">
                  <w:pPr>
                    <w:rPr>
                      <w:sz w:val="18"/>
                      <w:szCs w:val="18"/>
                    </w:rPr>
                  </w:pPr>
                  <w:r w:rsidRPr="00B3094F">
                    <w:rPr>
                      <w:sz w:val="18"/>
                      <w:szCs w:val="18"/>
                    </w:rPr>
                    <w:t>Recipe for Chocolate Crackles</w:t>
                  </w:r>
                </w:p>
                <w:p w14:paraId="11542C54" w14:textId="77777777" w:rsidR="0059256E" w:rsidRPr="00B3094F" w:rsidRDefault="0059256E" w:rsidP="0059256E">
                  <w:pPr>
                    <w:rPr>
                      <w:i/>
                      <w:iCs/>
                      <w:sz w:val="18"/>
                      <w:szCs w:val="18"/>
                    </w:rPr>
                  </w:pPr>
                  <w:r w:rsidRPr="00B3094F">
                    <w:rPr>
                      <w:i/>
                      <w:iCs/>
                      <w:sz w:val="18"/>
                      <w:szCs w:val="18"/>
                    </w:rPr>
                    <w:t>Procedure</w:t>
                  </w:r>
                </w:p>
                <w:p w14:paraId="65354085" w14:textId="77777777" w:rsidR="0059256E" w:rsidRPr="00B3094F" w:rsidRDefault="0059256E" w:rsidP="0059256E">
                  <w:pPr>
                    <w:rPr>
                      <w:sz w:val="18"/>
                      <w:szCs w:val="18"/>
                    </w:rPr>
                  </w:pPr>
                </w:p>
              </w:tc>
              <w:tc>
                <w:tcPr>
                  <w:tcW w:w="1418" w:type="dxa"/>
                  <w:shd w:val="clear" w:color="auto" w:fill="auto"/>
                </w:tcPr>
                <w:p w14:paraId="46F91C63" w14:textId="77777777" w:rsidR="0059256E" w:rsidRPr="00B3094F" w:rsidRDefault="0059256E" w:rsidP="0059256E">
                  <w:pPr>
                    <w:rPr>
                      <w:sz w:val="18"/>
                      <w:szCs w:val="18"/>
                    </w:rPr>
                  </w:pPr>
                  <w:r w:rsidRPr="00B3094F">
                    <w:rPr>
                      <w:sz w:val="18"/>
                      <w:szCs w:val="18"/>
                    </w:rPr>
                    <w:t>Instructions may not be in sentence form. May have photographs</w:t>
                  </w:r>
                </w:p>
              </w:tc>
              <w:tc>
                <w:tcPr>
                  <w:tcW w:w="1559" w:type="dxa"/>
                  <w:shd w:val="clear" w:color="auto" w:fill="auto"/>
                </w:tcPr>
                <w:p w14:paraId="5DC2D549" w14:textId="77777777" w:rsidR="0059256E" w:rsidRPr="00B3094F" w:rsidRDefault="0059256E" w:rsidP="0059256E">
                  <w:pPr>
                    <w:rPr>
                      <w:sz w:val="18"/>
                      <w:szCs w:val="18"/>
                    </w:rPr>
                  </w:pPr>
                  <w:r w:rsidRPr="00B3094F">
                    <w:rPr>
                      <w:sz w:val="18"/>
                      <w:szCs w:val="18"/>
                    </w:rPr>
                    <w:t xml:space="preserve">Set out step by </w:t>
                  </w:r>
                  <w:proofErr w:type="gramStart"/>
                  <w:r w:rsidRPr="00B3094F">
                    <w:rPr>
                      <w:sz w:val="18"/>
                      <w:szCs w:val="18"/>
                    </w:rPr>
                    <w:t>step</w:t>
                  </w:r>
                  <w:proofErr w:type="gramEnd"/>
                </w:p>
                <w:p w14:paraId="167D2AC3" w14:textId="77777777" w:rsidR="0059256E" w:rsidRPr="00B3094F" w:rsidRDefault="0059256E" w:rsidP="0059256E">
                  <w:pPr>
                    <w:rPr>
                      <w:sz w:val="18"/>
                      <w:szCs w:val="18"/>
                    </w:rPr>
                  </w:pPr>
                  <w:r w:rsidRPr="00B3094F">
                    <w:rPr>
                      <w:sz w:val="18"/>
                      <w:szCs w:val="18"/>
                    </w:rPr>
                    <w:t>Short sentences or word groups</w:t>
                  </w:r>
                </w:p>
                <w:p w14:paraId="5ADE3B21" w14:textId="77777777" w:rsidR="0059256E" w:rsidRPr="00B3094F" w:rsidRDefault="0059256E" w:rsidP="0059256E">
                  <w:pPr>
                    <w:rPr>
                      <w:sz w:val="18"/>
                      <w:szCs w:val="18"/>
                    </w:rPr>
                  </w:pPr>
                </w:p>
              </w:tc>
              <w:tc>
                <w:tcPr>
                  <w:tcW w:w="1418" w:type="dxa"/>
                  <w:shd w:val="clear" w:color="auto" w:fill="auto"/>
                </w:tcPr>
                <w:p w14:paraId="1A8F34FC" w14:textId="77777777" w:rsidR="0059256E" w:rsidRPr="00B3094F" w:rsidRDefault="0059256E" w:rsidP="0059256E">
                  <w:pPr>
                    <w:rPr>
                      <w:sz w:val="18"/>
                      <w:szCs w:val="18"/>
                    </w:rPr>
                  </w:pPr>
                  <w:r w:rsidRPr="00B3094F">
                    <w:rPr>
                      <w:sz w:val="18"/>
                      <w:szCs w:val="18"/>
                    </w:rPr>
                    <w:t>To provide instructions for making in a beginning to end sequence</w:t>
                  </w:r>
                </w:p>
              </w:tc>
            </w:tr>
            <w:tr w:rsidR="0059256E" w:rsidRPr="00B3094F" w14:paraId="2209E5CE" w14:textId="77777777" w:rsidTr="0051356D">
              <w:tc>
                <w:tcPr>
                  <w:tcW w:w="1129" w:type="dxa"/>
                  <w:shd w:val="clear" w:color="auto" w:fill="E7E6E6" w:themeFill="background2"/>
                </w:tcPr>
                <w:p w14:paraId="5D6FFDDB" w14:textId="77777777" w:rsidR="0059256E" w:rsidRPr="00B3094F" w:rsidRDefault="0059256E" w:rsidP="0059256E">
                  <w:pPr>
                    <w:rPr>
                      <w:i/>
                      <w:iCs/>
                      <w:sz w:val="18"/>
                      <w:szCs w:val="18"/>
                    </w:rPr>
                  </w:pPr>
                  <w:r w:rsidRPr="00B3094F">
                    <w:rPr>
                      <w:sz w:val="18"/>
                      <w:szCs w:val="18"/>
                    </w:rPr>
                    <w:t xml:space="preserve">My Holiday </w:t>
                  </w:r>
                  <w:r w:rsidRPr="00B3094F">
                    <w:rPr>
                      <w:i/>
                      <w:iCs/>
                      <w:sz w:val="18"/>
                      <w:szCs w:val="18"/>
                    </w:rPr>
                    <w:t>Recount</w:t>
                  </w:r>
                </w:p>
              </w:tc>
              <w:tc>
                <w:tcPr>
                  <w:tcW w:w="1418" w:type="dxa"/>
                  <w:shd w:val="clear" w:color="auto" w:fill="auto"/>
                </w:tcPr>
                <w:p w14:paraId="2C6A91EE" w14:textId="77777777" w:rsidR="0059256E" w:rsidRPr="00B3094F" w:rsidRDefault="0059256E" w:rsidP="0059256E">
                  <w:pPr>
                    <w:rPr>
                      <w:sz w:val="18"/>
                      <w:szCs w:val="18"/>
                    </w:rPr>
                  </w:pPr>
                  <w:r w:rsidRPr="00B3094F">
                    <w:rPr>
                      <w:sz w:val="18"/>
                      <w:szCs w:val="18"/>
                    </w:rPr>
                    <w:t xml:space="preserve">Personal account </w:t>
                  </w:r>
                </w:p>
                <w:p w14:paraId="0F6D1A00" w14:textId="77777777" w:rsidR="0059256E" w:rsidRPr="00B3094F" w:rsidRDefault="0059256E" w:rsidP="0059256E">
                  <w:pPr>
                    <w:rPr>
                      <w:sz w:val="18"/>
                      <w:szCs w:val="18"/>
                    </w:rPr>
                  </w:pPr>
                  <w:r w:rsidRPr="00B3094F">
                    <w:rPr>
                      <w:sz w:val="18"/>
                      <w:szCs w:val="18"/>
                    </w:rPr>
                    <w:t>May have opinions and facts related to events</w:t>
                  </w:r>
                </w:p>
              </w:tc>
              <w:tc>
                <w:tcPr>
                  <w:tcW w:w="1559" w:type="dxa"/>
                  <w:shd w:val="clear" w:color="auto" w:fill="auto"/>
                </w:tcPr>
                <w:p w14:paraId="678B30DD" w14:textId="77777777" w:rsidR="0059256E" w:rsidRPr="00B3094F" w:rsidRDefault="0059256E" w:rsidP="0059256E">
                  <w:pPr>
                    <w:rPr>
                      <w:sz w:val="18"/>
                      <w:szCs w:val="18"/>
                    </w:rPr>
                  </w:pPr>
                  <w:r w:rsidRPr="00B3094F">
                    <w:rPr>
                      <w:sz w:val="18"/>
                      <w:szCs w:val="18"/>
                    </w:rPr>
                    <w:t>Past tense</w:t>
                  </w:r>
                </w:p>
                <w:p w14:paraId="61DE7755" w14:textId="77777777" w:rsidR="0059256E" w:rsidRPr="00B3094F" w:rsidRDefault="0059256E" w:rsidP="0059256E">
                  <w:pPr>
                    <w:rPr>
                      <w:sz w:val="18"/>
                      <w:szCs w:val="18"/>
                    </w:rPr>
                  </w:pPr>
                  <w:r w:rsidRPr="00B3094F">
                    <w:rPr>
                      <w:sz w:val="18"/>
                      <w:szCs w:val="18"/>
                    </w:rPr>
                    <w:t>Sequence of events</w:t>
                  </w:r>
                </w:p>
              </w:tc>
              <w:tc>
                <w:tcPr>
                  <w:tcW w:w="1418" w:type="dxa"/>
                  <w:shd w:val="clear" w:color="auto" w:fill="auto"/>
                </w:tcPr>
                <w:p w14:paraId="2E94EB0C" w14:textId="77777777" w:rsidR="0059256E" w:rsidRPr="00B3094F" w:rsidRDefault="0059256E" w:rsidP="0059256E">
                  <w:pPr>
                    <w:rPr>
                      <w:sz w:val="18"/>
                      <w:szCs w:val="18"/>
                    </w:rPr>
                  </w:pPr>
                  <w:r w:rsidRPr="00B3094F">
                    <w:rPr>
                      <w:sz w:val="18"/>
                      <w:szCs w:val="18"/>
                    </w:rPr>
                    <w:t>To share, retell an event.</w:t>
                  </w:r>
                </w:p>
              </w:tc>
            </w:tr>
            <w:tr w:rsidR="0059256E" w:rsidRPr="00B3094F" w14:paraId="7FF3FBB0" w14:textId="77777777" w:rsidTr="0051356D">
              <w:tc>
                <w:tcPr>
                  <w:tcW w:w="1129" w:type="dxa"/>
                  <w:shd w:val="clear" w:color="auto" w:fill="E7E6E6" w:themeFill="background2"/>
                </w:tcPr>
                <w:p w14:paraId="70C1DD62" w14:textId="77777777" w:rsidR="0059256E" w:rsidRPr="00B3094F" w:rsidRDefault="0059256E" w:rsidP="0059256E">
                  <w:pPr>
                    <w:rPr>
                      <w:sz w:val="18"/>
                      <w:szCs w:val="18"/>
                    </w:rPr>
                  </w:pPr>
                  <w:r w:rsidRPr="00B3094F">
                    <w:rPr>
                      <w:sz w:val="18"/>
                      <w:szCs w:val="18"/>
                    </w:rPr>
                    <w:t>Poster about Bees</w:t>
                  </w:r>
                </w:p>
                <w:p w14:paraId="5856F8BA" w14:textId="77777777" w:rsidR="0059256E" w:rsidRPr="00B3094F" w:rsidRDefault="0059256E" w:rsidP="0059256E">
                  <w:pPr>
                    <w:rPr>
                      <w:sz w:val="18"/>
                      <w:szCs w:val="18"/>
                    </w:rPr>
                  </w:pPr>
                </w:p>
              </w:tc>
              <w:tc>
                <w:tcPr>
                  <w:tcW w:w="1418" w:type="dxa"/>
                  <w:shd w:val="clear" w:color="auto" w:fill="auto"/>
                </w:tcPr>
                <w:p w14:paraId="1B90E8CA" w14:textId="77777777" w:rsidR="0059256E" w:rsidRPr="00B3094F" w:rsidRDefault="0059256E" w:rsidP="0059256E">
                  <w:pPr>
                    <w:rPr>
                      <w:sz w:val="18"/>
                      <w:szCs w:val="18"/>
                    </w:rPr>
                  </w:pPr>
                  <w:r w:rsidRPr="00B3094F">
                    <w:rPr>
                      <w:sz w:val="18"/>
                      <w:szCs w:val="18"/>
                    </w:rPr>
                    <w:t xml:space="preserve">May be colourful, pictures or photographs, headings, text, </w:t>
                  </w:r>
                </w:p>
                <w:p w14:paraId="213F5278" w14:textId="77777777" w:rsidR="0059256E" w:rsidRPr="00B3094F" w:rsidRDefault="0059256E" w:rsidP="0059256E">
                  <w:pPr>
                    <w:rPr>
                      <w:sz w:val="18"/>
                      <w:szCs w:val="18"/>
                    </w:rPr>
                  </w:pPr>
                  <w:r w:rsidRPr="00B3094F">
                    <w:rPr>
                      <w:sz w:val="18"/>
                      <w:szCs w:val="18"/>
                    </w:rPr>
                    <w:t>To be displayed</w:t>
                  </w:r>
                </w:p>
              </w:tc>
              <w:tc>
                <w:tcPr>
                  <w:tcW w:w="1559" w:type="dxa"/>
                  <w:shd w:val="clear" w:color="auto" w:fill="auto"/>
                </w:tcPr>
                <w:p w14:paraId="154B8B34" w14:textId="77777777" w:rsidR="0059256E" w:rsidRPr="00B3094F" w:rsidRDefault="0059256E" w:rsidP="0059256E">
                  <w:pPr>
                    <w:rPr>
                      <w:sz w:val="18"/>
                      <w:szCs w:val="18"/>
                    </w:rPr>
                  </w:pPr>
                  <w:r w:rsidRPr="00B3094F">
                    <w:rPr>
                      <w:sz w:val="18"/>
                      <w:szCs w:val="18"/>
                    </w:rPr>
                    <w:t xml:space="preserve">Presented on a large paper, </w:t>
                  </w:r>
                  <w:proofErr w:type="gramStart"/>
                  <w:r w:rsidRPr="00B3094F">
                    <w:rPr>
                      <w:sz w:val="18"/>
                      <w:szCs w:val="18"/>
                    </w:rPr>
                    <w:t>cardboard</w:t>
                  </w:r>
                  <w:proofErr w:type="gramEnd"/>
                  <w:r w:rsidRPr="00B3094F">
                    <w:rPr>
                      <w:sz w:val="18"/>
                      <w:szCs w:val="18"/>
                    </w:rPr>
                    <w:t xml:space="preserve"> or other transportable surface.</w:t>
                  </w:r>
                </w:p>
                <w:p w14:paraId="0E2819EB" w14:textId="77777777" w:rsidR="0059256E" w:rsidRPr="00B3094F" w:rsidRDefault="0059256E" w:rsidP="0059256E">
                  <w:pPr>
                    <w:rPr>
                      <w:sz w:val="18"/>
                      <w:szCs w:val="18"/>
                    </w:rPr>
                  </w:pPr>
                  <w:r w:rsidRPr="00B3094F">
                    <w:rPr>
                      <w:sz w:val="18"/>
                      <w:szCs w:val="18"/>
                    </w:rPr>
                    <w:t xml:space="preserve">Information need not be </w:t>
                  </w:r>
                  <w:proofErr w:type="gramStart"/>
                  <w:r w:rsidRPr="00B3094F">
                    <w:rPr>
                      <w:sz w:val="18"/>
                      <w:szCs w:val="18"/>
                    </w:rPr>
                    <w:t>sequenced</w:t>
                  </w:r>
                  <w:proofErr w:type="gramEnd"/>
                  <w:r w:rsidRPr="00B3094F">
                    <w:rPr>
                      <w:sz w:val="18"/>
                      <w:szCs w:val="18"/>
                    </w:rPr>
                    <w:t xml:space="preserve"> </w:t>
                  </w:r>
                </w:p>
                <w:p w14:paraId="3376FF8C" w14:textId="77777777" w:rsidR="0059256E" w:rsidRPr="00B3094F" w:rsidRDefault="0059256E" w:rsidP="0059256E">
                  <w:pPr>
                    <w:rPr>
                      <w:sz w:val="18"/>
                      <w:szCs w:val="18"/>
                    </w:rPr>
                  </w:pPr>
                </w:p>
              </w:tc>
              <w:tc>
                <w:tcPr>
                  <w:tcW w:w="1418" w:type="dxa"/>
                  <w:shd w:val="clear" w:color="auto" w:fill="auto"/>
                </w:tcPr>
                <w:p w14:paraId="77367A05" w14:textId="77777777" w:rsidR="0059256E" w:rsidRPr="00B3094F" w:rsidRDefault="0059256E" w:rsidP="0059256E">
                  <w:pPr>
                    <w:rPr>
                      <w:sz w:val="18"/>
                      <w:szCs w:val="18"/>
                    </w:rPr>
                  </w:pPr>
                  <w:r w:rsidRPr="00B3094F">
                    <w:rPr>
                      <w:sz w:val="18"/>
                      <w:szCs w:val="18"/>
                    </w:rPr>
                    <w:t>To give information or to instruct or persuade as a large, interesting display that can be put on the wall and read anytime.</w:t>
                  </w:r>
                </w:p>
              </w:tc>
            </w:tr>
            <w:tr w:rsidR="0059256E" w:rsidRPr="00B3094F" w14:paraId="1E7C3EE5" w14:textId="77777777" w:rsidTr="0051356D">
              <w:tc>
                <w:tcPr>
                  <w:tcW w:w="1129" w:type="dxa"/>
                  <w:shd w:val="clear" w:color="auto" w:fill="E7E6E6" w:themeFill="background2"/>
                </w:tcPr>
                <w:p w14:paraId="4E0B821A" w14:textId="77777777" w:rsidR="0059256E" w:rsidRPr="00B3094F" w:rsidRDefault="0059256E" w:rsidP="0059256E">
                  <w:pPr>
                    <w:rPr>
                      <w:i/>
                      <w:iCs/>
                      <w:sz w:val="18"/>
                      <w:szCs w:val="18"/>
                    </w:rPr>
                  </w:pPr>
                  <w:r w:rsidRPr="00B3094F">
                    <w:rPr>
                      <w:i/>
                      <w:iCs/>
                      <w:sz w:val="18"/>
                      <w:szCs w:val="18"/>
                    </w:rPr>
                    <w:lastRenderedPageBreak/>
                    <w:t>Girraween website</w:t>
                  </w:r>
                </w:p>
              </w:tc>
              <w:tc>
                <w:tcPr>
                  <w:tcW w:w="1418" w:type="dxa"/>
                  <w:shd w:val="clear" w:color="auto" w:fill="auto"/>
                </w:tcPr>
                <w:p w14:paraId="2A8B0054" w14:textId="77777777" w:rsidR="0059256E" w:rsidRPr="00B3094F" w:rsidRDefault="0059256E" w:rsidP="0059256E">
                  <w:pPr>
                    <w:rPr>
                      <w:sz w:val="18"/>
                      <w:szCs w:val="18"/>
                    </w:rPr>
                  </w:pPr>
                  <w:proofErr w:type="spellStart"/>
                  <w:r w:rsidRPr="00B3094F">
                    <w:rPr>
                      <w:sz w:val="18"/>
                      <w:szCs w:val="18"/>
                    </w:rPr>
                    <w:t>Photographsinformative</w:t>
                  </w:r>
                  <w:proofErr w:type="spellEnd"/>
                  <w:r w:rsidRPr="00B3094F">
                    <w:rPr>
                      <w:sz w:val="18"/>
                      <w:szCs w:val="18"/>
                    </w:rPr>
                    <w:t xml:space="preserve"> </w:t>
                  </w:r>
                  <w:proofErr w:type="gramStart"/>
                  <w:r w:rsidRPr="00B3094F">
                    <w:rPr>
                      <w:sz w:val="18"/>
                      <w:szCs w:val="18"/>
                    </w:rPr>
                    <w:t>text,  videos</w:t>
                  </w:r>
                  <w:proofErr w:type="gramEnd"/>
                  <w:r w:rsidRPr="00B3094F">
                    <w:rPr>
                      <w:sz w:val="18"/>
                      <w:szCs w:val="18"/>
                    </w:rPr>
                    <w:t>, links, etc</w:t>
                  </w:r>
                </w:p>
                <w:p w14:paraId="31986B09" w14:textId="77777777" w:rsidR="0059256E" w:rsidRPr="00B3094F" w:rsidRDefault="0059256E" w:rsidP="0059256E">
                  <w:pPr>
                    <w:rPr>
                      <w:sz w:val="18"/>
                      <w:szCs w:val="18"/>
                    </w:rPr>
                  </w:pPr>
                </w:p>
              </w:tc>
              <w:tc>
                <w:tcPr>
                  <w:tcW w:w="1559" w:type="dxa"/>
                  <w:shd w:val="clear" w:color="auto" w:fill="auto"/>
                </w:tcPr>
                <w:p w14:paraId="3F4F0DEA" w14:textId="77777777" w:rsidR="0059256E" w:rsidRPr="00B3094F" w:rsidRDefault="0059256E" w:rsidP="0059256E">
                  <w:pPr>
                    <w:rPr>
                      <w:sz w:val="18"/>
                      <w:szCs w:val="18"/>
                    </w:rPr>
                  </w:pPr>
                  <w:r w:rsidRPr="00B3094F">
                    <w:rPr>
                      <w:sz w:val="18"/>
                      <w:szCs w:val="18"/>
                    </w:rPr>
                    <w:t>icons, tabs, search bar</w:t>
                  </w:r>
                </w:p>
                <w:p w14:paraId="56D59516" w14:textId="77777777" w:rsidR="0059256E" w:rsidRPr="00B3094F" w:rsidRDefault="0059256E" w:rsidP="0059256E">
                  <w:pPr>
                    <w:rPr>
                      <w:sz w:val="18"/>
                      <w:szCs w:val="18"/>
                    </w:rPr>
                  </w:pPr>
                  <w:r w:rsidRPr="00B3094F">
                    <w:rPr>
                      <w:sz w:val="18"/>
                      <w:szCs w:val="18"/>
                    </w:rPr>
                    <w:t xml:space="preserve">allow quick and easy access to </w:t>
                  </w:r>
                  <w:proofErr w:type="gramStart"/>
                  <w:r w:rsidRPr="00B3094F">
                    <w:rPr>
                      <w:sz w:val="18"/>
                      <w:szCs w:val="18"/>
                    </w:rPr>
                    <w:t>information</w:t>
                  </w:r>
                  <w:proofErr w:type="gramEnd"/>
                </w:p>
                <w:p w14:paraId="5AC546FB" w14:textId="77777777" w:rsidR="0059256E" w:rsidRPr="00B3094F" w:rsidRDefault="0059256E" w:rsidP="0059256E">
                  <w:pPr>
                    <w:rPr>
                      <w:sz w:val="18"/>
                      <w:szCs w:val="18"/>
                    </w:rPr>
                  </w:pPr>
                  <w:r w:rsidRPr="00B3094F">
                    <w:rPr>
                      <w:sz w:val="18"/>
                      <w:szCs w:val="18"/>
                    </w:rPr>
                    <w:t>Colour, attractive space, easy to navigate</w:t>
                  </w:r>
                </w:p>
              </w:tc>
              <w:tc>
                <w:tcPr>
                  <w:tcW w:w="1418" w:type="dxa"/>
                  <w:shd w:val="clear" w:color="auto" w:fill="auto"/>
                </w:tcPr>
                <w:p w14:paraId="5D40EACA" w14:textId="77777777" w:rsidR="0059256E" w:rsidRPr="00B3094F" w:rsidRDefault="0059256E" w:rsidP="0059256E">
                  <w:pPr>
                    <w:rPr>
                      <w:sz w:val="18"/>
                      <w:szCs w:val="18"/>
                    </w:rPr>
                  </w:pPr>
                  <w:r w:rsidRPr="00B3094F">
                    <w:rPr>
                      <w:sz w:val="18"/>
                      <w:szCs w:val="18"/>
                    </w:rPr>
                    <w:t>To give information that can be accessed, in a variety of formats, to provide a rich an informative experience.</w:t>
                  </w:r>
                </w:p>
              </w:tc>
            </w:tr>
            <w:tr w:rsidR="0059256E" w:rsidRPr="00B3094F" w14:paraId="13A6D3FB" w14:textId="77777777" w:rsidTr="0051356D">
              <w:tc>
                <w:tcPr>
                  <w:tcW w:w="1129" w:type="dxa"/>
                  <w:shd w:val="clear" w:color="auto" w:fill="E7E6E6" w:themeFill="background2"/>
                </w:tcPr>
                <w:p w14:paraId="1F85A62B" w14:textId="77777777" w:rsidR="0059256E" w:rsidRPr="00B3094F" w:rsidRDefault="0059256E" w:rsidP="0059256E">
                  <w:pPr>
                    <w:rPr>
                      <w:i/>
                      <w:iCs/>
                      <w:sz w:val="18"/>
                      <w:szCs w:val="18"/>
                    </w:rPr>
                  </w:pPr>
                </w:p>
                <w:p w14:paraId="65448454" w14:textId="77777777" w:rsidR="0059256E" w:rsidRPr="00B3094F" w:rsidRDefault="0059256E" w:rsidP="0059256E">
                  <w:pPr>
                    <w:rPr>
                      <w:i/>
                      <w:iCs/>
                      <w:sz w:val="18"/>
                      <w:szCs w:val="18"/>
                    </w:rPr>
                  </w:pPr>
                  <w:r w:rsidRPr="00B3094F">
                    <w:rPr>
                      <w:i/>
                      <w:iCs/>
                      <w:sz w:val="18"/>
                      <w:szCs w:val="18"/>
                    </w:rPr>
                    <w:t>Girraween Video</w:t>
                  </w:r>
                </w:p>
              </w:tc>
              <w:tc>
                <w:tcPr>
                  <w:tcW w:w="1418" w:type="dxa"/>
                </w:tcPr>
                <w:p w14:paraId="10957A03" w14:textId="77777777" w:rsidR="0059256E" w:rsidRPr="00B3094F" w:rsidRDefault="0059256E" w:rsidP="0059256E">
                  <w:pPr>
                    <w:rPr>
                      <w:sz w:val="18"/>
                      <w:szCs w:val="18"/>
                    </w:rPr>
                  </w:pPr>
                  <w:r w:rsidRPr="00B3094F">
                    <w:rPr>
                      <w:sz w:val="18"/>
                      <w:szCs w:val="18"/>
                    </w:rPr>
                    <w:t>Short, visually beautiful</w:t>
                  </w:r>
                </w:p>
              </w:tc>
              <w:tc>
                <w:tcPr>
                  <w:tcW w:w="1559" w:type="dxa"/>
                </w:tcPr>
                <w:p w14:paraId="5176835B" w14:textId="77777777" w:rsidR="0059256E" w:rsidRPr="00B3094F" w:rsidRDefault="0059256E" w:rsidP="0059256E">
                  <w:pPr>
                    <w:rPr>
                      <w:sz w:val="18"/>
                      <w:szCs w:val="18"/>
                    </w:rPr>
                  </w:pPr>
                  <w:r w:rsidRPr="00B3094F">
                    <w:rPr>
                      <w:sz w:val="18"/>
                      <w:szCs w:val="18"/>
                    </w:rPr>
                    <w:t>View from beginning to end. Can be replayed</w:t>
                  </w:r>
                </w:p>
              </w:tc>
              <w:tc>
                <w:tcPr>
                  <w:tcW w:w="1418" w:type="dxa"/>
                </w:tcPr>
                <w:p w14:paraId="4A9A11B9" w14:textId="77777777" w:rsidR="0059256E" w:rsidRPr="00B3094F" w:rsidRDefault="0059256E" w:rsidP="0059256E">
                  <w:pPr>
                    <w:rPr>
                      <w:sz w:val="18"/>
                      <w:szCs w:val="18"/>
                    </w:rPr>
                  </w:pPr>
                  <w:r w:rsidRPr="00B3094F">
                    <w:rPr>
                      <w:sz w:val="18"/>
                      <w:szCs w:val="18"/>
                    </w:rPr>
                    <w:t>informative and emotive online experience of the park</w:t>
                  </w:r>
                </w:p>
              </w:tc>
            </w:tr>
          </w:tbl>
          <w:p w14:paraId="4BCD5DE2" w14:textId="77777777" w:rsidR="0059256E" w:rsidRDefault="0059256E" w:rsidP="0059256E">
            <w:pPr>
              <w:rPr>
                <w:b/>
                <w:bCs/>
              </w:rPr>
            </w:pPr>
          </w:p>
        </w:tc>
        <w:tc>
          <w:tcPr>
            <w:tcW w:w="4394" w:type="dxa"/>
          </w:tcPr>
          <w:p w14:paraId="3E10914A" w14:textId="77777777" w:rsidR="0059256E" w:rsidRDefault="0059256E" w:rsidP="0059256E">
            <w:hyperlink r:id="rId19" w:history="1">
              <w:r w:rsidRPr="00E1460D">
                <w:rPr>
                  <w:rStyle w:val="Hyperlink"/>
                </w:rPr>
                <w:t>https://parks.des.qld.gov.au/parks/girraween?utm_source=google&amp;utm_medium=organic&amp;utm_campaign=gmb&amp;utm_content=girraween</w:t>
              </w:r>
            </w:hyperlink>
          </w:p>
          <w:p w14:paraId="1CA2A7D7" w14:textId="77777777" w:rsidR="0059256E" w:rsidRDefault="0059256E" w:rsidP="0059256E">
            <w:r>
              <w:t>Girraween National Park website</w:t>
            </w:r>
          </w:p>
          <w:p w14:paraId="270DA26C" w14:textId="77777777" w:rsidR="0059256E" w:rsidRDefault="0059256E" w:rsidP="0059256E"/>
          <w:p w14:paraId="511CCF5E" w14:textId="77777777" w:rsidR="0059256E" w:rsidRDefault="0059256E" w:rsidP="0059256E"/>
          <w:p w14:paraId="594C2396" w14:textId="77777777" w:rsidR="0059256E" w:rsidRDefault="0059256E" w:rsidP="0059256E">
            <w:hyperlink r:id="rId20" w:history="1">
              <w:r w:rsidRPr="004C0ABC">
                <w:rPr>
                  <w:rStyle w:val="Hyperlink"/>
                </w:rPr>
                <w:t>https://www.youtube.com/watch?v=fPQPBgVrHv4</w:t>
              </w:r>
            </w:hyperlink>
          </w:p>
          <w:p w14:paraId="58FE148C" w14:textId="77777777" w:rsidR="0059256E" w:rsidRDefault="0059256E" w:rsidP="0059256E">
            <w:r>
              <w:t>Girraween National Park video 3m 30s</w:t>
            </w:r>
          </w:p>
          <w:p w14:paraId="209787FC" w14:textId="77777777" w:rsidR="0059256E" w:rsidRPr="00B7178B" w:rsidRDefault="0059256E" w:rsidP="0059256E">
            <w:pPr>
              <w:rPr>
                <w:b/>
                <w:bCs/>
              </w:rPr>
            </w:pPr>
          </w:p>
        </w:tc>
        <w:tc>
          <w:tcPr>
            <w:tcW w:w="2627" w:type="dxa"/>
          </w:tcPr>
          <w:p w14:paraId="5217B5DD" w14:textId="77777777" w:rsidR="0059256E" w:rsidRDefault="0059256E" w:rsidP="0059256E">
            <w:r>
              <w:lastRenderedPageBreak/>
              <w:t xml:space="preserve">It may be desirable to move this activity to the beginning of the unit if the knowledge is required when looking at purpose of text </w:t>
            </w:r>
            <w:proofErr w:type="gramStart"/>
            <w:r>
              <w:t>ty</w:t>
            </w:r>
            <w:proofErr w:type="gramEnd"/>
          </w:p>
          <w:p w14:paraId="72A8BD2B" w14:textId="77777777" w:rsidR="0059256E" w:rsidRDefault="0059256E" w:rsidP="0059256E"/>
          <w:p w14:paraId="4E6E0B50" w14:textId="77777777" w:rsidR="0059256E" w:rsidRDefault="0059256E" w:rsidP="0059256E"/>
          <w:p w14:paraId="6EB4DD18" w14:textId="77777777" w:rsidR="0059256E" w:rsidRDefault="0059256E" w:rsidP="0059256E"/>
          <w:p w14:paraId="2B92C42D" w14:textId="77777777" w:rsidR="0059256E" w:rsidRDefault="0059256E" w:rsidP="0059256E"/>
          <w:p w14:paraId="387CBFE6" w14:textId="77777777" w:rsidR="0059256E" w:rsidRDefault="0059256E" w:rsidP="0059256E"/>
          <w:p w14:paraId="24DAB452" w14:textId="77777777" w:rsidR="0059256E" w:rsidRDefault="0059256E" w:rsidP="0059256E"/>
          <w:p w14:paraId="7544787D" w14:textId="77777777" w:rsidR="0059256E" w:rsidRDefault="0059256E" w:rsidP="0059256E">
            <w:pPr>
              <w:rPr>
                <w:i/>
                <w:iCs/>
              </w:rPr>
            </w:pPr>
            <w:r>
              <w:t xml:space="preserve">At this point you could also introduce or revisit </w:t>
            </w:r>
            <w:r w:rsidRPr="00760B7F">
              <w:rPr>
                <w:i/>
                <w:iCs/>
              </w:rPr>
              <w:t>persuasive text</w:t>
            </w:r>
            <w:r>
              <w:rPr>
                <w:i/>
                <w:iCs/>
              </w:rPr>
              <w:t xml:space="preserve"> as it appears in text types such as advertisements, posters, etc.</w:t>
            </w:r>
          </w:p>
          <w:p w14:paraId="33B99C5A" w14:textId="77777777" w:rsidR="0059256E" w:rsidRDefault="0059256E" w:rsidP="0059256E">
            <w:pPr>
              <w:rPr>
                <w:i/>
                <w:iCs/>
              </w:rPr>
            </w:pPr>
          </w:p>
          <w:p w14:paraId="615621DE" w14:textId="77777777" w:rsidR="0059256E" w:rsidRDefault="0059256E" w:rsidP="0059256E">
            <w:pPr>
              <w:rPr>
                <w:i/>
                <w:iCs/>
              </w:rPr>
            </w:pPr>
          </w:p>
          <w:p w14:paraId="7881B75A" w14:textId="77777777" w:rsidR="0059256E" w:rsidRDefault="0059256E" w:rsidP="0059256E">
            <w:pPr>
              <w:rPr>
                <w:i/>
                <w:iCs/>
              </w:rPr>
            </w:pPr>
          </w:p>
          <w:p w14:paraId="4A2D66B4" w14:textId="77777777" w:rsidR="0059256E" w:rsidRDefault="0059256E" w:rsidP="0059256E">
            <w:pPr>
              <w:rPr>
                <w:i/>
                <w:iCs/>
              </w:rPr>
            </w:pPr>
          </w:p>
          <w:p w14:paraId="3C59D70C" w14:textId="77777777" w:rsidR="0059256E" w:rsidRDefault="0059256E" w:rsidP="0059256E">
            <w:pPr>
              <w:rPr>
                <w:i/>
                <w:iCs/>
              </w:rPr>
            </w:pPr>
          </w:p>
          <w:p w14:paraId="3BA8AF31" w14:textId="77777777" w:rsidR="0059256E" w:rsidRDefault="0059256E" w:rsidP="0059256E">
            <w:pPr>
              <w:rPr>
                <w:i/>
                <w:iCs/>
              </w:rPr>
            </w:pPr>
          </w:p>
          <w:p w14:paraId="606E8FE1" w14:textId="77777777" w:rsidR="0059256E" w:rsidRDefault="0059256E" w:rsidP="0059256E">
            <w:pPr>
              <w:rPr>
                <w:i/>
                <w:iCs/>
              </w:rPr>
            </w:pPr>
          </w:p>
          <w:p w14:paraId="707B5F51" w14:textId="77777777" w:rsidR="0059256E" w:rsidRDefault="0059256E" w:rsidP="0059256E">
            <w:pPr>
              <w:rPr>
                <w:i/>
                <w:iCs/>
              </w:rPr>
            </w:pPr>
          </w:p>
          <w:p w14:paraId="73BBB434" w14:textId="77777777" w:rsidR="0059256E" w:rsidRDefault="0059256E" w:rsidP="0059256E">
            <w:pPr>
              <w:rPr>
                <w:i/>
                <w:iCs/>
              </w:rPr>
            </w:pPr>
          </w:p>
          <w:p w14:paraId="43F0B577" w14:textId="77777777" w:rsidR="0059256E" w:rsidRDefault="0059256E" w:rsidP="0059256E">
            <w:pPr>
              <w:rPr>
                <w:i/>
                <w:iCs/>
              </w:rPr>
            </w:pPr>
          </w:p>
          <w:p w14:paraId="1D18DC58" w14:textId="77777777" w:rsidR="0059256E" w:rsidRDefault="0059256E" w:rsidP="0059256E">
            <w:pPr>
              <w:rPr>
                <w:i/>
                <w:iCs/>
              </w:rPr>
            </w:pPr>
          </w:p>
          <w:p w14:paraId="24727FB5" w14:textId="77777777" w:rsidR="0059256E" w:rsidRDefault="0059256E" w:rsidP="0059256E">
            <w:pPr>
              <w:rPr>
                <w:i/>
                <w:iCs/>
              </w:rPr>
            </w:pPr>
          </w:p>
          <w:p w14:paraId="48F54231" w14:textId="77777777" w:rsidR="0059256E" w:rsidRDefault="0059256E" w:rsidP="0059256E">
            <w:pPr>
              <w:rPr>
                <w:i/>
                <w:iCs/>
              </w:rPr>
            </w:pPr>
          </w:p>
          <w:p w14:paraId="08820A76" w14:textId="77777777" w:rsidR="0059256E" w:rsidRDefault="0059256E" w:rsidP="0059256E">
            <w:pPr>
              <w:rPr>
                <w:i/>
                <w:iCs/>
              </w:rPr>
            </w:pPr>
          </w:p>
          <w:p w14:paraId="1E002C13" w14:textId="77777777" w:rsidR="0059256E" w:rsidRDefault="0059256E" w:rsidP="0059256E">
            <w:pPr>
              <w:rPr>
                <w:i/>
                <w:iCs/>
              </w:rPr>
            </w:pPr>
          </w:p>
          <w:p w14:paraId="41614053" w14:textId="77777777" w:rsidR="0059256E" w:rsidRDefault="0059256E" w:rsidP="0059256E">
            <w:pPr>
              <w:rPr>
                <w:i/>
                <w:iCs/>
              </w:rPr>
            </w:pPr>
          </w:p>
          <w:p w14:paraId="14E7F18E" w14:textId="77777777" w:rsidR="0059256E" w:rsidRDefault="0059256E" w:rsidP="0059256E">
            <w:pPr>
              <w:rPr>
                <w:i/>
                <w:iCs/>
              </w:rPr>
            </w:pPr>
          </w:p>
          <w:p w14:paraId="7687ACEE" w14:textId="77777777" w:rsidR="0059256E" w:rsidRDefault="0059256E" w:rsidP="0059256E">
            <w:pPr>
              <w:rPr>
                <w:i/>
                <w:iCs/>
              </w:rPr>
            </w:pPr>
          </w:p>
          <w:p w14:paraId="447DCEE6" w14:textId="77777777" w:rsidR="0059256E" w:rsidRDefault="0059256E" w:rsidP="0059256E">
            <w:pPr>
              <w:rPr>
                <w:i/>
                <w:iCs/>
              </w:rPr>
            </w:pPr>
          </w:p>
          <w:p w14:paraId="5D42E770" w14:textId="77777777" w:rsidR="0059256E" w:rsidRDefault="0059256E" w:rsidP="0059256E">
            <w:pPr>
              <w:rPr>
                <w:i/>
                <w:iCs/>
              </w:rPr>
            </w:pPr>
          </w:p>
          <w:p w14:paraId="52ACDE15" w14:textId="77777777" w:rsidR="0059256E" w:rsidRDefault="0059256E" w:rsidP="0059256E">
            <w:pPr>
              <w:rPr>
                <w:i/>
                <w:iCs/>
              </w:rPr>
            </w:pPr>
          </w:p>
          <w:p w14:paraId="7F25F332" w14:textId="77777777" w:rsidR="0059256E" w:rsidRDefault="0059256E" w:rsidP="0059256E">
            <w:pPr>
              <w:rPr>
                <w:i/>
                <w:iCs/>
              </w:rPr>
            </w:pPr>
          </w:p>
          <w:p w14:paraId="23B28A9E" w14:textId="77777777" w:rsidR="0059256E" w:rsidRDefault="0059256E" w:rsidP="0059256E">
            <w:pPr>
              <w:rPr>
                <w:i/>
                <w:iCs/>
              </w:rPr>
            </w:pPr>
          </w:p>
          <w:p w14:paraId="58D9AEB2" w14:textId="77777777" w:rsidR="0059256E" w:rsidRPr="00A71244" w:rsidRDefault="0059256E" w:rsidP="0059256E">
            <w:pPr>
              <w:rPr>
                <w:b/>
                <w:bCs/>
                <w:sz w:val="20"/>
                <w:szCs w:val="20"/>
              </w:rPr>
            </w:pPr>
          </w:p>
          <w:p w14:paraId="320FB696" w14:textId="77777777" w:rsidR="0059256E" w:rsidRPr="00A71244" w:rsidRDefault="0059256E" w:rsidP="0059256E">
            <w:pPr>
              <w:rPr>
                <w:b/>
                <w:bCs/>
                <w:sz w:val="20"/>
                <w:szCs w:val="20"/>
              </w:rPr>
            </w:pPr>
            <w:r w:rsidRPr="00A71244">
              <w:rPr>
                <w:b/>
                <w:bCs/>
                <w:sz w:val="20"/>
                <w:szCs w:val="20"/>
              </w:rPr>
              <w:t xml:space="preserve">*Links to </w:t>
            </w:r>
          </w:p>
          <w:p w14:paraId="1FDC5CC1" w14:textId="77777777" w:rsidR="0059256E" w:rsidRDefault="0059256E" w:rsidP="0059256E">
            <w:pPr>
              <w:rPr>
                <w:b/>
                <w:bCs/>
                <w:sz w:val="20"/>
                <w:szCs w:val="20"/>
              </w:rPr>
            </w:pPr>
            <w:r w:rsidRPr="00A71244">
              <w:rPr>
                <w:b/>
                <w:bCs/>
                <w:sz w:val="20"/>
                <w:szCs w:val="20"/>
              </w:rPr>
              <w:t>the following CDs:</w:t>
            </w:r>
          </w:p>
          <w:p w14:paraId="63DF1DCB" w14:textId="77777777" w:rsidR="0059256E" w:rsidRPr="00A71244" w:rsidRDefault="0059256E" w:rsidP="0059256E">
            <w:pPr>
              <w:rPr>
                <w:b/>
                <w:bCs/>
                <w:sz w:val="20"/>
                <w:szCs w:val="20"/>
              </w:rPr>
            </w:pPr>
          </w:p>
          <w:p w14:paraId="0186F21B" w14:textId="77777777" w:rsidR="0059256E" w:rsidRPr="00A71244" w:rsidRDefault="0059256E" w:rsidP="0059256E">
            <w:pPr>
              <w:rPr>
                <w:b/>
                <w:bCs/>
                <w:i/>
                <w:iCs/>
                <w:sz w:val="20"/>
                <w:szCs w:val="20"/>
              </w:rPr>
            </w:pPr>
            <w:r w:rsidRPr="00A71244">
              <w:rPr>
                <w:b/>
                <w:bCs/>
                <w:i/>
                <w:iCs/>
                <w:sz w:val="20"/>
                <w:szCs w:val="20"/>
              </w:rPr>
              <w:t>English: Language</w:t>
            </w:r>
          </w:p>
          <w:p w14:paraId="3102A4DD" w14:textId="77777777" w:rsidR="0059256E" w:rsidRPr="00A71244" w:rsidRDefault="0059256E" w:rsidP="0059256E">
            <w:pPr>
              <w:rPr>
                <w:b/>
                <w:bCs/>
                <w:sz w:val="20"/>
                <w:szCs w:val="20"/>
              </w:rPr>
            </w:pPr>
            <w:r w:rsidRPr="00A71244">
              <w:rPr>
                <w:b/>
                <w:bCs/>
                <w:sz w:val="20"/>
                <w:szCs w:val="20"/>
              </w:rPr>
              <w:t xml:space="preserve"> Navigate print and screen </w:t>
            </w:r>
            <w:proofErr w:type="gramStart"/>
            <w:r w:rsidRPr="00A71244">
              <w:rPr>
                <w:b/>
                <w:bCs/>
                <w:sz w:val="20"/>
                <w:szCs w:val="20"/>
              </w:rPr>
              <w:t>texts  using</w:t>
            </w:r>
            <w:proofErr w:type="gramEnd"/>
            <w:r w:rsidRPr="00A71244">
              <w:rPr>
                <w:b/>
                <w:bCs/>
                <w:sz w:val="20"/>
                <w:szCs w:val="20"/>
              </w:rPr>
              <w:t xml:space="preserve"> chapters, tables of contents, indexes, side-bar menus, drop-down menus or links</w:t>
            </w:r>
          </w:p>
          <w:p w14:paraId="4D7B8ED3" w14:textId="77777777" w:rsidR="0059256E" w:rsidRDefault="0059256E" w:rsidP="0059256E">
            <w:pPr>
              <w:rPr>
                <w:b/>
                <w:bCs/>
                <w:sz w:val="20"/>
                <w:szCs w:val="20"/>
              </w:rPr>
            </w:pPr>
            <w:r w:rsidRPr="00A71244">
              <w:rPr>
                <w:b/>
                <w:bCs/>
                <w:sz w:val="20"/>
                <w:szCs w:val="20"/>
              </w:rPr>
              <w:t>AC9E2LA05</w:t>
            </w:r>
          </w:p>
          <w:p w14:paraId="18230025" w14:textId="77777777" w:rsidR="0059256E" w:rsidRPr="00A71244" w:rsidRDefault="0059256E" w:rsidP="0059256E">
            <w:pPr>
              <w:rPr>
                <w:b/>
                <w:bCs/>
                <w:sz w:val="20"/>
                <w:szCs w:val="20"/>
              </w:rPr>
            </w:pPr>
            <w:r w:rsidRPr="00A71244">
              <w:rPr>
                <w:b/>
                <w:bCs/>
                <w:sz w:val="20"/>
                <w:szCs w:val="20"/>
              </w:rPr>
              <w:t xml:space="preserve">Understand that images add to or multiply the meanings of a </w:t>
            </w:r>
            <w:proofErr w:type="gramStart"/>
            <w:r w:rsidRPr="00A71244">
              <w:rPr>
                <w:b/>
                <w:bCs/>
                <w:sz w:val="20"/>
                <w:szCs w:val="20"/>
              </w:rPr>
              <w:t>text</w:t>
            </w:r>
            <w:proofErr w:type="gramEnd"/>
          </w:p>
          <w:p w14:paraId="11C9522D" w14:textId="77777777" w:rsidR="0059256E" w:rsidRDefault="0059256E" w:rsidP="0059256E">
            <w:r w:rsidRPr="00A71244">
              <w:rPr>
                <w:b/>
                <w:bCs/>
                <w:sz w:val="20"/>
                <w:szCs w:val="20"/>
              </w:rPr>
              <w:t>AC9E2LA09</w:t>
            </w:r>
          </w:p>
          <w:p w14:paraId="2D2E0099" w14:textId="77777777" w:rsidR="0059256E" w:rsidRDefault="0059256E" w:rsidP="0059256E"/>
          <w:p w14:paraId="7048A310" w14:textId="6380191C" w:rsidR="0059256E" w:rsidRPr="00494DCB" w:rsidRDefault="0059256E" w:rsidP="009B25F0">
            <w:pPr>
              <w:rPr>
                <w:i/>
                <w:iCs/>
              </w:rPr>
            </w:pPr>
          </w:p>
        </w:tc>
      </w:tr>
      <w:tr w:rsidR="0059256E" w14:paraId="6C980CDC" w14:textId="77777777" w:rsidTr="00494DCB">
        <w:trPr>
          <w:trHeight w:val="65"/>
        </w:trPr>
        <w:tc>
          <w:tcPr>
            <w:tcW w:w="2370" w:type="dxa"/>
          </w:tcPr>
          <w:p w14:paraId="32C66595" w14:textId="77777777" w:rsidR="0059256E" w:rsidRPr="00441E14" w:rsidRDefault="0059256E" w:rsidP="0059256E">
            <w:pPr>
              <w:rPr>
                <w:b/>
                <w:bCs/>
                <w:sz w:val="20"/>
                <w:szCs w:val="20"/>
              </w:rPr>
            </w:pPr>
            <w:r w:rsidRPr="00441E14">
              <w:rPr>
                <w:b/>
                <w:bCs/>
                <w:sz w:val="20"/>
                <w:szCs w:val="20"/>
              </w:rPr>
              <w:lastRenderedPageBreak/>
              <w:t>Language: Text Structure and organisation</w:t>
            </w:r>
          </w:p>
          <w:p w14:paraId="0033D24F" w14:textId="77777777" w:rsidR="0059256E" w:rsidRPr="00B3094F" w:rsidRDefault="0059256E" w:rsidP="0059256E">
            <w:pPr>
              <w:spacing w:after="120"/>
              <w:ind w:right="425"/>
              <w:rPr>
                <w:rStyle w:val="SubtleEmphasis"/>
                <w:i/>
                <w:iCs w:val="0"/>
                <w:color w:val="000000" w:themeColor="text1"/>
              </w:rPr>
            </w:pPr>
            <w:r w:rsidRPr="00B3094F">
              <w:t>Students identify the purpose of layout features in print and digital texts and the words used for navigation.</w:t>
            </w:r>
          </w:p>
          <w:p w14:paraId="13D33247" w14:textId="5F17D79F" w:rsidR="0059256E" w:rsidRPr="00441E14" w:rsidRDefault="0059256E" w:rsidP="0059256E">
            <w:pPr>
              <w:rPr>
                <w:b/>
                <w:bCs/>
                <w:sz w:val="20"/>
                <w:szCs w:val="20"/>
              </w:rPr>
            </w:pPr>
            <w:hyperlink r:id="rId21" w:history="1">
              <w:r w:rsidRPr="00F61D06">
                <w:rPr>
                  <w:rStyle w:val="Hyperlink"/>
                  <w:sz w:val="20"/>
                </w:rPr>
                <w:t>AC9E3LA05</w:t>
              </w:r>
            </w:hyperlink>
          </w:p>
        </w:tc>
        <w:tc>
          <w:tcPr>
            <w:tcW w:w="5979" w:type="dxa"/>
          </w:tcPr>
          <w:p w14:paraId="0E8251B9" w14:textId="77777777" w:rsidR="0059256E" w:rsidRPr="00DB100D" w:rsidRDefault="0059256E" w:rsidP="0059256E">
            <w:pPr>
              <w:rPr>
                <w:b/>
                <w:bCs/>
                <w:color w:val="000000" w:themeColor="text1"/>
              </w:rPr>
            </w:pPr>
            <w:r>
              <w:rPr>
                <w:b/>
                <w:bCs/>
              </w:rPr>
              <w:t>Learning Focus</w:t>
            </w:r>
            <w:r w:rsidRPr="00DB100D">
              <w:rPr>
                <w:b/>
                <w:bCs/>
                <w:color w:val="000000" w:themeColor="text1"/>
              </w:rPr>
              <w:t xml:space="preserve"> 3</w:t>
            </w:r>
          </w:p>
          <w:p w14:paraId="3885F136" w14:textId="77777777" w:rsidR="0059256E" w:rsidRPr="00441E14" w:rsidRDefault="0059256E" w:rsidP="0059256E">
            <w:pPr>
              <w:rPr>
                <w:i/>
                <w:iCs/>
              </w:rPr>
            </w:pPr>
            <w:r w:rsidRPr="00441E14">
              <w:rPr>
                <w:i/>
                <w:iCs/>
              </w:rPr>
              <w:t>We are learning more about the features and purpose of digital and print information texts.</w:t>
            </w:r>
          </w:p>
          <w:p w14:paraId="058377A4" w14:textId="77777777" w:rsidR="0059256E" w:rsidRPr="00B3094F" w:rsidRDefault="0059256E" w:rsidP="0059256E"/>
          <w:p w14:paraId="1F918BF2" w14:textId="77777777" w:rsidR="0059256E" w:rsidRPr="00B3094F" w:rsidRDefault="0059256E" w:rsidP="0059256E">
            <w:r w:rsidRPr="00B3094F">
              <w:t>Students, in their Learning Teams of about 4 are given a website related to endangered animals of the granite belt. One team member is the recorder. Students take turns in carrying out the tasks with the support of the rest of the team.</w:t>
            </w:r>
          </w:p>
          <w:p w14:paraId="2DB293B0" w14:textId="77777777" w:rsidR="0059256E" w:rsidRPr="00B3094F" w:rsidRDefault="0059256E" w:rsidP="0059256E">
            <w:r w:rsidRPr="00B3094F">
              <w:t>I suggest that the teams work with you to begin with.</w:t>
            </w:r>
          </w:p>
          <w:p w14:paraId="36D8996F" w14:textId="77777777" w:rsidR="0059256E" w:rsidRPr="00B3094F" w:rsidRDefault="0059256E" w:rsidP="0059256E">
            <w:r w:rsidRPr="00B3094F">
              <w:t>Their tasks are to....</w:t>
            </w:r>
          </w:p>
          <w:p w14:paraId="2E8310A4" w14:textId="77777777" w:rsidR="0059256E" w:rsidRPr="00B3094F" w:rsidRDefault="0059256E" w:rsidP="0059256E">
            <w:pPr>
              <w:pStyle w:val="ListParagraph"/>
              <w:numPr>
                <w:ilvl w:val="0"/>
                <w:numId w:val="6"/>
              </w:numPr>
            </w:pPr>
            <w:r w:rsidRPr="00B3094F">
              <w:t xml:space="preserve">Scroll down the first </w:t>
            </w:r>
            <w:r>
              <w:t xml:space="preserve">web </w:t>
            </w:r>
            <w:r w:rsidRPr="00B3094F">
              <w:t xml:space="preserve">page (no clicking on anything yet), looking at what is on there. As a group talk about what this website is about just from looking at this first page </w:t>
            </w:r>
            <w:r>
              <w:t xml:space="preserve">(or screen) </w:t>
            </w:r>
            <w:r w:rsidRPr="00B3094F">
              <w:t>and the recorder will take some notes</w:t>
            </w:r>
            <w:r>
              <w:t xml:space="preserve">. Discuss and record some of the features of this </w:t>
            </w:r>
            <w:r w:rsidRPr="00441E14">
              <w:rPr>
                <w:b/>
                <w:bCs/>
              </w:rPr>
              <w:t>Home Page</w:t>
            </w:r>
            <w:r>
              <w:rPr>
                <w:b/>
                <w:bCs/>
              </w:rPr>
              <w:t xml:space="preserve"> </w:t>
            </w:r>
            <w:r w:rsidRPr="00441E14">
              <w:rPr>
                <w:color w:val="FF0308"/>
              </w:rPr>
              <w:t>(structure)</w:t>
            </w:r>
          </w:p>
          <w:p w14:paraId="75222AD5" w14:textId="77777777" w:rsidR="0059256E" w:rsidRPr="00B3094F" w:rsidRDefault="0059256E" w:rsidP="0059256E">
            <w:pPr>
              <w:pStyle w:val="ListParagraph"/>
              <w:numPr>
                <w:ilvl w:val="0"/>
                <w:numId w:val="6"/>
              </w:numPr>
            </w:pPr>
            <w:r w:rsidRPr="00B3094F">
              <w:t>Have a look at the top of the page. You may see separated words going across</w:t>
            </w:r>
            <w:r>
              <w:t>, like Headings</w:t>
            </w:r>
            <w:r w:rsidRPr="00B3094F">
              <w:t xml:space="preserve">. Move the cursor over them but do </w:t>
            </w:r>
            <w:r w:rsidRPr="00B3094F">
              <w:lastRenderedPageBreak/>
              <w:t xml:space="preserve">not click. What happens to the cursor - it changes to a hand. What does that tell you? The word is a </w:t>
            </w:r>
            <w:r w:rsidRPr="00441E14">
              <w:rPr>
                <w:b/>
                <w:bCs/>
              </w:rPr>
              <w:t xml:space="preserve">hyperlink </w:t>
            </w:r>
            <w:r w:rsidRPr="00B3094F">
              <w:t>(</w:t>
            </w:r>
            <w:r>
              <w:rPr>
                <w:i/>
                <w:iCs/>
                <w:color w:val="FF0000"/>
              </w:rPr>
              <w:t>structure</w:t>
            </w:r>
            <w:r w:rsidRPr="00B3094F">
              <w:rPr>
                <w:i/>
                <w:iCs/>
                <w:color w:val="FF0000"/>
              </w:rPr>
              <w:t>)</w:t>
            </w:r>
            <w:r>
              <w:rPr>
                <w:i/>
                <w:iCs/>
                <w:color w:val="FF0000"/>
              </w:rPr>
              <w:t xml:space="preserve"> </w:t>
            </w:r>
            <w:r w:rsidRPr="00B3094F">
              <w:t>which takes you to new information in another part of the website. This is your Menu (</w:t>
            </w:r>
            <w:r>
              <w:rPr>
                <w:i/>
                <w:iCs/>
                <w:color w:val="FF0000"/>
              </w:rPr>
              <w:t>structure</w:t>
            </w:r>
            <w:r w:rsidRPr="00B3094F">
              <w:rPr>
                <w:i/>
                <w:iCs/>
                <w:color w:val="FF0000"/>
              </w:rPr>
              <w:t>)</w:t>
            </w:r>
          </w:p>
          <w:p w14:paraId="3AD2239E" w14:textId="77777777" w:rsidR="0059256E" w:rsidRPr="00B3094F" w:rsidRDefault="0059256E" w:rsidP="0059256E">
            <w:pPr>
              <w:pStyle w:val="ListParagraph"/>
              <w:numPr>
                <w:ilvl w:val="0"/>
                <w:numId w:val="6"/>
              </w:numPr>
            </w:pPr>
            <w:r w:rsidRPr="00B3094F">
              <w:t xml:space="preserve">Why is it called a menu? Discuss and record your </w:t>
            </w:r>
            <w:proofErr w:type="gramStart"/>
            <w:r w:rsidRPr="00B3094F">
              <w:t>answer</w:t>
            </w:r>
            <w:proofErr w:type="gramEnd"/>
            <w:r w:rsidRPr="00B3094F">
              <w:t xml:space="preserve"> </w:t>
            </w:r>
          </w:p>
          <w:p w14:paraId="2AAD3027" w14:textId="77777777" w:rsidR="0059256E" w:rsidRPr="00B3094F" w:rsidRDefault="0059256E" w:rsidP="0059256E">
            <w:pPr>
              <w:pStyle w:val="ListParagraph"/>
              <w:numPr>
                <w:ilvl w:val="0"/>
                <w:numId w:val="6"/>
              </w:numPr>
            </w:pPr>
            <w:r w:rsidRPr="00B3094F">
              <w:t xml:space="preserve">What is useful about having a menu </w:t>
            </w:r>
            <w:r w:rsidRPr="00B3094F">
              <w:rPr>
                <w:i/>
                <w:iCs/>
                <w:color w:val="FF0000"/>
              </w:rPr>
              <w:t>(Purpose).</w:t>
            </w:r>
            <w:r w:rsidRPr="00B3094F">
              <w:rPr>
                <w:color w:val="FF0000"/>
              </w:rPr>
              <w:t xml:space="preserve"> </w:t>
            </w:r>
            <w:r w:rsidRPr="00B3094F">
              <w:t xml:space="preserve">How does it work? </w:t>
            </w:r>
          </w:p>
          <w:p w14:paraId="511D1425" w14:textId="77777777" w:rsidR="0059256E" w:rsidRPr="00B3094F" w:rsidRDefault="0059256E" w:rsidP="0059256E">
            <w:pPr>
              <w:rPr>
                <w:color w:val="FF0000"/>
              </w:rPr>
            </w:pPr>
            <w:r w:rsidRPr="00B3094F">
              <w:rPr>
                <w:color w:val="FF0000"/>
              </w:rPr>
              <w:t>Note: Greenpeace has its menu down left-hand side of the page. Wires has a menu button.</w:t>
            </w:r>
          </w:p>
          <w:p w14:paraId="639AB052" w14:textId="77777777" w:rsidR="0059256E" w:rsidRPr="00B3094F" w:rsidRDefault="0059256E" w:rsidP="0059256E">
            <w:pPr>
              <w:rPr>
                <w:color w:val="000000" w:themeColor="text1"/>
              </w:rPr>
            </w:pPr>
            <w:r w:rsidRPr="00B3094F">
              <w:rPr>
                <w:color w:val="000000" w:themeColor="text1"/>
              </w:rPr>
              <w:t>Continue to identify layout features and their purpose in this manner.</w:t>
            </w:r>
          </w:p>
          <w:p w14:paraId="406B34AC" w14:textId="77777777" w:rsidR="0059256E" w:rsidRPr="00B3094F" w:rsidRDefault="0059256E" w:rsidP="0059256E">
            <w:pPr>
              <w:pStyle w:val="ListParagraph"/>
              <w:numPr>
                <w:ilvl w:val="0"/>
                <w:numId w:val="7"/>
              </w:numPr>
              <w:rPr>
                <w:color w:val="000000" w:themeColor="text1"/>
              </w:rPr>
            </w:pPr>
            <w:r w:rsidRPr="00441E14">
              <w:rPr>
                <w:b/>
                <w:bCs/>
                <w:color w:val="000000" w:themeColor="text1"/>
              </w:rPr>
              <w:t>Search feature</w:t>
            </w:r>
            <w:r w:rsidRPr="00B3094F">
              <w:rPr>
                <w:color w:val="000000" w:themeColor="text1"/>
              </w:rPr>
              <w:t xml:space="preserve"> on home page. Try </w:t>
            </w:r>
            <w:proofErr w:type="gramStart"/>
            <w:r w:rsidRPr="00B3094F">
              <w:rPr>
                <w:color w:val="000000" w:themeColor="text1"/>
              </w:rPr>
              <w:t>it</w:t>
            </w:r>
            <w:proofErr w:type="gramEnd"/>
          </w:p>
          <w:p w14:paraId="6BD08020" w14:textId="77777777" w:rsidR="0059256E" w:rsidRPr="00B3094F" w:rsidRDefault="0059256E" w:rsidP="0059256E">
            <w:pPr>
              <w:pStyle w:val="ListParagraph"/>
              <w:numPr>
                <w:ilvl w:val="0"/>
                <w:numId w:val="7"/>
              </w:numPr>
              <w:rPr>
                <w:color w:val="000000" w:themeColor="text1"/>
              </w:rPr>
            </w:pPr>
            <w:r w:rsidRPr="00B3094F">
              <w:rPr>
                <w:color w:val="000000" w:themeColor="text1"/>
              </w:rPr>
              <w:t xml:space="preserve">How to get back to home page </w:t>
            </w:r>
          </w:p>
          <w:p w14:paraId="38D03D11" w14:textId="77777777" w:rsidR="0059256E" w:rsidRPr="00B3094F" w:rsidRDefault="0059256E" w:rsidP="0059256E">
            <w:pPr>
              <w:pStyle w:val="ListParagraph"/>
              <w:rPr>
                <w:color w:val="000000" w:themeColor="text1"/>
              </w:rPr>
            </w:pPr>
            <w:r w:rsidRPr="00B3094F">
              <w:rPr>
                <w:color w:val="000000" w:themeColor="text1"/>
              </w:rPr>
              <w:t xml:space="preserve">Find some </w:t>
            </w:r>
            <w:r w:rsidRPr="00441E14">
              <w:rPr>
                <w:b/>
                <w:bCs/>
                <w:color w:val="000000" w:themeColor="text1"/>
              </w:rPr>
              <w:t>hyperlinks,</w:t>
            </w:r>
            <w:r w:rsidRPr="00B3094F">
              <w:rPr>
                <w:color w:val="000000" w:themeColor="text1"/>
              </w:rPr>
              <w:t xml:space="preserve"> use </w:t>
            </w:r>
            <w:proofErr w:type="gramStart"/>
            <w:r w:rsidRPr="00B3094F">
              <w:rPr>
                <w:color w:val="000000" w:themeColor="text1"/>
              </w:rPr>
              <w:t>them</w:t>
            </w:r>
            <w:proofErr w:type="gramEnd"/>
            <w:r w:rsidRPr="00B3094F">
              <w:rPr>
                <w:color w:val="000000" w:themeColor="text1"/>
              </w:rPr>
              <w:t xml:space="preserve"> and browse the website. Take notes of interesting findings or thoughts, especially if you discover a new layout feature.</w:t>
            </w:r>
          </w:p>
          <w:p w14:paraId="27C38F51" w14:textId="77777777" w:rsidR="0059256E" w:rsidRPr="00F61D06" w:rsidRDefault="0059256E" w:rsidP="0059256E">
            <w:pPr>
              <w:rPr>
                <w:color w:val="000000" w:themeColor="text1"/>
              </w:rPr>
            </w:pPr>
          </w:p>
          <w:p w14:paraId="145DDD9C" w14:textId="77777777" w:rsidR="0059256E" w:rsidRPr="00B3094F" w:rsidRDefault="0059256E" w:rsidP="0059256E">
            <w:pPr>
              <w:pStyle w:val="ListParagraph"/>
              <w:numPr>
                <w:ilvl w:val="0"/>
                <w:numId w:val="7"/>
              </w:numPr>
              <w:rPr>
                <w:color w:val="000000" w:themeColor="text1"/>
              </w:rPr>
            </w:pPr>
            <w:r w:rsidRPr="00B3094F">
              <w:rPr>
                <w:i/>
                <w:iCs/>
                <w:color w:val="000000" w:themeColor="text1"/>
              </w:rPr>
              <w:t>Evaluation:</w:t>
            </w:r>
            <w:r w:rsidRPr="00B3094F">
              <w:rPr>
                <w:color w:val="000000" w:themeColor="text1"/>
              </w:rPr>
              <w:t xml:space="preserve"> Each learning team gives the website a rating out of 5 (or whatever you choose) </w:t>
            </w:r>
            <w:proofErr w:type="gramStart"/>
            <w:r w:rsidRPr="00B3094F">
              <w:rPr>
                <w:color w:val="000000" w:themeColor="text1"/>
              </w:rPr>
              <w:t>with regard to</w:t>
            </w:r>
            <w:proofErr w:type="gramEnd"/>
            <w:r w:rsidRPr="00B3094F">
              <w:rPr>
                <w:color w:val="000000" w:themeColor="text1"/>
              </w:rPr>
              <w:t xml:space="preserve"> its “user friendliness” The students can set the criteria for user friendliness. Some things to consider - ease of navigating, </w:t>
            </w:r>
            <w:r>
              <w:rPr>
                <w:color w:val="000000" w:themeColor="text1"/>
              </w:rPr>
              <w:t xml:space="preserve">readability of text for our age group, structural features such as hyperlinks were useful, </w:t>
            </w:r>
            <w:r w:rsidRPr="00B3094F">
              <w:rPr>
                <w:color w:val="000000" w:themeColor="text1"/>
              </w:rPr>
              <w:t xml:space="preserve">browsing, finding your way back; colours, headings, the basic design </w:t>
            </w:r>
            <w:r>
              <w:rPr>
                <w:color w:val="000000" w:themeColor="text1"/>
              </w:rPr>
              <w:t>of the website</w:t>
            </w:r>
            <w:r w:rsidRPr="00B3094F">
              <w:rPr>
                <w:color w:val="000000" w:themeColor="text1"/>
              </w:rPr>
              <w:t xml:space="preserve">, the </w:t>
            </w:r>
            <w:r>
              <w:rPr>
                <w:color w:val="000000" w:themeColor="text1"/>
              </w:rPr>
              <w:t xml:space="preserve">structural </w:t>
            </w:r>
            <w:r w:rsidRPr="00B3094F">
              <w:rPr>
                <w:color w:val="000000" w:themeColor="text1"/>
              </w:rPr>
              <w:t>features kept us on track, etc.</w:t>
            </w:r>
          </w:p>
          <w:p w14:paraId="700B7293" w14:textId="77777777" w:rsidR="0059256E" w:rsidRPr="00B3094F" w:rsidRDefault="0059256E" w:rsidP="0059256E">
            <w:pPr>
              <w:pStyle w:val="ListParagraph"/>
              <w:rPr>
                <w:color w:val="000000" w:themeColor="text1"/>
              </w:rPr>
            </w:pPr>
          </w:p>
          <w:p w14:paraId="0237677E" w14:textId="77777777" w:rsidR="0059256E" w:rsidRPr="00B3094F" w:rsidRDefault="0059256E" w:rsidP="0059256E">
            <w:pPr>
              <w:pStyle w:val="ListParagraph"/>
              <w:numPr>
                <w:ilvl w:val="0"/>
                <w:numId w:val="7"/>
              </w:numPr>
              <w:rPr>
                <w:color w:val="000000" w:themeColor="text1"/>
              </w:rPr>
            </w:pPr>
            <w:r w:rsidRPr="00B3094F">
              <w:rPr>
                <w:i/>
                <w:iCs/>
                <w:color w:val="000000" w:themeColor="text1"/>
              </w:rPr>
              <w:t>Presentation:</w:t>
            </w:r>
            <w:r w:rsidRPr="00B3094F">
              <w:rPr>
                <w:color w:val="000000" w:themeColor="text1"/>
              </w:rPr>
              <w:t xml:space="preserve"> Each learning team shares their notes and rating. The class can spend some time browsing that website too. </w:t>
            </w:r>
          </w:p>
          <w:p w14:paraId="228A0A71" w14:textId="77777777" w:rsidR="0059256E" w:rsidRPr="00B3094F" w:rsidRDefault="0059256E" w:rsidP="0059256E">
            <w:pPr>
              <w:pStyle w:val="ListParagraph"/>
              <w:rPr>
                <w:color w:val="000000" w:themeColor="text1"/>
              </w:rPr>
            </w:pPr>
          </w:p>
          <w:p w14:paraId="24BF5756" w14:textId="77777777" w:rsidR="0059256E" w:rsidRPr="00B3094F" w:rsidRDefault="0059256E" w:rsidP="0059256E">
            <w:pPr>
              <w:rPr>
                <w:color w:val="000000" w:themeColor="text1"/>
              </w:rPr>
            </w:pPr>
            <w:r w:rsidRPr="00B3094F">
              <w:rPr>
                <w:color w:val="000000" w:themeColor="text1"/>
              </w:rPr>
              <w:t xml:space="preserve">Conclusion: </w:t>
            </w:r>
            <w:proofErr w:type="gramStart"/>
            <w:r w:rsidRPr="00B3094F">
              <w:rPr>
                <w:color w:val="000000" w:themeColor="text1"/>
              </w:rPr>
              <w:t>All of</w:t>
            </w:r>
            <w:proofErr w:type="gramEnd"/>
            <w:r w:rsidRPr="00B3094F">
              <w:rPr>
                <w:color w:val="000000" w:themeColor="text1"/>
              </w:rPr>
              <w:t xml:space="preserve"> these websites share a common purpose. When you investigate (read some of the information and view some of the pictures, videos etc.)  can you ...</w:t>
            </w:r>
          </w:p>
          <w:p w14:paraId="5B865741" w14:textId="77777777" w:rsidR="0059256E" w:rsidRPr="00B3094F" w:rsidRDefault="0059256E" w:rsidP="0059256E">
            <w:pPr>
              <w:rPr>
                <w:color w:val="000000" w:themeColor="text1"/>
              </w:rPr>
            </w:pPr>
            <w:r w:rsidRPr="00B3094F">
              <w:rPr>
                <w:color w:val="000000" w:themeColor="text1"/>
              </w:rPr>
              <w:t xml:space="preserve">Understand the purpose? </w:t>
            </w:r>
          </w:p>
          <w:p w14:paraId="4BCE50B9" w14:textId="77777777" w:rsidR="0059256E" w:rsidRPr="00B3094F" w:rsidRDefault="0059256E" w:rsidP="0059256E">
            <w:pPr>
              <w:rPr>
                <w:color w:val="000000" w:themeColor="text1"/>
              </w:rPr>
            </w:pPr>
          </w:p>
          <w:p w14:paraId="44FBA991" w14:textId="77777777" w:rsidR="0059256E" w:rsidRPr="00B3094F" w:rsidRDefault="0059256E" w:rsidP="0059256E">
            <w:pPr>
              <w:rPr>
                <w:color w:val="000000" w:themeColor="text1"/>
              </w:rPr>
            </w:pPr>
            <w:r w:rsidRPr="00B3094F">
              <w:rPr>
                <w:color w:val="000000" w:themeColor="text1"/>
              </w:rPr>
              <w:t>In learning teams discuss and complete the sentence. The purpose of the ...................... website is to ....................................... Share and discuss.</w:t>
            </w:r>
          </w:p>
          <w:p w14:paraId="05A4E9C9" w14:textId="77777777" w:rsidR="0059256E" w:rsidRPr="00B3094F" w:rsidRDefault="0059256E" w:rsidP="0059256E">
            <w:pPr>
              <w:pStyle w:val="ListParagraph"/>
              <w:rPr>
                <w:color w:val="000000" w:themeColor="text1"/>
              </w:rPr>
            </w:pPr>
          </w:p>
          <w:p w14:paraId="22A969C9" w14:textId="77777777" w:rsidR="0059256E" w:rsidRPr="00B3094F" w:rsidRDefault="0059256E" w:rsidP="0059256E">
            <w:pPr>
              <w:rPr>
                <w:color w:val="000000" w:themeColor="text1"/>
              </w:rPr>
            </w:pPr>
            <w:r w:rsidRPr="00B3094F">
              <w:rPr>
                <w:color w:val="000000" w:themeColor="text1"/>
              </w:rPr>
              <w:t>Repeat the activity using information books if required for learning, although the students should have solid prior knowledge and have demonstrated some understanding in lessons 1 and 2.</w:t>
            </w:r>
          </w:p>
          <w:p w14:paraId="283C99FF" w14:textId="77777777" w:rsidR="0059256E" w:rsidRDefault="0059256E" w:rsidP="0059256E">
            <w:pPr>
              <w:rPr>
                <w:b/>
                <w:bCs/>
              </w:rPr>
            </w:pPr>
          </w:p>
        </w:tc>
        <w:tc>
          <w:tcPr>
            <w:tcW w:w="4394" w:type="dxa"/>
          </w:tcPr>
          <w:p w14:paraId="30011125" w14:textId="77777777" w:rsidR="0059256E" w:rsidRPr="00064F9F" w:rsidRDefault="0059256E" w:rsidP="0059256E">
            <w:pPr>
              <w:tabs>
                <w:tab w:val="left" w:pos="1067"/>
              </w:tabs>
              <w:rPr>
                <w:b/>
                <w:bCs/>
              </w:rPr>
            </w:pPr>
            <w:r w:rsidRPr="00064F9F">
              <w:rPr>
                <w:b/>
                <w:bCs/>
              </w:rPr>
              <w:lastRenderedPageBreak/>
              <w:t>Resources:</w:t>
            </w:r>
          </w:p>
          <w:p w14:paraId="33FB7D00" w14:textId="77777777" w:rsidR="0059256E" w:rsidRDefault="0059256E" w:rsidP="0059256E">
            <w:pPr>
              <w:tabs>
                <w:tab w:val="left" w:pos="1067"/>
              </w:tabs>
            </w:pPr>
            <w:hyperlink r:id="rId22" w:history="1">
              <w:r w:rsidRPr="004C0ABC">
                <w:rPr>
                  <w:rStyle w:val="Hyperlink"/>
                </w:rPr>
                <w:t>https://animalsaustralia.org/</w:t>
              </w:r>
            </w:hyperlink>
          </w:p>
          <w:p w14:paraId="51F74A8E" w14:textId="77777777" w:rsidR="0059256E" w:rsidRDefault="0059256E" w:rsidP="0059256E">
            <w:pPr>
              <w:tabs>
                <w:tab w:val="left" w:pos="1067"/>
              </w:tabs>
            </w:pPr>
            <w:r>
              <w:t>Animals Australia Organisation</w:t>
            </w:r>
          </w:p>
          <w:p w14:paraId="16F41676" w14:textId="77777777" w:rsidR="0059256E" w:rsidRDefault="0059256E" w:rsidP="0059256E">
            <w:pPr>
              <w:tabs>
                <w:tab w:val="left" w:pos="1067"/>
              </w:tabs>
            </w:pPr>
          </w:p>
          <w:p w14:paraId="2D0E5D6C" w14:textId="77777777" w:rsidR="0059256E" w:rsidRDefault="0059256E" w:rsidP="0059256E">
            <w:pPr>
              <w:tabs>
                <w:tab w:val="left" w:pos="1067"/>
              </w:tabs>
            </w:pPr>
            <w:hyperlink r:id="rId23" w:history="1">
              <w:r w:rsidRPr="004C0ABC">
                <w:rPr>
                  <w:rStyle w:val="Hyperlink"/>
                </w:rPr>
                <w:t>https://www.wilderness.org.au/</w:t>
              </w:r>
            </w:hyperlink>
          </w:p>
          <w:p w14:paraId="1B22C6B0" w14:textId="77777777" w:rsidR="0059256E" w:rsidRDefault="0059256E" w:rsidP="0059256E">
            <w:pPr>
              <w:tabs>
                <w:tab w:val="left" w:pos="1067"/>
              </w:tabs>
            </w:pPr>
            <w:r>
              <w:t>Wilderness Organisation</w:t>
            </w:r>
          </w:p>
          <w:p w14:paraId="202D083C" w14:textId="77777777" w:rsidR="0059256E" w:rsidRDefault="0059256E" w:rsidP="0059256E">
            <w:pPr>
              <w:tabs>
                <w:tab w:val="left" w:pos="1067"/>
              </w:tabs>
            </w:pPr>
          </w:p>
          <w:p w14:paraId="7AA1A568" w14:textId="77777777" w:rsidR="0059256E" w:rsidRDefault="0059256E" w:rsidP="0059256E">
            <w:pPr>
              <w:tabs>
                <w:tab w:val="left" w:pos="1067"/>
              </w:tabs>
              <w:rPr>
                <w:rStyle w:val="Hyperlink"/>
              </w:rPr>
            </w:pPr>
            <w:hyperlink r:id="rId24" w:anchor="gs.mtzegh" w:history="1">
              <w:r w:rsidRPr="004C0ABC">
                <w:rPr>
                  <w:rStyle w:val="Hyperlink"/>
                </w:rPr>
                <w:t>https://www.wwf.org.au/#gs.mtzegh</w:t>
              </w:r>
            </w:hyperlink>
          </w:p>
          <w:p w14:paraId="26538F27" w14:textId="77777777" w:rsidR="0059256E" w:rsidRPr="009F7D17" w:rsidRDefault="0059256E" w:rsidP="0059256E">
            <w:pPr>
              <w:tabs>
                <w:tab w:val="left" w:pos="1067"/>
              </w:tabs>
              <w:rPr>
                <w:color w:val="000000" w:themeColor="text1"/>
              </w:rPr>
            </w:pPr>
            <w:r w:rsidRPr="009F7D17">
              <w:rPr>
                <w:rStyle w:val="Hyperlink"/>
                <w:color w:val="000000" w:themeColor="text1"/>
                <w:u w:val="none"/>
              </w:rPr>
              <w:t>World Wildlife Fund</w:t>
            </w:r>
          </w:p>
          <w:p w14:paraId="6EA7951F" w14:textId="77777777" w:rsidR="0059256E" w:rsidRDefault="0059256E" w:rsidP="0059256E">
            <w:pPr>
              <w:tabs>
                <w:tab w:val="left" w:pos="1067"/>
              </w:tabs>
            </w:pPr>
          </w:p>
          <w:p w14:paraId="2E10AAD1" w14:textId="77777777" w:rsidR="0059256E" w:rsidRDefault="0059256E" w:rsidP="0059256E">
            <w:pPr>
              <w:tabs>
                <w:tab w:val="left" w:pos="1067"/>
              </w:tabs>
              <w:rPr>
                <w:rStyle w:val="Hyperlink"/>
              </w:rPr>
            </w:pPr>
            <w:hyperlink r:id="rId25" w:history="1">
              <w:r w:rsidRPr="004C0ABC">
                <w:rPr>
                  <w:rStyle w:val="Hyperlink"/>
                </w:rPr>
                <w:t>https://www.natureaustralia.org.au/</w:t>
              </w:r>
            </w:hyperlink>
          </w:p>
          <w:p w14:paraId="5075E4C6" w14:textId="77777777" w:rsidR="0059256E" w:rsidRPr="009F7D17" w:rsidRDefault="0059256E" w:rsidP="0059256E">
            <w:pPr>
              <w:tabs>
                <w:tab w:val="left" w:pos="1067"/>
              </w:tabs>
              <w:rPr>
                <w:color w:val="000000" w:themeColor="text1"/>
              </w:rPr>
            </w:pPr>
            <w:r w:rsidRPr="009F7D17">
              <w:rPr>
                <w:rStyle w:val="Hyperlink"/>
                <w:color w:val="000000" w:themeColor="text1"/>
                <w:u w:val="none"/>
              </w:rPr>
              <w:t>Nature Australia</w:t>
            </w:r>
          </w:p>
          <w:p w14:paraId="55D65965" w14:textId="77777777" w:rsidR="0059256E" w:rsidRDefault="0059256E" w:rsidP="0059256E">
            <w:pPr>
              <w:tabs>
                <w:tab w:val="left" w:pos="1067"/>
              </w:tabs>
            </w:pPr>
          </w:p>
          <w:p w14:paraId="1B304CE3" w14:textId="77777777" w:rsidR="0059256E" w:rsidRDefault="0059256E" w:rsidP="0059256E">
            <w:pPr>
              <w:tabs>
                <w:tab w:val="left" w:pos="1067"/>
              </w:tabs>
              <w:rPr>
                <w:rStyle w:val="Hyperlink"/>
              </w:rPr>
            </w:pPr>
            <w:hyperlink r:id="rId26" w:history="1">
              <w:r w:rsidRPr="004C0ABC">
                <w:rPr>
                  <w:rStyle w:val="Hyperlink"/>
                </w:rPr>
                <w:t>https://www.greenpeace.org.au/</w:t>
              </w:r>
            </w:hyperlink>
          </w:p>
          <w:p w14:paraId="27026819" w14:textId="77777777" w:rsidR="0059256E" w:rsidRPr="009F7D17" w:rsidRDefault="0059256E" w:rsidP="0059256E">
            <w:pPr>
              <w:tabs>
                <w:tab w:val="left" w:pos="1067"/>
              </w:tabs>
              <w:rPr>
                <w:color w:val="000000" w:themeColor="text1"/>
              </w:rPr>
            </w:pPr>
            <w:r w:rsidRPr="009F7D17">
              <w:rPr>
                <w:rStyle w:val="Hyperlink"/>
                <w:color w:val="000000" w:themeColor="text1"/>
                <w:u w:val="none"/>
              </w:rPr>
              <w:t>Greenpeace</w:t>
            </w:r>
          </w:p>
          <w:p w14:paraId="22605370" w14:textId="77777777" w:rsidR="0059256E" w:rsidRDefault="0059256E" w:rsidP="0059256E">
            <w:pPr>
              <w:tabs>
                <w:tab w:val="left" w:pos="1067"/>
              </w:tabs>
            </w:pPr>
          </w:p>
          <w:p w14:paraId="646DA6AF" w14:textId="77777777" w:rsidR="0059256E" w:rsidRDefault="0059256E" w:rsidP="0059256E">
            <w:pPr>
              <w:tabs>
                <w:tab w:val="left" w:pos="1067"/>
              </w:tabs>
              <w:rPr>
                <w:rStyle w:val="Hyperlink"/>
              </w:rPr>
            </w:pPr>
            <w:hyperlink r:id="rId27" w:history="1">
              <w:r w:rsidRPr="004C0ABC">
                <w:rPr>
                  <w:rStyle w:val="Hyperlink"/>
                </w:rPr>
                <w:t>https://www.wires.org.au/</w:t>
              </w:r>
            </w:hyperlink>
          </w:p>
          <w:p w14:paraId="5DA06DDA" w14:textId="77777777" w:rsidR="0059256E" w:rsidRPr="00441E14" w:rsidRDefault="0059256E" w:rsidP="0059256E">
            <w:pPr>
              <w:tabs>
                <w:tab w:val="left" w:pos="1067"/>
              </w:tabs>
              <w:rPr>
                <w:color w:val="000000" w:themeColor="text1"/>
              </w:rPr>
            </w:pPr>
            <w:r w:rsidRPr="009F7D17">
              <w:rPr>
                <w:rStyle w:val="Hyperlink"/>
                <w:color w:val="000000" w:themeColor="text1"/>
              </w:rPr>
              <w:t>Wir</w:t>
            </w:r>
            <w:r>
              <w:rPr>
                <w:rStyle w:val="Hyperlink"/>
                <w:color w:val="000000" w:themeColor="text1"/>
              </w:rPr>
              <w:t>e</w:t>
            </w:r>
          </w:p>
          <w:p w14:paraId="6EA31BB6" w14:textId="77777777" w:rsidR="0059256E" w:rsidRDefault="0059256E" w:rsidP="0059256E">
            <w:pPr>
              <w:tabs>
                <w:tab w:val="left" w:pos="1067"/>
              </w:tabs>
            </w:pPr>
          </w:p>
          <w:p w14:paraId="026AF4F4" w14:textId="77777777" w:rsidR="0059256E" w:rsidRDefault="0059256E" w:rsidP="0059256E">
            <w:pPr>
              <w:tabs>
                <w:tab w:val="left" w:pos="1067"/>
              </w:tabs>
            </w:pPr>
          </w:p>
          <w:p w14:paraId="5C43F467" w14:textId="77777777" w:rsidR="0059256E" w:rsidRDefault="0059256E" w:rsidP="0059256E">
            <w:pPr>
              <w:tabs>
                <w:tab w:val="left" w:pos="1067"/>
              </w:tabs>
            </w:pPr>
          </w:p>
          <w:p w14:paraId="3604035D" w14:textId="77777777" w:rsidR="0059256E" w:rsidRDefault="0059256E" w:rsidP="0059256E">
            <w:pPr>
              <w:tabs>
                <w:tab w:val="left" w:pos="1067"/>
              </w:tabs>
            </w:pPr>
          </w:p>
          <w:p w14:paraId="5301DF80" w14:textId="77777777" w:rsidR="0059256E" w:rsidRDefault="0059256E" w:rsidP="0059256E">
            <w:pPr>
              <w:tabs>
                <w:tab w:val="left" w:pos="1067"/>
              </w:tabs>
            </w:pPr>
          </w:p>
          <w:p w14:paraId="09E80DBE" w14:textId="77777777" w:rsidR="0059256E" w:rsidRDefault="0059256E" w:rsidP="0059256E">
            <w:pPr>
              <w:tabs>
                <w:tab w:val="left" w:pos="1067"/>
              </w:tabs>
            </w:pPr>
          </w:p>
          <w:p w14:paraId="2663D624" w14:textId="77777777" w:rsidR="0059256E" w:rsidRDefault="0059256E" w:rsidP="0059256E">
            <w:pPr>
              <w:tabs>
                <w:tab w:val="left" w:pos="1067"/>
              </w:tabs>
            </w:pPr>
          </w:p>
          <w:p w14:paraId="5F1AEBAF" w14:textId="77777777" w:rsidR="0059256E" w:rsidRDefault="0059256E" w:rsidP="0059256E">
            <w:pPr>
              <w:tabs>
                <w:tab w:val="left" w:pos="1067"/>
              </w:tabs>
            </w:pPr>
          </w:p>
          <w:p w14:paraId="26D072CA" w14:textId="77777777" w:rsidR="0059256E" w:rsidRDefault="0059256E" w:rsidP="0059256E">
            <w:pPr>
              <w:tabs>
                <w:tab w:val="left" w:pos="1067"/>
              </w:tabs>
            </w:pPr>
            <w:r w:rsidRPr="00F14A17">
              <w:rPr>
                <w:b/>
                <w:bCs/>
              </w:rPr>
              <w:t>Vocabulary:</w:t>
            </w:r>
            <w:r>
              <w:t xml:space="preserve"> website, scroll, cursor, browse, icons, hyperlink, search button, sidebar, menu, navigate, user friendly, design, layout, criteria, Home Page.</w:t>
            </w:r>
          </w:p>
          <w:p w14:paraId="25D07D89" w14:textId="77777777" w:rsidR="0059256E" w:rsidRDefault="0059256E" w:rsidP="0059256E">
            <w:pPr>
              <w:tabs>
                <w:tab w:val="left" w:pos="1067"/>
              </w:tabs>
            </w:pPr>
          </w:p>
          <w:p w14:paraId="4A6CB58E" w14:textId="77777777" w:rsidR="0059256E" w:rsidRDefault="0059256E" w:rsidP="0059256E">
            <w:pPr>
              <w:tabs>
                <w:tab w:val="left" w:pos="1067"/>
              </w:tabs>
            </w:pPr>
          </w:p>
          <w:p w14:paraId="477DD8AF" w14:textId="77777777" w:rsidR="0059256E" w:rsidRDefault="0059256E" w:rsidP="0059256E">
            <w:pPr>
              <w:rPr>
                <w:b/>
                <w:bCs/>
              </w:rPr>
            </w:pPr>
          </w:p>
          <w:p w14:paraId="41EE9215" w14:textId="77777777" w:rsidR="0059256E" w:rsidRDefault="0059256E" w:rsidP="0059256E">
            <w:pPr>
              <w:rPr>
                <w:b/>
                <w:bCs/>
              </w:rPr>
            </w:pPr>
          </w:p>
          <w:p w14:paraId="786707AB" w14:textId="77777777" w:rsidR="0059256E" w:rsidRDefault="0059256E" w:rsidP="0059256E">
            <w:pPr>
              <w:rPr>
                <w:b/>
                <w:bCs/>
              </w:rPr>
            </w:pPr>
          </w:p>
          <w:p w14:paraId="239E155F" w14:textId="77777777" w:rsidR="0059256E" w:rsidRDefault="0059256E" w:rsidP="0059256E">
            <w:pPr>
              <w:rPr>
                <w:b/>
                <w:bCs/>
              </w:rPr>
            </w:pPr>
          </w:p>
          <w:p w14:paraId="02A6A6DF" w14:textId="77777777" w:rsidR="0059256E" w:rsidRDefault="0059256E" w:rsidP="0059256E">
            <w:pPr>
              <w:rPr>
                <w:b/>
                <w:bCs/>
              </w:rPr>
            </w:pPr>
          </w:p>
          <w:p w14:paraId="4E5C65D1" w14:textId="77777777" w:rsidR="0059256E" w:rsidRDefault="0059256E" w:rsidP="0059256E">
            <w:pPr>
              <w:rPr>
                <w:b/>
                <w:bCs/>
              </w:rPr>
            </w:pPr>
          </w:p>
          <w:p w14:paraId="49BAF498" w14:textId="77777777" w:rsidR="0059256E" w:rsidRDefault="0059256E" w:rsidP="0059256E">
            <w:pPr>
              <w:rPr>
                <w:b/>
                <w:bCs/>
              </w:rPr>
            </w:pPr>
          </w:p>
          <w:p w14:paraId="24464AC1" w14:textId="77777777" w:rsidR="0059256E" w:rsidRDefault="0059256E" w:rsidP="0059256E">
            <w:pPr>
              <w:rPr>
                <w:b/>
                <w:bCs/>
              </w:rPr>
            </w:pPr>
          </w:p>
          <w:p w14:paraId="37AE984B" w14:textId="77777777" w:rsidR="0059256E" w:rsidRDefault="0059256E" w:rsidP="0059256E">
            <w:pPr>
              <w:rPr>
                <w:b/>
                <w:bCs/>
              </w:rPr>
            </w:pPr>
          </w:p>
          <w:p w14:paraId="40154858" w14:textId="77777777" w:rsidR="0059256E" w:rsidRDefault="0059256E" w:rsidP="0059256E">
            <w:pPr>
              <w:rPr>
                <w:b/>
                <w:bCs/>
              </w:rPr>
            </w:pPr>
          </w:p>
          <w:p w14:paraId="0B851C4F" w14:textId="77777777" w:rsidR="0059256E" w:rsidRDefault="0059256E" w:rsidP="0059256E">
            <w:pPr>
              <w:rPr>
                <w:b/>
                <w:bCs/>
              </w:rPr>
            </w:pPr>
          </w:p>
          <w:p w14:paraId="0C9BA8FE" w14:textId="77777777" w:rsidR="0059256E" w:rsidRDefault="0059256E" w:rsidP="0059256E">
            <w:pPr>
              <w:rPr>
                <w:b/>
                <w:bCs/>
              </w:rPr>
            </w:pPr>
          </w:p>
          <w:p w14:paraId="4AAEC4C8" w14:textId="77777777" w:rsidR="0059256E" w:rsidRDefault="0059256E" w:rsidP="0059256E">
            <w:pPr>
              <w:rPr>
                <w:b/>
                <w:bCs/>
              </w:rPr>
            </w:pPr>
          </w:p>
          <w:p w14:paraId="2DC00273" w14:textId="77777777" w:rsidR="0059256E" w:rsidRDefault="0059256E" w:rsidP="0059256E">
            <w:pPr>
              <w:rPr>
                <w:b/>
                <w:bCs/>
              </w:rPr>
            </w:pPr>
          </w:p>
          <w:p w14:paraId="3A2ACECB" w14:textId="77777777" w:rsidR="0059256E" w:rsidRDefault="0059256E" w:rsidP="0059256E">
            <w:pPr>
              <w:rPr>
                <w:b/>
                <w:bCs/>
              </w:rPr>
            </w:pPr>
          </w:p>
          <w:p w14:paraId="174C137F" w14:textId="77777777" w:rsidR="0059256E" w:rsidRDefault="0059256E" w:rsidP="0059256E">
            <w:pPr>
              <w:rPr>
                <w:b/>
                <w:bCs/>
              </w:rPr>
            </w:pPr>
          </w:p>
          <w:p w14:paraId="5C94A921" w14:textId="77777777" w:rsidR="0059256E" w:rsidRDefault="0059256E" w:rsidP="0059256E">
            <w:pPr>
              <w:rPr>
                <w:b/>
                <w:bCs/>
              </w:rPr>
            </w:pPr>
          </w:p>
          <w:p w14:paraId="4E294775" w14:textId="77777777" w:rsidR="0059256E" w:rsidRDefault="0059256E" w:rsidP="0059256E">
            <w:pPr>
              <w:rPr>
                <w:b/>
                <w:bCs/>
              </w:rPr>
            </w:pPr>
          </w:p>
          <w:p w14:paraId="20A71FA2" w14:textId="77777777" w:rsidR="0059256E" w:rsidRDefault="0059256E" w:rsidP="0059256E">
            <w:pPr>
              <w:rPr>
                <w:b/>
                <w:bCs/>
              </w:rPr>
            </w:pPr>
          </w:p>
          <w:p w14:paraId="4675524F" w14:textId="77777777" w:rsidR="0059256E" w:rsidRDefault="0059256E" w:rsidP="0059256E">
            <w:pPr>
              <w:rPr>
                <w:b/>
                <w:bCs/>
              </w:rPr>
            </w:pPr>
          </w:p>
          <w:p w14:paraId="1DE36CFB" w14:textId="77777777" w:rsidR="0059256E" w:rsidRDefault="0059256E" w:rsidP="0059256E">
            <w:pPr>
              <w:rPr>
                <w:b/>
                <w:bCs/>
              </w:rPr>
            </w:pPr>
          </w:p>
          <w:p w14:paraId="38D88937" w14:textId="77777777" w:rsidR="0059256E" w:rsidRDefault="0059256E" w:rsidP="0059256E">
            <w:pPr>
              <w:rPr>
                <w:b/>
                <w:bCs/>
              </w:rPr>
            </w:pPr>
          </w:p>
          <w:p w14:paraId="6614C703" w14:textId="77777777" w:rsidR="0059256E" w:rsidRDefault="0059256E" w:rsidP="0059256E">
            <w:pPr>
              <w:rPr>
                <w:b/>
                <w:bCs/>
              </w:rPr>
            </w:pPr>
          </w:p>
          <w:p w14:paraId="4623BB98" w14:textId="77777777" w:rsidR="0059256E" w:rsidRDefault="0059256E" w:rsidP="0059256E">
            <w:pPr>
              <w:rPr>
                <w:b/>
                <w:bCs/>
              </w:rPr>
            </w:pPr>
          </w:p>
          <w:p w14:paraId="63E09992" w14:textId="77777777" w:rsidR="0059256E" w:rsidRDefault="0059256E" w:rsidP="0059256E">
            <w:pPr>
              <w:rPr>
                <w:b/>
                <w:bCs/>
              </w:rPr>
            </w:pPr>
          </w:p>
          <w:p w14:paraId="3A7070B3" w14:textId="77777777" w:rsidR="0059256E" w:rsidRDefault="0059256E" w:rsidP="0059256E">
            <w:pPr>
              <w:rPr>
                <w:b/>
                <w:bCs/>
              </w:rPr>
            </w:pPr>
            <w:r>
              <w:rPr>
                <w:b/>
                <w:bCs/>
              </w:rPr>
              <w:t>Vocabulary:</w:t>
            </w:r>
          </w:p>
          <w:p w14:paraId="06A043C5" w14:textId="77777777" w:rsidR="0059256E" w:rsidRDefault="0059256E" w:rsidP="0059256E">
            <w:r w:rsidRPr="00064F9F">
              <w:t>Compare, comparison, features, characteristi</w:t>
            </w:r>
            <w:r>
              <w:t>cs.</w:t>
            </w:r>
          </w:p>
          <w:p w14:paraId="4D548DA5" w14:textId="77777777" w:rsidR="0059256E" w:rsidRDefault="0059256E" w:rsidP="0059256E"/>
          <w:p w14:paraId="37EC9B10" w14:textId="77777777" w:rsidR="0059256E" w:rsidRDefault="0059256E" w:rsidP="0059256E"/>
        </w:tc>
        <w:tc>
          <w:tcPr>
            <w:tcW w:w="2627" w:type="dxa"/>
          </w:tcPr>
          <w:p w14:paraId="178349D2" w14:textId="77777777" w:rsidR="0059256E" w:rsidRDefault="0059256E" w:rsidP="0059256E"/>
          <w:p w14:paraId="637FB624" w14:textId="77777777" w:rsidR="0059256E" w:rsidRDefault="0059256E" w:rsidP="0059256E"/>
          <w:p w14:paraId="357B5FB1" w14:textId="77777777" w:rsidR="0059256E" w:rsidRDefault="0059256E" w:rsidP="0059256E">
            <w:r>
              <w:t xml:space="preserve">Some of the features identified on the </w:t>
            </w:r>
            <w:proofErr w:type="gramStart"/>
            <w:r>
              <w:t>Home</w:t>
            </w:r>
            <w:proofErr w:type="gramEnd"/>
            <w:r>
              <w:t xml:space="preserve"> page may include</w:t>
            </w:r>
          </w:p>
          <w:p w14:paraId="5912D042" w14:textId="77777777" w:rsidR="0059256E" w:rsidRDefault="0059256E" w:rsidP="0059256E">
            <w:r>
              <w:t>Photographs</w:t>
            </w:r>
          </w:p>
          <w:p w14:paraId="41CC4E57" w14:textId="77777777" w:rsidR="0059256E" w:rsidRDefault="0059256E" w:rsidP="0059256E">
            <w:r>
              <w:t>Videos</w:t>
            </w:r>
          </w:p>
          <w:p w14:paraId="55E63BB1" w14:textId="77777777" w:rsidR="0059256E" w:rsidRDefault="0059256E" w:rsidP="0059256E">
            <w:r>
              <w:t>Text boxes</w:t>
            </w:r>
          </w:p>
          <w:p w14:paraId="7C8CD834" w14:textId="77777777" w:rsidR="0059256E" w:rsidRDefault="0059256E" w:rsidP="0059256E">
            <w:r>
              <w:t>Logos</w:t>
            </w:r>
          </w:p>
          <w:p w14:paraId="424F3A1A" w14:textId="77777777" w:rsidR="0059256E" w:rsidRDefault="0059256E" w:rsidP="0059256E">
            <w:r>
              <w:t>Author(s)</w:t>
            </w:r>
          </w:p>
          <w:p w14:paraId="30441B54" w14:textId="77777777" w:rsidR="0059256E" w:rsidRDefault="0059256E" w:rsidP="0059256E"/>
          <w:p w14:paraId="0AD3A995" w14:textId="77777777" w:rsidR="0059256E" w:rsidRDefault="0059256E" w:rsidP="0059256E"/>
          <w:p w14:paraId="03C85466" w14:textId="77777777" w:rsidR="0059256E" w:rsidRDefault="0059256E" w:rsidP="0059256E"/>
          <w:p w14:paraId="27C21EE8" w14:textId="77777777" w:rsidR="0059256E" w:rsidRDefault="0059256E" w:rsidP="0059256E"/>
          <w:p w14:paraId="71F4DDE3" w14:textId="77777777" w:rsidR="0059256E" w:rsidRDefault="0059256E" w:rsidP="0059256E"/>
          <w:p w14:paraId="15499865" w14:textId="77777777" w:rsidR="0059256E" w:rsidRDefault="0059256E" w:rsidP="0059256E"/>
          <w:p w14:paraId="09DA7A76" w14:textId="77777777" w:rsidR="0059256E" w:rsidRDefault="0059256E" w:rsidP="0059256E"/>
          <w:p w14:paraId="0609489E" w14:textId="77777777" w:rsidR="0059256E" w:rsidRDefault="0059256E" w:rsidP="0059256E"/>
          <w:p w14:paraId="2FBA4CA8" w14:textId="77777777" w:rsidR="0059256E" w:rsidRDefault="0059256E" w:rsidP="0059256E"/>
          <w:p w14:paraId="52CB87A0" w14:textId="77777777" w:rsidR="0059256E" w:rsidRDefault="0059256E" w:rsidP="0059256E"/>
          <w:p w14:paraId="6CB59764" w14:textId="77777777" w:rsidR="0059256E" w:rsidRDefault="0059256E" w:rsidP="0059256E"/>
          <w:p w14:paraId="2DCB44B6" w14:textId="77777777" w:rsidR="0059256E" w:rsidRDefault="0059256E" w:rsidP="0059256E"/>
          <w:p w14:paraId="2DF1DDC6" w14:textId="77777777" w:rsidR="0059256E" w:rsidRDefault="0059256E" w:rsidP="0059256E"/>
          <w:p w14:paraId="4DACA149" w14:textId="77777777" w:rsidR="0059256E" w:rsidRDefault="0059256E" w:rsidP="0059256E"/>
          <w:p w14:paraId="070E9E06" w14:textId="77777777" w:rsidR="0059256E" w:rsidRDefault="0059256E" w:rsidP="0059256E"/>
          <w:p w14:paraId="2A236AC2" w14:textId="77777777" w:rsidR="0059256E" w:rsidRDefault="0059256E" w:rsidP="0059256E"/>
          <w:p w14:paraId="50D6BB06" w14:textId="77777777" w:rsidR="0059256E" w:rsidRDefault="0059256E" w:rsidP="0059256E">
            <w:pPr>
              <w:rPr>
                <w:color w:val="000000" w:themeColor="text1"/>
              </w:rPr>
            </w:pPr>
            <w:r w:rsidRPr="00064F9F">
              <w:rPr>
                <w:color w:val="000000" w:themeColor="text1"/>
              </w:rPr>
              <w:t xml:space="preserve">Clearly, all activities go well beyond 1 lesson. Do as little or as much that will give the students the opportunity to be successful learners </w:t>
            </w:r>
            <w:r>
              <w:rPr>
                <w:color w:val="000000" w:themeColor="text1"/>
              </w:rPr>
              <w:t xml:space="preserve">who can use the structure and features to successfully navigate to the required information. </w:t>
            </w:r>
          </w:p>
          <w:p w14:paraId="58D1B816" w14:textId="77777777" w:rsidR="0059256E" w:rsidRPr="00064F9F" w:rsidRDefault="0059256E" w:rsidP="0059256E">
            <w:pPr>
              <w:rPr>
                <w:color w:val="000000" w:themeColor="text1"/>
              </w:rPr>
            </w:pPr>
            <w:r>
              <w:rPr>
                <w:color w:val="000000" w:themeColor="text1"/>
              </w:rPr>
              <w:t>Peer tutoring within their Learning Teams will greatly support the members.</w:t>
            </w:r>
          </w:p>
          <w:p w14:paraId="00978BB1" w14:textId="77777777" w:rsidR="0059256E" w:rsidRDefault="0059256E" w:rsidP="0059256E"/>
          <w:p w14:paraId="0B057CF9" w14:textId="22B3B6FC" w:rsidR="0059256E" w:rsidRDefault="0059256E" w:rsidP="0059256E"/>
        </w:tc>
      </w:tr>
      <w:tr w:rsidR="0080506C" w14:paraId="29A57E2E" w14:textId="77777777" w:rsidTr="0080506C">
        <w:tc>
          <w:tcPr>
            <w:tcW w:w="15370" w:type="dxa"/>
            <w:gridSpan w:val="4"/>
            <w:shd w:val="clear" w:color="auto" w:fill="E7E6E6" w:themeFill="background2"/>
          </w:tcPr>
          <w:p w14:paraId="78928FD9" w14:textId="3DD4DC6E" w:rsidR="0080506C" w:rsidRDefault="0059256E" w:rsidP="00B30B02">
            <w:pPr>
              <w:pStyle w:val="Heading4"/>
            </w:pPr>
            <w:r>
              <w:lastRenderedPageBreak/>
              <w:t>SCIENCE</w:t>
            </w:r>
          </w:p>
        </w:tc>
      </w:tr>
      <w:tr w:rsidR="00494DCB" w14:paraId="0632F70A" w14:textId="77777777" w:rsidTr="0038519D">
        <w:tc>
          <w:tcPr>
            <w:tcW w:w="2370" w:type="dxa"/>
          </w:tcPr>
          <w:p w14:paraId="0DDE49C5" w14:textId="77777777" w:rsidR="0059256E" w:rsidRPr="00DB100D" w:rsidRDefault="0059256E" w:rsidP="0059256E">
            <w:pPr>
              <w:rPr>
                <w:b/>
                <w:bCs/>
              </w:rPr>
            </w:pPr>
            <w:r w:rsidRPr="00DB100D">
              <w:rPr>
                <w:b/>
                <w:bCs/>
              </w:rPr>
              <w:t>Biological Sciences</w:t>
            </w:r>
          </w:p>
          <w:p w14:paraId="23C0BAE6" w14:textId="77777777" w:rsidR="0059256E" w:rsidRPr="00B3094F" w:rsidRDefault="0059256E" w:rsidP="0059256E">
            <w:r w:rsidRPr="00B3094F">
              <w:t xml:space="preserve">Students compare characteristics of living things and non-living things and examine the differences between </w:t>
            </w:r>
            <w:r w:rsidRPr="00B3094F">
              <w:lastRenderedPageBreak/>
              <w:t>the life cycles of plants and animals.</w:t>
            </w:r>
          </w:p>
          <w:p w14:paraId="4CE67869" w14:textId="33CEC31A" w:rsidR="00494DCB" w:rsidRPr="0080506C" w:rsidRDefault="0059256E" w:rsidP="0059256E">
            <w:pPr>
              <w:jc w:val="right"/>
              <w:rPr>
                <w:b/>
                <w:bCs/>
              </w:rPr>
            </w:pPr>
            <w:hyperlink r:id="rId28" w:history="1">
              <w:r w:rsidRPr="00F61D06">
                <w:rPr>
                  <w:rStyle w:val="Hyperlink"/>
                  <w:i/>
                  <w:iCs/>
                </w:rPr>
                <w:t>AC9S3U01</w:t>
              </w:r>
            </w:hyperlink>
          </w:p>
        </w:tc>
        <w:tc>
          <w:tcPr>
            <w:tcW w:w="5979" w:type="dxa"/>
          </w:tcPr>
          <w:p w14:paraId="79070C91" w14:textId="77777777" w:rsidR="0059256E" w:rsidRPr="0037643F" w:rsidRDefault="0059256E" w:rsidP="0059256E">
            <w:pPr>
              <w:rPr>
                <w:b/>
                <w:bCs/>
                <w:color w:val="FF0000"/>
              </w:rPr>
            </w:pPr>
            <w:r>
              <w:rPr>
                <w:b/>
                <w:bCs/>
              </w:rPr>
              <w:lastRenderedPageBreak/>
              <w:t>Learning Focus</w:t>
            </w:r>
            <w:r w:rsidRPr="00DB100D">
              <w:rPr>
                <w:b/>
                <w:bCs/>
              </w:rPr>
              <w:t xml:space="preserve"> </w:t>
            </w:r>
            <w:r w:rsidRPr="0037643F">
              <w:rPr>
                <w:b/>
                <w:bCs/>
                <w:color w:val="000000" w:themeColor="text1"/>
              </w:rPr>
              <w:t>1</w:t>
            </w:r>
          </w:p>
          <w:p w14:paraId="1E7A16BB" w14:textId="77777777" w:rsidR="0059256E" w:rsidRPr="00441E14" w:rsidRDefault="0059256E" w:rsidP="0059256E">
            <w:pPr>
              <w:rPr>
                <w:i/>
                <w:iCs/>
                <w:color w:val="000000" w:themeColor="text1"/>
              </w:rPr>
            </w:pPr>
            <w:r w:rsidRPr="00441E14">
              <w:rPr>
                <w:i/>
                <w:iCs/>
                <w:color w:val="000000" w:themeColor="text1"/>
              </w:rPr>
              <w:t xml:space="preserve">We are learning to tell the difference between </w:t>
            </w:r>
            <w:r>
              <w:rPr>
                <w:i/>
                <w:iCs/>
                <w:color w:val="000000" w:themeColor="text1"/>
              </w:rPr>
              <w:t>things</w:t>
            </w:r>
            <w:r w:rsidRPr="00441E14">
              <w:rPr>
                <w:i/>
                <w:iCs/>
                <w:color w:val="000000" w:themeColor="text1"/>
              </w:rPr>
              <w:t xml:space="preserve"> that are </w:t>
            </w:r>
            <w:r w:rsidRPr="00441E14">
              <w:rPr>
                <w:b/>
                <w:bCs/>
                <w:i/>
                <w:iCs/>
                <w:color w:val="000000" w:themeColor="text1"/>
              </w:rPr>
              <w:t>living, non- living and once living</w:t>
            </w:r>
            <w:r w:rsidRPr="00441E14">
              <w:rPr>
                <w:i/>
                <w:iCs/>
                <w:color w:val="000000" w:themeColor="text1"/>
              </w:rPr>
              <w:t>, by comparing their features/characteristics.</w:t>
            </w:r>
          </w:p>
          <w:p w14:paraId="4CC6C7BE" w14:textId="77777777" w:rsidR="0059256E" w:rsidRDefault="0059256E" w:rsidP="0059256E"/>
          <w:p w14:paraId="00E9ACA1" w14:textId="77777777" w:rsidR="0059256E" w:rsidRPr="00B3094F" w:rsidRDefault="0059256E" w:rsidP="0059256E">
            <w:r w:rsidRPr="00B3094F">
              <w:t xml:space="preserve">Ask the </w:t>
            </w:r>
            <w:r>
              <w:t xml:space="preserve">students </w:t>
            </w:r>
            <w:r w:rsidRPr="00B3094F">
              <w:t>to think about the differences between living and non-living things. What are the features of living things?</w:t>
            </w:r>
          </w:p>
          <w:p w14:paraId="1F903F7B" w14:textId="77777777" w:rsidR="0059256E" w:rsidRPr="00B3094F" w:rsidRDefault="0059256E" w:rsidP="0059256E">
            <w:r w:rsidRPr="00B3094F">
              <w:lastRenderedPageBreak/>
              <w:t>After some discussion and a class list, watch the video, then revisit the list of features to refine, using more scientific terms e.g., “reproduce.”</w:t>
            </w:r>
          </w:p>
          <w:p w14:paraId="7BE024DA" w14:textId="77777777" w:rsidR="0059256E" w:rsidRDefault="0059256E" w:rsidP="0059256E"/>
          <w:p w14:paraId="60F2BC5D" w14:textId="77777777" w:rsidR="0059256E" w:rsidRPr="00B3094F" w:rsidRDefault="0059256E" w:rsidP="0059256E">
            <w:r w:rsidRPr="00B3094F">
              <w:t>Living things are organisms</w:t>
            </w:r>
            <w:r>
              <w:t xml:space="preserve"> </w:t>
            </w:r>
            <w:proofErr w:type="gramStart"/>
            <w:r>
              <w:t>that</w:t>
            </w:r>
            <w:proofErr w:type="gramEnd"/>
          </w:p>
          <w:p w14:paraId="5B311313" w14:textId="77777777" w:rsidR="0059256E" w:rsidRDefault="0059256E" w:rsidP="0059256E">
            <w:r w:rsidRPr="00B3094F">
              <w:t>Grow</w:t>
            </w:r>
          </w:p>
          <w:p w14:paraId="04B5B133" w14:textId="77777777" w:rsidR="0059256E" w:rsidRPr="00B3094F" w:rsidRDefault="0059256E" w:rsidP="0059256E">
            <w:r>
              <w:t>Breathe (respirate)</w:t>
            </w:r>
          </w:p>
          <w:p w14:paraId="495B9737" w14:textId="77777777" w:rsidR="0059256E" w:rsidRPr="00B3094F" w:rsidRDefault="0059256E" w:rsidP="0059256E">
            <w:r w:rsidRPr="00B3094F">
              <w:t xml:space="preserve">React to changes in the </w:t>
            </w:r>
            <w:proofErr w:type="gramStart"/>
            <w:r w:rsidRPr="00B3094F">
              <w:t>environment</w:t>
            </w:r>
            <w:proofErr w:type="gramEnd"/>
          </w:p>
          <w:p w14:paraId="59C500D4" w14:textId="77777777" w:rsidR="0059256E" w:rsidRPr="00B3094F" w:rsidRDefault="0059256E" w:rsidP="0059256E">
            <w:r w:rsidRPr="00B3094F">
              <w:t xml:space="preserve">Need energy as </w:t>
            </w:r>
            <w:proofErr w:type="gramStart"/>
            <w:r w:rsidRPr="00B3094F">
              <w:t>food</w:t>
            </w:r>
            <w:proofErr w:type="gramEnd"/>
            <w:r w:rsidRPr="00B3094F">
              <w:t xml:space="preserve"> </w:t>
            </w:r>
          </w:p>
          <w:p w14:paraId="75BDBBC6" w14:textId="77777777" w:rsidR="0059256E" w:rsidRPr="00B3094F" w:rsidRDefault="0059256E" w:rsidP="0059256E">
            <w:r w:rsidRPr="00B3094F">
              <w:t>Reproduce</w:t>
            </w:r>
          </w:p>
          <w:p w14:paraId="0AD99750" w14:textId="77777777" w:rsidR="0059256E" w:rsidRPr="00B3094F" w:rsidRDefault="0059256E" w:rsidP="0059256E"/>
          <w:p w14:paraId="588E9F9E" w14:textId="77777777" w:rsidR="0059256E" w:rsidRPr="00B3094F" w:rsidRDefault="0059256E" w:rsidP="0059256E">
            <w:r w:rsidRPr="00441E14">
              <w:rPr>
                <w:b/>
                <w:bCs/>
              </w:rPr>
              <w:t>Note:</w:t>
            </w:r>
            <w:r w:rsidRPr="00B3094F">
              <w:t xml:space="preserve"> In the video the trick question at the end describes a cooked turkey as “living”. Ask the children if they agree. The discussion hopefully will </w:t>
            </w:r>
          </w:p>
          <w:p w14:paraId="728E5C24" w14:textId="77777777" w:rsidR="0059256E" w:rsidRPr="00B3094F" w:rsidRDefault="0059256E" w:rsidP="0059256E">
            <w:r>
              <w:t>r</w:t>
            </w:r>
            <w:r w:rsidRPr="00B3094F">
              <w:t xml:space="preserve">esult in a third category of “once living.” </w:t>
            </w:r>
          </w:p>
          <w:p w14:paraId="5A71D8EC" w14:textId="77777777" w:rsidR="0059256E" w:rsidRPr="00B3094F" w:rsidRDefault="0059256E" w:rsidP="0059256E"/>
          <w:p w14:paraId="5C9BBBB6" w14:textId="77777777" w:rsidR="0059256E" w:rsidRPr="00B3094F" w:rsidRDefault="0059256E" w:rsidP="0059256E">
            <w:r w:rsidRPr="00B3094F">
              <w:t xml:space="preserve">Have a collection of living, non-living, once living objects and use this as a focus for continuing to compare and classify. Throughout the term students may bring in new, different, interesting objects to add </w:t>
            </w:r>
            <w:r>
              <w:t xml:space="preserve">- </w:t>
            </w:r>
            <w:r w:rsidRPr="00B3094F">
              <w:t>once they tell the class its classification and why.</w:t>
            </w:r>
          </w:p>
          <w:p w14:paraId="40A63BD8" w14:textId="77777777" w:rsidR="00494DCB" w:rsidRPr="00494DCB" w:rsidRDefault="00494DCB" w:rsidP="00494DCB"/>
        </w:tc>
        <w:tc>
          <w:tcPr>
            <w:tcW w:w="4394" w:type="dxa"/>
          </w:tcPr>
          <w:p w14:paraId="20127A44" w14:textId="77777777" w:rsidR="0059256E" w:rsidRDefault="0059256E" w:rsidP="0059256E">
            <w:pPr>
              <w:rPr>
                <w:b/>
                <w:bCs/>
              </w:rPr>
            </w:pPr>
            <w:r w:rsidRPr="006E7CE9">
              <w:rPr>
                <w:b/>
                <w:bCs/>
              </w:rPr>
              <w:lastRenderedPageBreak/>
              <w:t>Resources</w:t>
            </w:r>
          </w:p>
          <w:p w14:paraId="7FE95738" w14:textId="77777777" w:rsidR="0059256E" w:rsidRDefault="0059256E" w:rsidP="0059256E">
            <w:pPr>
              <w:rPr>
                <w:b/>
                <w:bCs/>
              </w:rPr>
            </w:pPr>
            <w:hyperlink r:id="rId29" w:history="1">
              <w:r w:rsidRPr="00E1460D">
                <w:rPr>
                  <w:rStyle w:val="Hyperlink"/>
                  <w:b/>
                  <w:bCs/>
                </w:rPr>
                <w:t>https://www.youtube.com/watch?v=bWBrusrCmX4</w:t>
              </w:r>
            </w:hyperlink>
          </w:p>
          <w:p w14:paraId="35C3FB5A" w14:textId="77777777" w:rsidR="0059256E" w:rsidRDefault="0059256E" w:rsidP="0059256E">
            <w:r w:rsidRPr="006E7CE9">
              <w:t>Living and non-living things for children 3m 3</w:t>
            </w:r>
            <w:r>
              <w:t>6</w:t>
            </w:r>
            <w:r w:rsidRPr="006E7CE9">
              <w:t>s</w:t>
            </w:r>
          </w:p>
          <w:p w14:paraId="3A8E76D9" w14:textId="77777777" w:rsidR="0059256E" w:rsidRPr="006E7CE9" w:rsidRDefault="0059256E" w:rsidP="0059256E">
            <w:pPr>
              <w:rPr>
                <w:i/>
                <w:iCs/>
              </w:rPr>
            </w:pPr>
            <w:r w:rsidRPr="006E7CE9">
              <w:rPr>
                <w:i/>
                <w:iCs/>
              </w:rPr>
              <w:t xml:space="preserve">There are more YouTube vids on the subject. This one is comprehensive and short. </w:t>
            </w:r>
          </w:p>
          <w:p w14:paraId="067243CB" w14:textId="77777777" w:rsidR="0059256E" w:rsidRPr="006E7CE9" w:rsidRDefault="0059256E" w:rsidP="0059256E"/>
          <w:p w14:paraId="689F77DE" w14:textId="77777777" w:rsidR="0059256E" w:rsidRDefault="0059256E" w:rsidP="0059256E">
            <w:r>
              <w:lastRenderedPageBreak/>
              <w:t>Graphic organiser/s or materials to create posters for classification activities.</w:t>
            </w:r>
          </w:p>
          <w:p w14:paraId="4452B64B" w14:textId="77777777" w:rsidR="00494DCB" w:rsidRPr="00494DCB" w:rsidRDefault="00494DCB" w:rsidP="00494DCB"/>
        </w:tc>
        <w:tc>
          <w:tcPr>
            <w:tcW w:w="2627" w:type="dxa"/>
          </w:tcPr>
          <w:p w14:paraId="46E04DF3" w14:textId="77777777" w:rsidR="00494DCB" w:rsidRDefault="00494DCB" w:rsidP="00494DCB"/>
          <w:p w14:paraId="7D3582E1" w14:textId="77777777" w:rsidR="0059256E" w:rsidRDefault="0059256E" w:rsidP="00494DCB"/>
          <w:p w14:paraId="36B84EAA" w14:textId="77777777" w:rsidR="0059256E" w:rsidRDefault="0059256E" w:rsidP="00494DCB"/>
          <w:p w14:paraId="5F5D2A67" w14:textId="77777777" w:rsidR="0059256E" w:rsidRDefault="0059256E" w:rsidP="00494DCB"/>
          <w:p w14:paraId="2940A7C6" w14:textId="77777777" w:rsidR="0059256E" w:rsidRDefault="0059256E" w:rsidP="00494DCB"/>
          <w:p w14:paraId="7FC23A3F" w14:textId="77777777" w:rsidR="0059256E" w:rsidRDefault="0059256E" w:rsidP="00494DCB"/>
          <w:p w14:paraId="400A09CB" w14:textId="77777777" w:rsidR="0059256E" w:rsidRDefault="0059256E" w:rsidP="00494DCB"/>
          <w:p w14:paraId="4AB12FEB" w14:textId="77777777" w:rsidR="0059256E" w:rsidRDefault="0059256E" w:rsidP="00494DCB"/>
          <w:p w14:paraId="24075B9C" w14:textId="77777777" w:rsidR="0059256E" w:rsidRDefault="0059256E" w:rsidP="00494DCB"/>
          <w:p w14:paraId="07F68896" w14:textId="77777777" w:rsidR="0059256E" w:rsidRDefault="0059256E" w:rsidP="0059256E">
            <w:r>
              <w:lastRenderedPageBreak/>
              <w:t>An ongoing activity as new objects are introduced.</w:t>
            </w:r>
          </w:p>
          <w:p w14:paraId="34283982" w14:textId="495239DA" w:rsidR="0059256E" w:rsidRPr="00494DCB" w:rsidRDefault="0059256E" w:rsidP="00494DCB"/>
        </w:tc>
      </w:tr>
      <w:tr w:rsidR="0059256E" w14:paraId="44520CB9" w14:textId="77777777" w:rsidTr="0038519D">
        <w:tc>
          <w:tcPr>
            <w:tcW w:w="2370" w:type="dxa"/>
          </w:tcPr>
          <w:p w14:paraId="7B344FBC" w14:textId="77777777" w:rsidR="0059256E" w:rsidRPr="00DB100D" w:rsidRDefault="0059256E" w:rsidP="0059256E">
            <w:pPr>
              <w:rPr>
                <w:b/>
                <w:bCs/>
              </w:rPr>
            </w:pPr>
          </w:p>
        </w:tc>
        <w:tc>
          <w:tcPr>
            <w:tcW w:w="5979" w:type="dxa"/>
          </w:tcPr>
          <w:p w14:paraId="38A099FD" w14:textId="4C352AE4" w:rsidR="0059256E" w:rsidRPr="0037643F" w:rsidRDefault="0059256E" w:rsidP="0059256E">
            <w:pPr>
              <w:rPr>
                <w:b/>
                <w:bCs/>
              </w:rPr>
            </w:pPr>
            <w:r>
              <w:rPr>
                <w:b/>
                <w:bCs/>
              </w:rPr>
              <w:t>Learning Focus</w:t>
            </w:r>
            <w:r w:rsidRPr="0037643F">
              <w:rPr>
                <w:b/>
                <w:bCs/>
              </w:rPr>
              <w:t xml:space="preserve"> 2</w:t>
            </w:r>
          </w:p>
          <w:p w14:paraId="0440426D" w14:textId="77777777" w:rsidR="0059256E" w:rsidRPr="00441E14" w:rsidRDefault="0059256E" w:rsidP="0059256E">
            <w:pPr>
              <w:rPr>
                <w:i/>
                <w:iCs/>
              </w:rPr>
            </w:pPr>
            <w:r w:rsidRPr="00441E14">
              <w:rPr>
                <w:i/>
                <w:iCs/>
              </w:rPr>
              <w:t xml:space="preserve">We are learning about the </w:t>
            </w:r>
            <w:r w:rsidRPr="00441E14">
              <w:rPr>
                <w:b/>
                <w:bCs/>
                <w:i/>
                <w:iCs/>
              </w:rPr>
              <w:t>life cycles</w:t>
            </w:r>
            <w:r w:rsidRPr="00441E14">
              <w:rPr>
                <w:i/>
                <w:iCs/>
              </w:rPr>
              <w:t xml:space="preserve"> of plants and animals, and we will investigate the differences between animal and plant life cycles.</w:t>
            </w:r>
          </w:p>
          <w:p w14:paraId="3040F5F6" w14:textId="77777777" w:rsidR="0059256E" w:rsidRPr="00B3094F" w:rsidRDefault="0059256E" w:rsidP="0059256E"/>
          <w:p w14:paraId="4728B835" w14:textId="77777777" w:rsidR="0059256E" w:rsidRPr="00B3094F" w:rsidRDefault="0059256E" w:rsidP="0059256E">
            <w:r w:rsidRPr="00B3094F">
              <w:t>Begin with The Circle of Life theme song from The Lion King (optional but your students will love you for it). Use it as a discussion about the stages of life then relate that to Life Cycles.</w:t>
            </w:r>
          </w:p>
          <w:p w14:paraId="002F9AEE" w14:textId="77777777" w:rsidR="0059256E" w:rsidRPr="00B3094F" w:rsidRDefault="0059256E" w:rsidP="0059256E"/>
          <w:p w14:paraId="3D574F7D" w14:textId="77777777" w:rsidR="0059256E" w:rsidRPr="00B3094F" w:rsidRDefault="0059256E" w:rsidP="0059256E">
            <w:r w:rsidRPr="00B3094F">
              <w:lastRenderedPageBreak/>
              <w:t xml:space="preserve">Work through various life cycles, using the set of life cycles available in the unit, some online examples, and/or the YouTube </w:t>
            </w:r>
            <w:proofErr w:type="gramStart"/>
            <w:r w:rsidRPr="00B3094F">
              <w:t>videos</w:t>
            </w:r>
            <w:proofErr w:type="gramEnd"/>
          </w:p>
          <w:p w14:paraId="59913CA3" w14:textId="77777777" w:rsidR="0059256E" w:rsidRPr="00B3094F" w:rsidRDefault="0059256E" w:rsidP="0059256E"/>
          <w:p w14:paraId="33D0135B" w14:textId="77777777" w:rsidR="0059256E" w:rsidRPr="00B3094F" w:rsidRDefault="0059256E" w:rsidP="0059256E"/>
          <w:p w14:paraId="5083513D" w14:textId="77777777" w:rsidR="0059256E" w:rsidRDefault="0059256E" w:rsidP="0059256E"/>
          <w:p w14:paraId="58D0806D" w14:textId="77777777" w:rsidR="0059256E" w:rsidRPr="00441E14" w:rsidRDefault="0059256E" w:rsidP="0059256E">
            <w:pPr>
              <w:rPr>
                <w:b/>
                <w:bCs/>
              </w:rPr>
            </w:pPr>
            <w:r w:rsidRPr="00441E14">
              <w:rPr>
                <w:b/>
                <w:bCs/>
              </w:rPr>
              <w:t xml:space="preserve">Activity </w:t>
            </w:r>
            <w:r>
              <w:rPr>
                <w:b/>
                <w:bCs/>
              </w:rPr>
              <w:t>1</w:t>
            </w:r>
          </w:p>
          <w:p w14:paraId="51DBCBAF" w14:textId="77777777" w:rsidR="0059256E" w:rsidRPr="00B3094F" w:rsidRDefault="0059256E" w:rsidP="0059256E">
            <w:r w:rsidRPr="00B3094F">
              <w:t xml:space="preserve">Questions for discussion and possibly further research: </w:t>
            </w:r>
          </w:p>
          <w:p w14:paraId="7821DC9A" w14:textId="77777777" w:rsidR="0059256E" w:rsidRPr="00B3094F" w:rsidRDefault="0059256E" w:rsidP="0059256E">
            <w:pPr>
              <w:pStyle w:val="ListParagraph"/>
              <w:numPr>
                <w:ilvl w:val="0"/>
                <w:numId w:val="8"/>
              </w:numPr>
            </w:pPr>
            <w:r w:rsidRPr="00B3094F">
              <w:t>Why are life cycle diagrams in a circle?</w:t>
            </w:r>
          </w:p>
          <w:p w14:paraId="4618EC97" w14:textId="77777777" w:rsidR="0059256E" w:rsidRPr="00B3094F" w:rsidRDefault="0059256E" w:rsidP="0059256E">
            <w:pPr>
              <w:pStyle w:val="ListParagraph"/>
              <w:numPr>
                <w:ilvl w:val="0"/>
                <w:numId w:val="8"/>
              </w:numPr>
            </w:pPr>
            <w:r w:rsidRPr="00B3094F">
              <w:t>How does a butterfly change dramatically within its life cycle?</w:t>
            </w:r>
          </w:p>
          <w:p w14:paraId="45394561" w14:textId="77777777" w:rsidR="0059256E" w:rsidRPr="00B3094F" w:rsidRDefault="0059256E" w:rsidP="0059256E">
            <w:pPr>
              <w:pStyle w:val="ListParagraph"/>
              <w:numPr>
                <w:ilvl w:val="0"/>
                <w:numId w:val="8"/>
              </w:numPr>
            </w:pPr>
            <w:r w:rsidRPr="00B3094F">
              <w:t>How does a frog use land and water during its life cycle?</w:t>
            </w:r>
          </w:p>
          <w:p w14:paraId="412782FD" w14:textId="77777777" w:rsidR="0059256E" w:rsidRPr="00B3094F" w:rsidRDefault="0059256E" w:rsidP="0059256E">
            <w:pPr>
              <w:pStyle w:val="ListParagraph"/>
              <w:numPr>
                <w:ilvl w:val="0"/>
                <w:numId w:val="8"/>
              </w:numPr>
            </w:pPr>
            <w:r w:rsidRPr="00B3094F">
              <w:t>What is the life cycle of a cat?</w:t>
            </w:r>
          </w:p>
          <w:p w14:paraId="23D8FB34" w14:textId="77777777" w:rsidR="0059256E" w:rsidRPr="00B3094F" w:rsidRDefault="0059256E" w:rsidP="0059256E">
            <w:pPr>
              <w:pStyle w:val="ListParagraph"/>
              <w:numPr>
                <w:ilvl w:val="0"/>
                <w:numId w:val="8"/>
              </w:numPr>
            </w:pPr>
            <w:r w:rsidRPr="00B3094F">
              <w:t>What is the life cycle of a koala?</w:t>
            </w:r>
          </w:p>
          <w:p w14:paraId="5629C4D1" w14:textId="77777777" w:rsidR="0059256E" w:rsidRDefault="0059256E" w:rsidP="0059256E">
            <w:pPr>
              <w:pStyle w:val="ListParagraph"/>
              <w:numPr>
                <w:ilvl w:val="0"/>
                <w:numId w:val="8"/>
              </w:numPr>
            </w:pPr>
            <w:r w:rsidRPr="00B3094F">
              <w:t>What is the life cycle of a flower?</w:t>
            </w:r>
          </w:p>
          <w:p w14:paraId="1B707858" w14:textId="77777777" w:rsidR="0059256E" w:rsidRDefault="0059256E" w:rsidP="0059256E"/>
          <w:p w14:paraId="44C58975" w14:textId="77777777" w:rsidR="0059256E" w:rsidRPr="00B3094F" w:rsidRDefault="0059256E" w:rsidP="0059256E">
            <w:r>
              <w:t>Encourage students to pose their own life cycle questions.</w:t>
            </w:r>
          </w:p>
          <w:p w14:paraId="69371DE6" w14:textId="77777777" w:rsidR="0059256E" w:rsidRPr="00B3094F" w:rsidRDefault="0059256E" w:rsidP="0059256E"/>
          <w:p w14:paraId="20E3E319" w14:textId="0282FCF1" w:rsidR="0059256E" w:rsidRDefault="0059256E" w:rsidP="0059256E">
            <w:pPr>
              <w:tabs>
                <w:tab w:val="left" w:pos="1932"/>
              </w:tabs>
              <w:rPr>
                <w:b/>
                <w:bCs/>
              </w:rPr>
            </w:pPr>
          </w:p>
        </w:tc>
        <w:tc>
          <w:tcPr>
            <w:tcW w:w="4394" w:type="dxa"/>
          </w:tcPr>
          <w:p w14:paraId="0FFEFB20" w14:textId="77777777" w:rsidR="0059256E" w:rsidRDefault="0059256E" w:rsidP="0059256E">
            <w:pPr>
              <w:rPr>
                <w:b/>
                <w:bCs/>
              </w:rPr>
            </w:pPr>
            <w:r>
              <w:rPr>
                <w:b/>
                <w:bCs/>
              </w:rPr>
              <w:lastRenderedPageBreak/>
              <w:t xml:space="preserve">Life Cycle Definition: </w:t>
            </w:r>
            <w:r>
              <w:rPr>
                <w:rFonts w:cs="Arial"/>
                <w:color w:val="202124"/>
                <w:shd w:val="clear" w:color="auto" w:fill="FFFFFF"/>
              </w:rPr>
              <w:t>The series of changes that the plants or animals go through from the beginning of their development to the beginning of the same stage in the next generation.</w:t>
            </w:r>
          </w:p>
          <w:p w14:paraId="43F4A4CF" w14:textId="77777777" w:rsidR="0059256E" w:rsidRDefault="0059256E" w:rsidP="0059256E">
            <w:pPr>
              <w:rPr>
                <w:b/>
                <w:bCs/>
              </w:rPr>
            </w:pPr>
          </w:p>
          <w:p w14:paraId="1B637D28" w14:textId="77777777" w:rsidR="0059256E" w:rsidRDefault="0059256E" w:rsidP="0059256E">
            <w:pPr>
              <w:rPr>
                <w:b/>
                <w:bCs/>
              </w:rPr>
            </w:pPr>
            <w:r>
              <w:rPr>
                <w:b/>
                <w:bCs/>
              </w:rPr>
              <w:t xml:space="preserve">Vocabulary: </w:t>
            </w:r>
          </w:p>
          <w:p w14:paraId="52C526D8" w14:textId="77777777" w:rsidR="0059256E" w:rsidRPr="00064F9F" w:rsidRDefault="0059256E" w:rsidP="0059256E">
            <w:r>
              <w:t xml:space="preserve">A set of </w:t>
            </w:r>
            <w:r w:rsidRPr="00064F9F">
              <w:rPr>
                <w:i/>
                <w:iCs/>
              </w:rPr>
              <w:t>Life Cycle Word Cards</w:t>
            </w:r>
            <w:r>
              <w:rPr>
                <w:i/>
                <w:iCs/>
              </w:rPr>
              <w:t xml:space="preserve"> </w:t>
            </w:r>
            <w:proofErr w:type="spellStart"/>
            <w:r>
              <w:rPr>
                <w:i/>
                <w:iCs/>
              </w:rPr>
              <w:t>Yr</w:t>
            </w:r>
            <w:proofErr w:type="spellEnd"/>
            <w:r>
              <w:rPr>
                <w:i/>
                <w:iCs/>
              </w:rPr>
              <w:t xml:space="preserve"> 3 </w:t>
            </w:r>
            <w:r>
              <w:t xml:space="preserve">is available and can be printed for display. Students will add more </w:t>
            </w:r>
            <w:r>
              <w:lastRenderedPageBreak/>
              <w:t>vocabulary to the set as the unit progresses, hence the blank cards.</w:t>
            </w:r>
          </w:p>
          <w:p w14:paraId="707018F6" w14:textId="77777777" w:rsidR="0059256E" w:rsidRDefault="0059256E" w:rsidP="0059256E">
            <w:pPr>
              <w:rPr>
                <w:b/>
                <w:bCs/>
              </w:rPr>
            </w:pPr>
          </w:p>
          <w:p w14:paraId="177A962C" w14:textId="77777777" w:rsidR="0059256E" w:rsidRDefault="0059256E" w:rsidP="0059256E">
            <w:pPr>
              <w:rPr>
                <w:b/>
                <w:bCs/>
              </w:rPr>
            </w:pPr>
          </w:p>
          <w:p w14:paraId="54DFD2C0" w14:textId="77777777" w:rsidR="0059256E" w:rsidRPr="0037643F" w:rsidRDefault="0059256E" w:rsidP="0059256E">
            <w:pPr>
              <w:rPr>
                <w:b/>
                <w:bCs/>
              </w:rPr>
            </w:pPr>
            <w:r w:rsidRPr="0037643F">
              <w:rPr>
                <w:b/>
                <w:bCs/>
              </w:rPr>
              <w:t>Resources</w:t>
            </w:r>
          </w:p>
          <w:p w14:paraId="29A4F581" w14:textId="77777777" w:rsidR="0059256E" w:rsidRDefault="0059256E" w:rsidP="0059256E">
            <w:r w:rsidRPr="00064F9F">
              <w:t>A selection of illustrated life cycles for your use is available as</w:t>
            </w:r>
          </w:p>
          <w:p w14:paraId="386B22F7" w14:textId="77777777" w:rsidR="0059256E" w:rsidRPr="00064F9F" w:rsidRDefault="0059256E" w:rsidP="0059256E">
            <w:r w:rsidRPr="00064F9F">
              <w:rPr>
                <w:i/>
                <w:iCs/>
              </w:rPr>
              <w:t xml:space="preserve">Life Cycles </w:t>
            </w:r>
            <w:proofErr w:type="spellStart"/>
            <w:r w:rsidRPr="00064F9F">
              <w:rPr>
                <w:i/>
                <w:iCs/>
              </w:rPr>
              <w:t>Yr</w:t>
            </w:r>
            <w:proofErr w:type="spellEnd"/>
            <w:r w:rsidRPr="00064F9F">
              <w:rPr>
                <w:i/>
                <w:iCs/>
              </w:rPr>
              <w:t xml:space="preserve"> 3</w:t>
            </w:r>
            <w:r>
              <w:rPr>
                <w:i/>
                <w:iCs/>
              </w:rPr>
              <w:t xml:space="preserve"> </w:t>
            </w:r>
            <w:r>
              <w:t>They are all Creative Commons images and can be freely used.</w:t>
            </w:r>
          </w:p>
          <w:p w14:paraId="0129340D" w14:textId="77777777" w:rsidR="0059256E" w:rsidRDefault="0059256E" w:rsidP="0059256E">
            <w:pPr>
              <w:rPr>
                <w:b/>
                <w:bCs/>
              </w:rPr>
            </w:pPr>
          </w:p>
          <w:p w14:paraId="24BE93CB" w14:textId="77777777" w:rsidR="0059256E" w:rsidRDefault="0059256E" w:rsidP="0059256E">
            <w:pPr>
              <w:rPr>
                <w:b/>
                <w:bCs/>
              </w:rPr>
            </w:pPr>
            <w:r>
              <w:rPr>
                <w:b/>
                <w:bCs/>
              </w:rPr>
              <w:t>YouTube Resources:</w:t>
            </w:r>
          </w:p>
          <w:p w14:paraId="3E3887A6" w14:textId="77777777" w:rsidR="0059256E" w:rsidRDefault="0059256E" w:rsidP="0059256E">
            <w:pPr>
              <w:rPr>
                <w:rStyle w:val="Hyperlink"/>
              </w:rPr>
            </w:pPr>
            <w:r>
              <w:t xml:space="preserve">The Circle of Life link </w:t>
            </w:r>
            <w:hyperlink r:id="rId30" w:history="1">
              <w:r w:rsidRPr="00167AD1">
                <w:rPr>
                  <w:rStyle w:val="Hyperlink"/>
                </w:rPr>
                <w:t>https://www.youtube.com/watch?v=GibiNy4d4gc</w:t>
              </w:r>
            </w:hyperlink>
          </w:p>
          <w:p w14:paraId="19B8B36D" w14:textId="77777777" w:rsidR="0059256E" w:rsidRDefault="0059256E" w:rsidP="0059256E">
            <w:pPr>
              <w:rPr>
                <w:b/>
                <w:bCs/>
              </w:rPr>
            </w:pPr>
          </w:p>
          <w:p w14:paraId="5DC81CBC" w14:textId="77777777" w:rsidR="0059256E" w:rsidRDefault="0059256E" w:rsidP="0059256E">
            <w:hyperlink r:id="rId31" w:history="1">
              <w:r w:rsidRPr="004C0ABC">
                <w:rPr>
                  <w:rStyle w:val="Hyperlink"/>
                </w:rPr>
                <w:t>https://www.youtube.com/watch?v=PqzF4-w7bG8</w:t>
              </w:r>
            </w:hyperlink>
          </w:p>
          <w:p w14:paraId="610344B7" w14:textId="77777777" w:rsidR="0059256E" w:rsidRDefault="0059256E" w:rsidP="0059256E">
            <w:r>
              <w:t>The Life Cycle song</w:t>
            </w:r>
          </w:p>
          <w:p w14:paraId="55701A50" w14:textId="77777777" w:rsidR="0059256E" w:rsidRDefault="0059256E" w:rsidP="0059256E"/>
          <w:p w14:paraId="48AE563D" w14:textId="77777777" w:rsidR="0059256E" w:rsidRDefault="0059256E" w:rsidP="0059256E">
            <w:hyperlink r:id="rId32" w:history="1">
              <w:r w:rsidRPr="00E1460D">
                <w:rPr>
                  <w:rStyle w:val="Hyperlink"/>
                </w:rPr>
                <w:t>https://www.youtube.com/watch?v=Pwi-dQ-FMB8</w:t>
              </w:r>
            </w:hyperlink>
          </w:p>
          <w:p w14:paraId="632F4091" w14:textId="77777777" w:rsidR="0059256E" w:rsidRDefault="0059256E" w:rsidP="0059256E">
            <w:r>
              <w:t xml:space="preserve">The 4 stages of a </w:t>
            </w:r>
            <w:r w:rsidRPr="006E7CE9">
              <w:rPr>
                <w:b/>
                <w:bCs/>
              </w:rPr>
              <w:t>butterfly’s</w:t>
            </w:r>
            <w:r>
              <w:t xml:space="preserve"> life cycle 8m 10s</w:t>
            </w:r>
          </w:p>
          <w:p w14:paraId="26CCF5C9" w14:textId="77777777" w:rsidR="0059256E" w:rsidRDefault="0059256E" w:rsidP="0059256E">
            <w:r>
              <w:t>Excellent information. (Apologise in advance for some unusual pronunciations.)</w:t>
            </w:r>
          </w:p>
          <w:p w14:paraId="1FFDE435" w14:textId="77777777" w:rsidR="0059256E" w:rsidRDefault="0059256E" w:rsidP="0059256E">
            <w:hyperlink r:id="rId33" w:history="1">
              <w:r w:rsidRPr="00E1460D">
                <w:rPr>
                  <w:rStyle w:val="Hyperlink"/>
                </w:rPr>
                <w:t>https://www.youtube.com/watch?v=tkFPyue5X3Q</w:t>
              </w:r>
            </w:hyperlink>
          </w:p>
          <w:p w14:paraId="6A2883F7" w14:textId="77777777" w:rsidR="0059256E" w:rsidRDefault="0059256E" w:rsidP="0059256E">
            <w:r>
              <w:t>How does a seed become a plant? 3m 47s</w:t>
            </w:r>
          </w:p>
          <w:p w14:paraId="2F5B9C35" w14:textId="77777777" w:rsidR="0059256E" w:rsidRDefault="0059256E" w:rsidP="0059256E">
            <w:hyperlink r:id="rId34" w:history="1">
              <w:r w:rsidRPr="00E1460D">
                <w:rPr>
                  <w:rStyle w:val="Hyperlink"/>
                </w:rPr>
                <w:t>https://www.youtube.com/watch?v=etGmCvIL014</w:t>
              </w:r>
            </w:hyperlink>
          </w:p>
          <w:p w14:paraId="6884724C" w14:textId="77777777" w:rsidR="0059256E" w:rsidRPr="00ED34DB" w:rsidRDefault="0059256E" w:rsidP="0059256E">
            <w:r>
              <w:t>Life cycle of the frog 3m 58s</w:t>
            </w:r>
          </w:p>
          <w:p w14:paraId="618BFD0A" w14:textId="77777777" w:rsidR="0059256E" w:rsidRPr="006E7CE9" w:rsidRDefault="0059256E" w:rsidP="0059256E">
            <w:pPr>
              <w:rPr>
                <w:b/>
                <w:bCs/>
              </w:rPr>
            </w:pPr>
          </w:p>
        </w:tc>
        <w:tc>
          <w:tcPr>
            <w:tcW w:w="2627" w:type="dxa"/>
          </w:tcPr>
          <w:p w14:paraId="527742FF" w14:textId="77777777" w:rsidR="0059256E" w:rsidRDefault="0059256E" w:rsidP="00494DCB"/>
        </w:tc>
      </w:tr>
      <w:tr w:rsidR="0059256E" w14:paraId="0956F4F0" w14:textId="77777777" w:rsidTr="0038519D">
        <w:tc>
          <w:tcPr>
            <w:tcW w:w="2370" w:type="dxa"/>
          </w:tcPr>
          <w:p w14:paraId="36F46BD7" w14:textId="77777777" w:rsidR="0059256E" w:rsidRPr="00DB100D" w:rsidRDefault="0059256E" w:rsidP="0059256E">
            <w:pPr>
              <w:rPr>
                <w:b/>
                <w:bCs/>
              </w:rPr>
            </w:pPr>
          </w:p>
        </w:tc>
        <w:tc>
          <w:tcPr>
            <w:tcW w:w="5979" w:type="dxa"/>
          </w:tcPr>
          <w:p w14:paraId="7DB829A3" w14:textId="2C91C5DA" w:rsidR="0059256E" w:rsidRDefault="0059256E" w:rsidP="0059256E">
            <w:pPr>
              <w:rPr>
                <w:b/>
                <w:bCs/>
              </w:rPr>
            </w:pPr>
            <w:r>
              <w:rPr>
                <w:b/>
                <w:bCs/>
              </w:rPr>
              <w:t>Learning Focus</w:t>
            </w:r>
            <w:r w:rsidRPr="00DB100D">
              <w:rPr>
                <w:b/>
                <w:bCs/>
              </w:rPr>
              <w:t xml:space="preserve"> </w:t>
            </w:r>
            <w:r>
              <w:rPr>
                <w:b/>
                <w:bCs/>
              </w:rPr>
              <w:t>3</w:t>
            </w:r>
          </w:p>
          <w:p w14:paraId="1D2246A8" w14:textId="77777777" w:rsidR="0059256E" w:rsidRPr="00441E14" w:rsidRDefault="0059256E" w:rsidP="0059256E">
            <w:pPr>
              <w:rPr>
                <w:b/>
                <w:bCs/>
                <w:i/>
                <w:iCs/>
              </w:rPr>
            </w:pPr>
            <w:r w:rsidRPr="00441E14">
              <w:rPr>
                <w:i/>
                <w:iCs/>
              </w:rPr>
              <w:t xml:space="preserve">We are researching the life cycle of a </w:t>
            </w:r>
            <w:r w:rsidRPr="00441E14">
              <w:rPr>
                <w:b/>
                <w:bCs/>
                <w:i/>
                <w:iCs/>
              </w:rPr>
              <w:t>local endangered animal.</w:t>
            </w:r>
          </w:p>
          <w:p w14:paraId="46FD58FF" w14:textId="77777777" w:rsidR="0059256E" w:rsidRDefault="0059256E" w:rsidP="0059256E">
            <w:pPr>
              <w:rPr>
                <w:b/>
                <w:bCs/>
              </w:rPr>
            </w:pPr>
          </w:p>
          <w:p w14:paraId="004C10CC" w14:textId="77777777" w:rsidR="0059256E" w:rsidRPr="00B3094F" w:rsidRDefault="0059256E" w:rsidP="0059256E">
            <w:r w:rsidRPr="0037643F">
              <w:rPr>
                <w:b/>
                <w:bCs/>
              </w:rPr>
              <w:t>Look at the list of local endangered animals</w:t>
            </w:r>
            <w:r w:rsidRPr="00B3094F">
              <w:t xml:space="preserve">. </w:t>
            </w:r>
          </w:p>
          <w:p w14:paraId="012D13A4" w14:textId="77777777" w:rsidR="0059256E" w:rsidRPr="00B3094F" w:rsidRDefault="0059256E" w:rsidP="0059256E"/>
          <w:p w14:paraId="39573087" w14:textId="77777777" w:rsidR="0059256E" w:rsidRPr="00B3094F" w:rsidRDefault="0059256E" w:rsidP="0059256E">
            <w:r w:rsidRPr="0037643F">
              <w:rPr>
                <w:b/>
                <w:bCs/>
                <w:i/>
                <w:iCs/>
              </w:rPr>
              <w:t>Extension:</w:t>
            </w:r>
            <w:r w:rsidRPr="00B3094F">
              <w:t xml:space="preserve"> Students in Learning team/s can choose from the list and research to construct the life cycle of that living thing as a labelled diagram.</w:t>
            </w:r>
          </w:p>
          <w:p w14:paraId="60ED8ADD" w14:textId="77777777" w:rsidR="0059256E" w:rsidRPr="00B3094F" w:rsidRDefault="0059256E" w:rsidP="0059256E"/>
          <w:p w14:paraId="13F51AF4" w14:textId="77777777" w:rsidR="0059256E" w:rsidRPr="00B3094F" w:rsidRDefault="0059256E" w:rsidP="0059256E">
            <w:r w:rsidRPr="0037643F">
              <w:rPr>
                <w:b/>
                <w:bCs/>
                <w:i/>
                <w:iCs/>
              </w:rPr>
              <w:t>Scaffold</w:t>
            </w:r>
            <w:r>
              <w:rPr>
                <w:b/>
                <w:bCs/>
                <w:i/>
                <w:iCs/>
              </w:rPr>
              <w:t>ed</w:t>
            </w:r>
            <w:r w:rsidRPr="0037643F">
              <w:rPr>
                <w:b/>
                <w:bCs/>
                <w:i/>
                <w:iCs/>
              </w:rPr>
              <w:t>:</w:t>
            </w:r>
            <w:r w:rsidRPr="00B3094F">
              <w:t xml:space="preserve"> Students in Learning Team/s can work on the koala </w:t>
            </w:r>
            <w:r>
              <w:t xml:space="preserve">or platypus </w:t>
            </w:r>
            <w:r w:rsidRPr="00B3094F">
              <w:t>from the information given, to construct a labelled diagram of the life cycle</w:t>
            </w:r>
            <w:r>
              <w:t>.</w:t>
            </w:r>
          </w:p>
          <w:p w14:paraId="3D17ADE0" w14:textId="77777777" w:rsidR="0059256E" w:rsidRPr="00B3094F" w:rsidRDefault="0059256E" w:rsidP="0059256E"/>
          <w:p w14:paraId="50763CCC" w14:textId="77777777" w:rsidR="0059256E" w:rsidRPr="00B3094F" w:rsidRDefault="0059256E" w:rsidP="0059256E">
            <w:r w:rsidRPr="0037643F">
              <w:rPr>
                <w:b/>
                <w:bCs/>
                <w:i/>
                <w:iCs/>
              </w:rPr>
              <w:t>Guided:</w:t>
            </w:r>
            <w:r w:rsidRPr="00B3094F">
              <w:t xml:space="preserve">  Teacher models an endangered animal ‘s life cycle and students reproduce a labelled diagram with support</w:t>
            </w:r>
            <w:r>
              <w:t>.</w:t>
            </w:r>
          </w:p>
          <w:p w14:paraId="59D9E0E9" w14:textId="63073074" w:rsidR="0059256E" w:rsidRDefault="0059256E" w:rsidP="0059256E">
            <w:pPr>
              <w:tabs>
                <w:tab w:val="left" w:pos="3336"/>
              </w:tabs>
              <w:rPr>
                <w:b/>
                <w:bCs/>
              </w:rPr>
            </w:pPr>
          </w:p>
        </w:tc>
        <w:tc>
          <w:tcPr>
            <w:tcW w:w="4394" w:type="dxa"/>
          </w:tcPr>
          <w:p w14:paraId="50C4D0C6" w14:textId="77777777" w:rsidR="0059256E" w:rsidRPr="0037643F" w:rsidRDefault="0059256E" w:rsidP="0059256E">
            <w:pPr>
              <w:rPr>
                <w:b/>
                <w:bCs/>
              </w:rPr>
            </w:pPr>
            <w:r>
              <w:rPr>
                <w:b/>
                <w:bCs/>
              </w:rPr>
              <w:t xml:space="preserve">Endangered </w:t>
            </w:r>
            <w:r w:rsidRPr="0037643F">
              <w:rPr>
                <w:b/>
                <w:bCs/>
              </w:rPr>
              <w:t xml:space="preserve">Definition: </w:t>
            </w:r>
            <w:r>
              <w:rPr>
                <w:b/>
                <w:bCs/>
              </w:rPr>
              <w:t>“</w:t>
            </w:r>
            <w:r w:rsidRPr="0037643F">
              <w:rPr>
                <w:rFonts w:cs="Arial"/>
                <w:color w:val="000000" w:themeColor="text1"/>
              </w:rPr>
              <w:t>Endangered</w:t>
            </w:r>
            <w:r>
              <w:rPr>
                <w:rFonts w:cs="Arial"/>
                <w:color w:val="000000" w:themeColor="text1"/>
              </w:rPr>
              <w:t>”</w:t>
            </w:r>
            <w:r w:rsidRPr="0037643F">
              <w:rPr>
                <w:rFonts w:cs="Arial"/>
                <w:color w:val="000000" w:themeColor="text1"/>
              </w:rPr>
              <w:t xml:space="preserve"> means that there are very few of a certain kind of animal or plant left in the world. They might be in danger of becoming extinct, which means they might not be around anymore.</w:t>
            </w:r>
          </w:p>
          <w:p w14:paraId="16962144" w14:textId="67FF594D" w:rsidR="0059256E" w:rsidRDefault="0059256E" w:rsidP="0059256E">
            <w:pPr>
              <w:tabs>
                <w:tab w:val="left" w:pos="2808"/>
              </w:tabs>
              <w:rPr>
                <w:b/>
                <w:bCs/>
              </w:rPr>
            </w:pPr>
            <w:r>
              <w:rPr>
                <w:b/>
                <w:bCs/>
              </w:rPr>
              <w:tab/>
            </w:r>
          </w:p>
        </w:tc>
        <w:tc>
          <w:tcPr>
            <w:tcW w:w="2627" w:type="dxa"/>
          </w:tcPr>
          <w:p w14:paraId="1886E048" w14:textId="77777777" w:rsidR="0059256E" w:rsidRDefault="0059256E" w:rsidP="00494DCB"/>
        </w:tc>
      </w:tr>
      <w:tr w:rsidR="0059256E" w14:paraId="31D6F090" w14:textId="77777777" w:rsidTr="0038519D">
        <w:tc>
          <w:tcPr>
            <w:tcW w:w="2370" w:type="dxa"/>
          </w:tcPr>
          <w:p w14:paraId="7A9FC6F8" w14:textId="77777777" w:rsidR="0059256E" w:rsidRPr="00DB100D" w:rsidRDefault="0059256E" w:rsidP="0059256E">
            <w:pPr>
              <w:rPr>
                <w:b/>
                <w:bCs/>
              </w:rPr>
            </w:pPr>
            <w:r w:rsidRPr="00DB100D">
              <w:rPr>
                <w:b/>
                <w:bCs/>
              </w:rPr>
              <w:t>Earth and Space Sciences</w:t>
            </w:r>
          </w:p>
          <w:p w14:paraId="5EA1160C" w14:textId="77777777" w:rsidR="0059256E" w:rsidRPr="00B3094F" w:rsidRDefault="0059256E" w:rsidP="0059256E">
            <w:r w:rsidRPr="00B3094F">
              <w:t>Students compare the observable properties of soils, rocks and minerals and investigate why they are important Earth resources.</w:t>
            </w:r>
          </w:p>
          <w:p w14:paraId="64D7B13C" w14:textId="77777777" w:rsidR="0059256E" w:rsidRPr="00B3094F" w:rsidRDefault="0059256E" w:rsidP="0059256E">
            <w:hyperlink r:id="rId35" w:history="1">
              <w:r w:rsidRPr="00F61D06">
                <w:rPr>
                  <w:rStyle w:val="Hyperlink"/>
                </w:rPr>
                <w:t>AS9S3U02</w:t>
              </w:r>
            </w:hyperlink>
          </w:p>
          <w:p w14:paraId="6CC1BD2D" w14:textId="77777777" w:rsidR="0059256E" w:rsidRPr="00DB100D" w:rsidRDefault="0059256E" w:rsidP="0059256E">
            <w:pPr>
              <w:rPr>
                <w:b/>
                <w:bCs/>
              </w:rPr>
            </w:pPr>
          </w:p>
        </w:tc>
        <w:tc>
          <w:tcPr>
            <w:tcW w:w="5979" w:type="dxa"/>
          </w:tcPr>
          <w:p w14:paraId="470F9211" w14:textId="77777777" w:rsidR="0059256E" w:rsidRPr="007F2B5E" w:rsidRDefault="0059256E" w:rsidP="0059256E">
            <w:pPr>
              <w:rPr>
                <w:b/>
                <w:bCs/>
              </w:rPr>
            </w:pPr>
            <w:r>
              <w:rPr>
                <w:b/>
                <w:bCs/>
              </w:rPr>
              <w:lastRenderedPageBreak/>
              <w:t>Learning Focus</w:t>
            </w:r>
            <w:r w:rsidRPr="00DB100D">
              <w:rPr>
                <w:b/>
                <w:bCs/>
              </w:rPr>
              <w:t xml:space="preserve"> 1</w:t>
            </w:r>
          </w:p>
          <w:p w14:paraId="3B6383A6" w14:textId="77777777" w:rsidR="0059256E" w:rsidRPr="00441E14" w:rsidRDefault="0059256E" w:rsidP="0059256E">
            <w:pPr>
              <w:rPr>
                <w:b/>
                <w:bCs/>
                <w:i/>
                <w:iCs/>
              </w:rPr>
            </w:pPr>
            <w:r w:rsidRPr="00441E14">
              <w:rPr>
                <w:i/>
                <w:iCs/>
              </w:rPr>
              <w:t>We are learning about</w:t>
            </w:r>
            <w:r w:rsidRPr="00441E14">
              <w:rPr>
                <w:b/>
                <w:bCs/>
                <w:i/>
                <w:iCs/>
              </w:rPr>
              <w:t xml:space="preserve"> different types of soils.</w:t>
            </w:r>
          </w:p>
          <w:p w14:paraId="73BE393D" w14:textId="77777777" w:rsidR="0059256E" w:rsidRPr="00B3094F" w:rsidRDefault="0059256E" w:rsidP="0059256E">
            <w:r w:rsidRPr="00B3094F">
              <w:t>Watch the YouTube video in which Costa discusses types of soil with students.</w:t>
            </w:r>
          </w:p>
          <w:p w14:paraId="63A6D35E" w14:textId="77777777" w:rsidR="0059256E" w:rsidRPr="00B3094F" w:rsidRDefault="0059256E" w:rsidP="0059256E">
            <w:r w:rsidRPr="00B3094F">
              <w:t>From discussion of the video, ensure the following facts have been noted:</w:t>
            </w:r>
          </w:p>
          <w:p w14:paraId="1207A0E2" w14:textId="77777777" w:rsidR="0059256E" w:rsidRPr="00B3094F" w:rsidRDefault="0059256E" w:rsidP="0059256E">
            <w:pPr>
              <w:pStyle w:val="ListParagraph"/>
              <w:numPr>
                <w:ilvl w:val="0"/>
                <w:numId w:val="9"/>
              </w:numPr>
            </w:pPr>
            <w:r w:rsidRPr="00B3094F">
              <w:t>There are many different types of soils.</w:t>
            </w:r>
          </w:p>
          <w:p w14:paraId="49B3A883" w14:textId="77777777" w:rsidR="0059256E" w:rsidRPr="00B3094F" w:rsidRDefault="0059256E" w:rsidP="0059256E">
            <w:pPr>
              <w:pStyle w:val="ListParagraph"/>
              <w:numPr>
                <w:ilvl w:val="0"/>
                <w:numId w:val="9"/>
              </w:numPr>
            </w:pPr>
            <w:r w:rsidRPr="00B3094F">
              <w:t xml:space="preserve">Some are sandy, clay, rich with compost, </w:t>
            </w:r>
            <w:proofErr w:type="gramStart"/>
            <w:r w:rsidRPr="00B3094F">
              <w:t>etc</w:t>
            </w:r>
            <w:proofErr w:type="gramEnd"/>
          </w:p>
          <w:p w14:paraId="0C547C17" w14:textId="77777777" w:rsidR="0059256E" w:rsidRPr="00B3094F" w:rsidRDefault="0059256E" w:rsidP="0059256E">
            <w:pPr>
              <w:pStyle w:val="ListParagraph"/>
              <w:numPr>
                <w:ilvl w:val="0"/>
                <w:numId w:val="9"/>
              </w:numPr>
            </w:pPr>
            <w:r w:rsidRPr="00B3094F">
              <w:lastRenderedPageBreak/>
              <w:t>Sandy soils do not hold water. It goes straight down</w:t>
            </w:r>
            <w:r>
              <w:t xml:space="preserve"> and through.</w:t>
            </w:r>
          </w:p>
          <w:p w14:paraId="2029314F" w14:textId="77777777" w:rsidR="0059256E" w:rsidRPr="00B3094F" w:rsidRDefault="0059256E" w:rsidP="0059256E">
            <w:pPr>
              <w:pStyle w:val="ListParagraph"/>
              <w:numPr>
                <w:ilvl w:val="0"/>
                <w:numId w:val="9"/>
              </w:numPr>
            </w:pPr>
            <w:r w:rsidRPr="00B3094F">
              <w:t>Clay soils hold water, but the water cannot move well through the soil. It just sits there.</w:t>
            </w:r>
          </w:p>
          <w:p w14:paraId="67556AF4" w14:textId="77777777" w:rsidR="0059256E" w:rsidRPr="00B3094F" w:rsidRDefault="0059256E" w:rsidP="0059256E">
            <w:pPr>
              <w:pStyle w:val="ListParagraph"/>
              <w:numPr>
                <w:ilvl w:val="0"/>
                <w:numId w:val="9"/>
              </w:numPr>
            </w:pPr>
            <w:r w:rsidRPr="00B3094F">
              <w:t xml:space="preserve">Soils that are too sandy will be too dry for some </w:t>
            </w:r>
            <w:proofErr w:type="gramStart"/>
            <w:r w:rsidRPr="00B3094F">
              <w:t>plants</w:t>
            </w:r>
            <w:proofErr w:type="gramEnd"/>
          </w:p>
          <w:p w14:paraId="52F508E0" w14:textId="77777777" w:rsidR="0059256E" w:rsidRPr="00B3094F" w:rsidRDefault="0059256E" w:rsidP="0059256E">
            <w:pPr>
              <w:pStyle w:val="ListParagraph"/>
              <w:numPr>
                <w:ilvl w:val="0"/>
                <w:numId w:val="9"/>
              </w:numPr>
            </w:pPr>
            <w:r w:rsidRPr="00B3094F">
              <w:t>Soils that have too much clay will be too wet for some plants.</w:t>
            </w:r>
          </w:p>
          <w:p w14:paraId="1D626B58" w14:textId="77777777" w:rsidR="0059256E" w:rsidRPr="00B3094F" w:rsidRDefault="0059256E" w:rsidP="0059256E">
            <w:pPr>
              <w:pStyle w:val="ListParagraph"/>
              <w:numPr>
                <w:ilvl w:val="0"/>
                <w:numId w:val="9"/>
              </w:numPr>
            </w:pPr>
            <w:r w:rsidRPr="00B3094F">
              <w:t xml:space="preserve">We can change and improve soils by adding compost that will let water move through and into the root </w:t>
            </w:r>
            <w:proofErr w:type="gramStart"/>
            <w:r w:rsidRPr="00B3094F">
              <w:t>system</w:t>
            </w:r>
            <w:proofErr w:type="gramEnd"/>
          </w:p>
          <w:p w14:paraId="63BCCD02" w14:textId="77777777" w:rsidR="0059256E" w:rsidRDefault="0059256E" w:rsidP="0059256E">
            <w:pPr>
              <w:pStyle w:val="ListParagraph"/>
              <w:numPr>
                <w:ilvl w:val="0"/>
                <w:numId w:val="9"/>
              </w:numPr>
            </w:pPr>
            <w:r w:rsidRPr="00B3094F">
              <w:t>Soils that are mixed with compost will also provide more nutrients to the plants.</w:t>
            </w:r>
          </w:p>
          <w:p w14:paraId="5F834CA6" w14:textId="77777777" w:rsidR="0059256E" w:rsidRDefault="0059256E" w:rsidP="0059256E">
            <w:pPr>
              <w:rPr>
                <w:b/>
                <w:bCs/>
              </w:rPr>
            </w:pPr>
          </w:p>
        </w:tc>
        <w:tc>
          <w:tcPr>
            <w:tcW w:w="4394" w:type="dxa"/>
          </w:tcPr>
          <w:p w14:paraId="4F8C907E" w14:textId="77777777" w:rsidR="0059256E" w:rsidRDefault="0059256E" w:rsidP="0059256E">
            <w:pPr>
              <w:rPr>
                <w:b/>
                <w:bCs/>
              </w:rPr>
            </w:pPr>
            <w:r>
              <w:rPr>
                <w:b/>
                <w:bCs/>
              </w:rPr>
              <w:lastRenderedPageBreak/>
              <w:t>Resources:</w:t>
            </w:r>
          </w:p>
          <w:p w14:paraId="5E9003F8" w14:textId="77777777" w:rsidR="0059256E" w:rsidRDefault="0059256E" w:rsidP="0059256E">
            <w:hyperlink r:id="rId36" w:history="1">
              <w:r w:rsidRPr="00BC4421">
                <w:rPr>
                  <w:rStyle w:val="Hyperlink"/>
                </w:rPr>
                <w:t>https://www.youtube.com/watch?v=7r_0jtWCxok&amp;list=PLZsEowe0J9jxd_H7TlOTXYKGWVJBHxWt9&amp;index=8</w:t>
              </w:r>
            </w:hyperlink>
          </w:p>
          <w:p w14:paraId="55F524E6" w14:textId="77777777" w:rsidR="0059256E" w:rsidRDefault="0059256E" w:rsidP="0059256E">
            <w:r>
              <w:t xml:space="preserve">Junior Landcare “Learn about Soil” YouTube video with Costa 5m </w:t>
            </w:r>
            <w:proofErr w:type="gramStart"/>
            <w:r>
              <w:t>45s</w:t>
            </w:r>
            <w:proofErr w:type="gramEnd"/>
          </w:p>
          <w:p w14:paraId="4B206C52" w14:textId="77777777" w:rsidR="0059256E" w:rsidRDefault="0059256E" w:rsidP="0059256E">
            <w:pPr>
              <w:tabs>
                <w:tab w:val="left" w:pos="2808"/>
              </w:tabs>
              <w:rPr>
                <w:b/>
                <w:bCs/>
              </w:rPr>
            </w:pPr>
          </w:p>
        </w:tc>
        <w:tc>
          <w:tcPr>
            <w:tcW w:w="2627" w:type="dxa"/>
          </w:tcPr>
          <w:p w14:paraId="35E874D5" w14:textId="77777777" w:rsidR="0059256E" w:rsidRDefault="0059256E" w:rsidP="00494DCB"/>
        </w:tc>
      </w:tr>
      <w:tr w:rsidR="0059256E" w14:paraId="736B755B" w14:textId="77777777" w:rsidTr="0038519D">
        <w:tc>
          <w:tcPr>
            <w:tcW w:w="2370" w:type="dxa"/>
          </w:tcPr>
          <w:p w14:paraId="61913E20" w14:textId="77777777" w:rsidR="0059256E" w:rsidRDefault="0059256E" w:rsidP="0059256E">
            <w:pPr>
              <w:spacing w:after="120"/>
              <w:ind w:right="425"/>
              <w:rPr>
                <w:rStyle w:val="SubtleEmphasis"/>
                <w:b/>
                <w:bCs/>
                <w:color w:val="000000" w:themeColor="text1"/>
                <w:sz w:val="24"/>
              </w:rPr>
            </w:pPr>
            <w:r w:rsidRPr="00DB100D">
              <w:rPr>
                <w:rStyle w:val="SubtleEmphasis"/>
                <w:b/>
                <w:bCs/>
                <w:color w:val="000000" w:themeColor="text1"/>
                <w:sz w:val="24"/>
              </w:rPr>
              <w:t xml:space="preserve">Science </w:t>
            </w:r>
            <w:r>
              <w:rPr>
                <w:rStyle w:val="SubtleEmphasis"/>
                <w:b/>
                <w:bCs/>
                <w:color w:val="000000" w:themeColor="text1"/>
                <w:sz w:val="24"/>
              </w:rPr>
              <w:t xml:space="preserve">as </w:t>
            </w:r>
            <w:r w:rsidRPr="00DB100D">
              <w:rPr>
                <w:rStyle w:val="SubtleEmphasis"/>
                <w:b/>
                <w:bCs/>
                <w:color w:val="000000" w:themeColor="text1"/>
                <w:sz w:val="24"/>
              </w:rPr>
              <w:t>Human Endeavour</w:t>
            </w:r>
          </w:p>
          <w:p w14:paraId="1C094132" w14:textId="77777777" w:rsidR="0059256E" w:rsidRDefault="0059256E" w:rsidP="0059256E">
            <w:pPr>
              <w:spacing w:after="120"/>
              <w:ind w:right="425"/>
              <w:rPr>
                <w:rStyle w:val="SubtleEmphasis"/>
                <w:color w:val="000000" w:themeColor="text1"/>
                <w:sz w:val="24"/>
              </w:rPr>
            </w:pPr>
            <w:r>
              <w:rPr>
                <w:rStyle w:val="SubtleEmphasis"/>
                <w:color w:val="000000" w:themeColor="text1"/>
                <w:sz w:val="24"/>
              </w:rPr>
              <w:t xml:space="preserve">Students examine how people use data to develop scientific </w:t>
            </w:r>
            <w:proofErr w:type="gramStart"/>
            <w:r>
              <w:rPr>
                <w:rStyle w:val="SubtleEmphasis"/>
                <w:color w:val="000000" w:themeColor="text1"/>
                <w:sz w:val="24"/>
              </w:rPr>
              <w:t>explanations</w:t>
            </w:r>
            <w:proofErr w:type="gramEnd"/>
          </w:p>
          <w:p w14:paraId="2A16E066" w14:textId="77777777" w:rsidR="0059256E" w:rsidRPr="00DB100D" w:rsidRDefault="0059256E" w:rsidP="0059256E">
            <w:pPr>
              <w:spacing w:after="120"/>
              <w:ind w:right="425"/>
              <w:rPr>
                <w:rStyle w:val="SubtleEmphasis"/>
                <w:color w:val="000000" w:themeColor="text1"/>
                <w:sz w:val="24"/>
              </w:rPr>
            </w:pPr>
            <w:hyperlink r:id="rId37" w:history="1">
              <w:r w:rsidRPr="00F61D06">
                <w:rPr>
                  <w:rStyle w:val="Hyperlink"/>
                  <w:i/>
                </w:rPr>
                <w:t>AC9S3H01</w:t>
              </w:r>
            </w:hyperlink>
          </w:p>
          <w:p w14:paraId="33A0757C" w14:textId="77777777" w:rsidR="0059256E" w:rsidRPr="00DB100D" w:rsidRDefault="0059256E" w:rsidP="0059256E">
            <w:pPr>
              <w:rPr>
                <w:b/>
                <w:bCs/>
              </w:rPr>
            </w:pPr>
          </w:p>
        </w:tc>
        <w:tc>
          <w:tcPr>
            <w:tcW w:w="5979" w:type="dxa"/>
          </w:tcPr>
          <w:p w14:paraId="22F3BBF2" w14:textId="77777777" w:rsidR="0059256E" w:rsidRPr="00DB100D" w:rsidRDefault="0059256E" w:rsidP="0059256E">
            <w:pPr>
              <w:rPr>
                <w:b/>
                <w:bCs/>
              </w:rPr>
            </w:pPr>
            <w:r>
              <w:rPr>
                <w:b/>
                <w:bCs/>
              </w:rPr>
              <w:t>Learning Focus</w:t>
            </w:r>
            <w:r w:rsidRPr="00DB100D">
              <w:rPr>
                <w:b/>
                <w:bCs/>
              </w:rPr>
              <w:t xml:space="preserve"> 2</w:t>
            </w:r>
          </w:p>
          <w:p w14:paraId="7B7DF645" w14:textId="77777777" w:rsidR="0059256E" w:rsidRPr="00441E14" w:rsidRDefault="0059256E" w:rsidP="0059256E">
            <w:pPr>
              <w:rPr>
                <w:i/>
                <w:iCs/>
              </w:rPr>
            </w:pPr>
            <w:r>
              <w:rPr>
                <w:i/>
                <w:iCs/>
              </w:rPr>
              <w:t>We are conducting an experiment to compare which soils are the best for growing a plant through its life cycle.</w:t>
            </w:r>
          </w:p>
          <w:p w14:paraId="2A5DC096" w14:textId="77777777" w:rsidR="0059256E" w:rsidRPr="00B3094F" w:rsidRDefault="0059256E" w:rsidP="0059256E"/>
          <w:p w14:paraId="69B1F65C" w14:textId="77777777" w:rsidR="0059256E" w:rsidRDefault="0059256E" w:rsidP="0059256E">
            <w:r>
              <w:t xml:space="preserve">As a class we are going to </w:t>
            </w:r>
            <w:r w:rsidRPr="00441E14">
              <w:rPr>
                <w:b/>
                <w:bCs/>
              </w:rPr>
              <w:t>test</w:t>
            </w:r>
            <w:r>
              <w:t xml:space="preserve"> the information from Costa.</w:t>
            </w:r>
          </w:p>
          <w:p w14:paraId="6B450647" w14:textId="77777777" w:rsidR="0059256E" w:rsidRPr="00B3094F" w:rsidRDefault="0059256E" w:rsidP="0059256E">
            <w:r w:rsidRPr="00B3094F">
              <w:t>With support students construct criteria (or given by teacher) to be used when comparing their soil samples. Some of the following will be included:</w:t>
            </w:r>
          </w:p>
          <w:p w14:paraId="520ED059" w14:textId="77777777" w:rsidR="0059256E" w:rsidRPr="00B3094F" w:rsidRDefault="0059256E" w:rsidP="0059256E">
            <w:pPr>
              <w:pStyle w:val="ListParagraph"/>
              <w:numPr>
                <w:ilvl w:val="0"/>
                <w:numId w:val="10"/>
              </w:numPr>
            </w:pPr>
            <w:r w:rsidRPr="00B3094F">
              <w:t>Describe each sample in terms of sandy or clay.</w:t>
            </w:r>
          </w:p>
          <w:p w14:paraId="1D5BB83B" w14:textId="77777777" w:rsidR="0059256E" w:rsidRPr="00B3094F" w:rsidRDefault="0059256E" w:rsidP="0059256E">
            <w:pPr>
              <w:pStyle w:val="ListParagraph"/>
              <w:numPr>
                <w:ilvl w:val="0"/>
                <w:numId w:val="10"/>
              </w:numPr>
            </w:pPr>
            <w:r w:rsidRPr="00B3094F">
              <w:t>What else can be seen each sample besides soil?</w:t>
            </w:r>
          </w:p>
          <w:p w14:paraId="62B7775D" w14:textId="77777777" w:rsidR="0059256E" w:rsidRPr="00B3094F" w:rsidRDefault="0059256E" w:rsidP="0059256E">
            <w:pPr>
              <w:pStyle w:val="ListParagraph"/>
              <w:numPr>
                <w:ilvl w:val="0"/>
                <w:numId w:val="10"/>
              </w:numPr>
            </w:pPr>
            <w:r w:rsidRPr="00B3094F">
              <w:t>How well does water move freely through each soil sample? (How will you find out?)</w:t>
            </w:r>
          </w:p>
          <w:p w14:paraId="336B1303" w14:textId="77777777" w:rsidR="0059256E" w:rsidRDefault="0059256E" w:rsidP="0059256E">
            <w:pPr>
              <w:pStyle w:val="ListParagraph"/>
              <w:numPr>
                <w:ilvl w:val="0"/>
                <w:numId w:val="10"/>
              </w:numPr>
            </w:pPr>
            <w:r w:rsidRPr="00B3094F">
              <w:lastRenderedPageBreak/>
              <w:t xml:space="preserve">What can be done to improve </w:t>
            </w:r>
            <w:r>
              <w:t>soils</w:t>
            </w:r>
            <w:r w:rsidRPr="00B3094F">
              <w:t>?</w:t>
            </w:r>
            <w:r>
              <w:t xml:space="preserve"> (Recall from video and discussion)</w:t>
            </w:r>
          </w:p>
          <w:p w14:paraId="2DC526F8" w14:textId="77777777" w:rsidR="0059256E" w:rsidRPr="00B3094F" w:rsidRDefault="0059256E" w:rsidP="0059256E">
            <w:pPr>
              <w:pStyle w:val="ListParagraph"/>
              <w:numPr>
                <w:ilvl w:val="0"/>
                <w:numId w:val="10"/>
              </w:numPr>
            </w:pPr>
            <w:r>
              <w:t>How will we know if our soil sample needs improving?</w:t>
            </w:r>
          </w:p>
          <w:p w14:paraId="3BFD79A8" w14:textId="77777777" w:rsidR="0059256E" w:rsidRPr="00B3094F" w:rsidRDefault="0059256E" w:rsidP="0059256E"/>
          <w:p w14:paraId="0630FC2D" w14:textId="77777777" w:rsidR="0059256E" w:rsidRDefault="0059256E" w:rsidP="0059256E">
            <w:r>
              <w:t>D</w:t>
            </w:r>
            <w:r w:rsidRPr="00B3094F">
              <w:t xml:space="preserve">ecide how you will </w:t>
            </w:r>
            <w:r>
              <w:t xml:space="preserve">gather </w:t>
            </w:r>
            <w:r w:rsidRPr="00B3094F">
              <w:t xml:space="preserve">the information </w:t>
            </w:r>
            <w:r>
              <w:t>about our soil samples</w:t>
            </w:r>
            <w:r w:rsidRPr="00B3094F">
              <w:t xml:space="preserve">- by </w:t>
            </w:r>
            <w:r>
              <w:t>observation</w:t>
            </w:r>
            <w:r w:rsidRPr="00B3094F">
              <w:t>, by adding water to the soil, by touch, sieving, thinking about where the soil was located, etc.</w:t>
            </w:r>
            <w:r>
              <w:t xml:space="preserve"> </w:t>
            </w:r>
          </w:p>
          <w:p w14:paraId="13468D70" w14:textId="77777777" w:rsidR="00F473D9" w:rsidRDefault="00F473D9" w:rsidP="0059256E"/>
          <w:p w14:paraId="2A829D11" w14:textId="77777777" w:rsidR="00F473D9" w:rsidRPr="00B3094F" w:rsidRDefault="00F473D9" w:rsidP="00F473D9">
            <w:r>
              <w:t>Most importantly, we will need to grow something each soil sample to see which soils grow plants the best.</w:t>
            </w:r>
          </w:p>
          <w:p w14:paraId="6FD06413" w14:textId="77777777" w:rsidR="00F473D9" w:rsidRPr="00DB100D" w:rsidRDefault="00F473D9" w:rsidP="00F473D9">
            <w:pPr>
              <w:rPr>
                <w:b/>
                <w:bCs/>
              </w:rPr>
            </w:pPr>
            <w:r w:rsidRPr="00DB100D">
              <w:rPr>
                <w:b/>
                <w:bCs/>
              </w:rPr>
              <w:t>Activity: Scientific Experiment</w:t>
            </w:r>
          </w:p>
          <w:p w14:paraId="289C1102" w14:textId="77777777" w:rsidR="00F473D9" w:rsidRDefault="00F473D9" w:rsidP="00F473D9">
            <w:r w:rsidRPr="00B3094F">
              <w:t>In Learning Teams</w:t>
            </w:r>
            <w:r>
              <w:t xml:space="preserve">, </w:t>
            </w:r>
            <w:r w:rsidRPr="00B3094F">
              <w:t xml:space="preserve">students investigate </w:t>
            </w:r>
            <w:proofErr w:type="gramStart"/>
            <w:r>
              <w:t>a number of</w:t>
            </w:r>
            <w:proofErr w:type="gramEnd"/>
            <w:r>
              <w:t xml:space="preserve"> </w:t>
            </w:r>
            <w:r w:rsidRPr="00B3094F">
              <w:t>soil samples, which can be placed in paper cups or bowls.  They fill out their observations into a table (example provided), for sharing and discussion in a subsequent lesson.</w:t>
            </w:r>
          </w:p>
          <w:p w14:paraId="064546FB" w14:textId="77777777" w:rsidR="00F473D9" w:rsidRPr="00B3094F" w:rsidRDefault="00F473D9" w:rsidP="00F473D9">
            <w:r>
              <w:t>It is suggested that each Learning Team undertake a different sample for each member. They can then compare the different results within their team.</w:t>
            </w:r>
          </w:p>
          <w:p w14:paraId="2AC0C913" w14:textId="77777777" w:rsidR="00F473D9" w:rsidRPr="00B3094F" w:rsidRDefault="00F473D9" w:rsidP="00F473D9"/>
          <w:p w14:paraId="40EEB917" w14:textId="77777777" w:rsidR="00F473D9" w:rsidRDefault="00F473D9" w:rsidP="00F473D9">
            <w:pPr>
              <w:rPr>
                <w:rFonts w:cs="Arial"/>
              </w:rPr>
            </w:pPr>
            <w:r>
              <w:rPr>
                <w:rFonts w:cs="Arial"/>
              </w:rPr>
              <w:t xml:space="preserve">Explain the term “hypothesis”. Scientists begin with a hypothesis and then test it. </w:t>
            </w:r>
          </w:p>
          <w:p w14:paraId="213F835F" w14:textId="77777777" w:rsidR="00F473D9" w:rsidRPr="00B3094F" w:rsidRDefault="00F473D9" w:rsidP="00F473D9">
            <w:pPr>
              <w:rPr>
                <w:rFonts w:cs="Arial"/>
              </w:rPr>
            </w:pPr>
            <w:r>
              <w:rPr>
                <w:rFonts w:cs="Arial"/>
              </w:rPr>
              <w:t>Students develop a hypothesis to be tested. For example ...</w:t>
            </w:r>
          </w:p>
          <w:p w14:paraId="1C9F8917" w14:textId="77777777" w:rsidR="00F473D9" w:rsidRDefault="00F473D9" w:rsidP="00F473D9">
            <w:pPr>
              <w:rPr>
                <w:rFonts w:cs="Arial"/>
                <w:b/>
                <w:bCs/>
              </w:rPr>
            </w:pPr>
            <w:r>
              <w:rPr>
                <w:rFonts w:cs="Arial"/>
                <w:b/>
                <w:bCs/>
              </w:rPr>
              <w:t>Seeds grow better in certain soils. They will not do well in other types of soils.</w:t>
            </w:r>
          </w:p>
          <w:p w14:paraId="2F5AE5F6" w14:textId="77777777" w:rsidR="00F473D9" w:rsidRDefault="00F473D9" w:rsidP="00F473D9">
            <w:pPr>
              <w:rPr>
                <w:rFonts w:cs="Arial"/>
                <w:b/>
                <w:bCs/>
              </w:rPr>
            </w:pPr>
            <w:r>
              <w:rPr>
                <w:rFonts w:cs="Arial"/>
                <w:b/>
                <w:bCs/>
              </w:rPr>
              <w:t xml:space="preserve">This is our HYPOTHESIS. </w:t>
            </w:r>
          </w:p>
          <w:p w14:paraId="4D34E775" w14:textId="77777777" w:rsidR="00F473D9" w:rsidRPr="00DB100D" w:rsidRDefault="00F473D9" w:rsidP="00F473D9">
            <w:pPr>
              <w:rPr>
                <w:rFonts w:cs="Arial"/>
                <w:b/>
                <w:bCs/>
              </w:rPr>
            </w:pPr>
            <w:r>
              <w:rPr>
                <w:rFonts w:cs="Arial"/>
                <w:b/>
                <w:bCs/>
              </w:rPr>
              <w:t>We need to TEST it, just as all scientists need to do.</w:t>
            </w:r>
          </w:p>
          <w:p w14:paraId="01A04C39" w14:textId="77777777" w:rsidR="00F473D9" w:rsidRDefault="00F473D9" w:rsidP="00F473D9">
            <w:pPr>
              <w:rPr>
                <w:rFonts w:cs="Arial"/>
              </w:rPr>
            </w:pPr>
            <w:r>
              <w:rPr>
                <w:rFonts w:cs="Arial"/>
              </w:rPr>
              <w:lastRenderedPageBreak/>
              <w:t xml:space="preserve">In this experiment you will be scientists / biologists. </w:t>
            </w:r>
          </w:p>
          <w:p w14:paraId="7D98DC94" w14:textId="77777777" w:rsidR="00F473D9" w:rsidRPr="00B3094F" w:rsidRDefault="00F473D9" w:rsidP="00F473D9">
            <w:pPr>
              <w:rPr>
                <w:rFonts w:cs="Arial"/>
              </w:rPr>
            </w:pPr>
            <w:r>
              <w:rPr>
                <w:rFonts w:cs="Arial"/>
              </w:rPr>
              <w:t>Worksheets have been constructed for your use. Change the hypothesis, headings, etc to reflect your class’s thinking and working.</w:t>
            </w:r>
          </w:p>
          <w:p w14:paraId="6C530A9B" w14:textId="77777777" w:rsidR="00F473D9" w:rsidRPr="00125732" w:rsidRDefault="00F473D9" w:rsidP="00F473D9">
            <w:pPr>
              <w:rPr>
                <w:rFonts w:cs="Arial"/>
              </w:rPr>
            </w:pPr>
            <w:r>
              <w:rPr>
                <w:rFonts w:cs="Arial"/>
                <w:b/>
                <w:bCs/>
              </w:rPr>
              <w:t>Equipment</w:t>
            </w:r>
          </w:p>
          <w:p w14:paraId="48CAD6D1" w14:textId="77777777" w:rsidR="00F473D9" w:rsidRPr="00DB100D" w:rsidRDefault="00F473D9" w:rsidP="00F473D9">
            <w:pPr>
              <w:pStyle w:val="ListParagraph"/>
              <w:numPr>
                <w:ilvl w:val="0"/>
                <w:numId w:val="11"/>
              </w:numPr>
            </w:pPr>
            <w:r w:rsidRPr="00125732">
              <w:rPr>
                <w:rFonts w:cs="Arial"/>
              </w:rPr>
              <w:t>As a class make a list of equipment needed</w:t>
            </w:r>
            <w:r>
              <w:rPr>
                <w:rFonts w:cs="Arial"/>
              </w:rPr>
              <w:t>.</w:t>
            </w:r>
          </w:p>
          <w:p w14:paraId="289FE92B" w14:textId="77777777" w:rsidR="00F473D9" w:rsidRDefault="00F473D9" w:rsidP="00F473D9">
            <w:pPr>
              <w:pStyle w:val="ListParagraph"/>
              <w:numPr>
                <w:ilvl w:val="0"/>
                <w:numId w:val="11"/>
              </w:numPr>
            </w:pPr>
            <w:r>
              <w:t>In Learning Teams or Pairs, students pot up seeds using the different soils under investigation.  More than 1 seed per pot may be planted.</w:t>
            </w:r>
          </w:p>
          <w:p w14:paraId="442715F8" w14:textId="3563B890" w:rsidR="00F473D9" w:rsidRDefault="00F473D9" w:rsidP="0059256E">
            <w:pPr>
              <w:pStyle w:val="ListParagraph"/>
              <w:numPr>
                <w:ilvl w:val="0"/>
                <w:numId w:val="11"/>
              </w:numPr>
            </w:pPr>
            <w:r>
              <w:t>As teacher you may decide to discuss the addition of possible variables.</w:t>
            </w:r>
          </w:p>
          <w:p w14:paraId="389A886B" w14:textId="77777777" w:rsidR="00F473D9" w:rsidRDefault="00F473D9" w:rsidP="00F473D9">
            <w:pPr>
              <w:pStyle w:val="ListParagraph"/>
              <w:numPr>
                <w:ilvl w:val="0"/>
                <w:numId w:val="11"/>
              </w:numPr>
            </w:pPr>
            <w:r>
              <w:t xml:space="preserve">Students decide how they will </w:t>
            </w:r>
            <w:r w:rsidRPr="00441E14">
              <w:rPr>
                <w:b/>
                <w:bCs/>
              </w:rPr>
              <w:t>measure</w:t>
            </w:r>
            <w:r>
              <w:t xml:space="preserve"> the growth. If necessary, make appropriate changes to Workbook.</w:t>
            </w:r>
          </w:p>
          <w:p w14:paraId="1B70417F" w14:textId="77777777" w:rsidR="00F473D9" w:rsidRDefault="00F473D9" w:rsidP="00F473D9">
            <w:r>
              <w:t xml:space="preserve">In their workbook, students </w:t>
            </w:r>
            <w:r w:rsidRPr="00DB100D">
              <w:rPr>
                <w:b/>
                <w:bCs/>
              </w:rPr>
              <w:t xml:space="preserve">predict </w:t>
            </w:r>
            <w:r>
              <w:t>what will happen with the seeds in the soil they are caring for.</w:t>
            </w:r>
          </w:p>
          <w:p w14:paraId="3C8D69B2" w14:textId="77777777" w:rsidR="00F473D9" w:rsidRDefault="00F473D9" w:rsidP="00F473D9">
            <w:r>
              <w:t xml:space="preserve">Predictions will be made from the hypothesis and is the next step in working scientifically. </w:t>
            </w:r>
          </w:p>
          <w:p w14:paraId="181CB339" w14:textId="77777777" w:rsidR="00F473D9" w:rsidRDefault="00F473D9" w:rsidP="00F473D9">
            <w:r>
              <w:t xml:space="preserve">Students provide the same water and sunlight (constants) and each week (or nominated </w:t>
            </w:r>
            <w:proofErr w:type="gramStart"/>
            <w:r>
              <w:t>period of time</w:t>
            </w:r>
            <w:proofErr w:type="gramEnd"/>
            <w:r>
              <w:t xml:space="preserve">) monitor progress as illustration and notes. Discussion and observations are ongoing until the agreed upon time has passed. </w:t>
            </w:r>
          </w:p>
          <w:p w14:paraId="2DC7F6A2" w14:textId="77777777" w:rsidR="0059256E" w:rsidRDefault="0059256E" w:rsidP="0059256E">
            <w:pPr>
              <w:rPr>
                <w:b/>
                <w:bCs/>
              </w:rPr>
            </w:pPr>
          </w:p>
        </w:tc>
        <w:tc>
          <w:tcPr>
            <w:tcW w:w="4394" w:type="dxa"/>
          </w:tcPr>
          <w:p w14:paraId="1B0BA9A8" w14:textId="77777777" w:rsidR="0059256E" w:rsidRDefault="0059256E" w:rsidP="0059256E">
            <w:pPr>
              <w:tabs>
                <w:tab w:val="left" w:pos="1067"/>
              </w:tabs>
            </w:pPr>
            <w:r w:rsidRPr="0010366D">
              <w:lastRenderedPageBreak/>
              <w:t xml:space="preserve">A collection of soils from various local areas e.g., playground, school garden, sand pit, </w:t>
            </w:r>
            <w:r>
              <w:t xml:space="preserve">seed raising soil, </w:t>
            </w:r>
            <w:r w:rsidRPr="0010366D">
              <w:t>student homes. You want a variety including samples of well mulched/quality garden soil.</w:t>
            </w:r>
          </w:p>
          <w:p w14:paraId="51B24087" w14:textId="77777777" w:rsidR="0059256E" w:rsidRDefault="0059256E" w:rsidP="0059256E">
            <w:pPr>
              <w:rPr>
                <w:b/>
                <w:bCs/>
              </w:rPr>
            </w:pPr>
          </w:p>
          <w:p w14:paraId="5CC9BA7F" w14:textId="77777777" w:rsidR="00F473D9" w:rsidRDefault="00F473D9" w:rsidP="0059256E">
            <w:pPr>
              <w:rPr>
                <w:b/>
                <w:bCs/>
              </w:rPr>
            </w:pPr>
          </w:p>
          <w:p w14:paraId="432F2978" w14:textId="77777777" w:rsidR="00F473D9" w:rsidRDefault="00F473D9" w:rsidP="0059256E">
            <w:pPr>
              <w:rPr>
                <w:b/>
                <w:bCs/>
              </w:rPr>
            </w:pPr>
          </w:p>
          <w:p w14:paraId="3390EB19" w14:textId="77777777" w:rsidR="00F473D9" w:rsidRDefault="00F473D9" w:rsidP="0059256E">
            <w:pPr>
              <w:rPr>
                <w:b/>
                <w:bCs/>
              </w:rPr>
            </w:pPr>
          </w:p>
          <w:p w14:paraId="3403C1F2" w14:textId="77777777" w:rsidR="00F473D9" w:rsidRDefault="00F473D9" w:rsidP="0059256E">
            <w:pPr>
              <w:rPr>
                <w:b/>
                <w:bCs/>
              </w:rPr>
            </w:pPr>
          </w:p>
          <w:p w14:paraId="5F186E4E" w14:textId="77777777" w:rsidR="00F473D9" w:rsidRDefault="00F473D9" w:rsidP="0059256E">
            <w:pPr>
              <w:rPr>
                <w:b/>
                <w:bCs/>
              </w:rPr>
            </w:pPr>
          </w:p>
          <w:p w14:paraId="5ED23984" w14:textId="77777777" w:rsidR="00F473D9" w:rsidRDefault="00F473D9" w:rsidP="0059256E">
            <w:pPr>
              <w:rPr>
                <w:b/>
                <w:bCs/>
              </w:rPr>
            </w:pPr>
          </w:p>
          <w:p w14:paraId="7DC467C2" w14:textId="77777777" w:rsidR="00F473D9" w:rsidRDefault="00F473D9" w:rsidP="0059256E">
            <w:pPr>
              <w:rPr>
                <w:b/>
                <w:bCs/>
              </w:rPr>
            </w:pPr>
          </w:p>
          <w:p w14:paraId="4E672476" w14:textId="77777777" w:rsidR="00F473D9" w:rsidRDefault="00F473D9" w:rsidP="0059256E">
            <w:pPr>
              <w:rPr>
                <w:b/>
                <w:bCs/>
              </w:rPr>
            </w:pPr>
          </w:p>
          <w:p w14:paraId="0D35667B" w14:textId="77777777" w:rsidR="00F473D9" w:rsidRDefault="00F473D9" w:rsidP="0059256E">
            <w:pPr>
              <w:rPr>
                <w:b/>
                <w:bCs/>
              </w:rPr>
            </w:pPr>
          </w:p>
          <w:p w14:paraId="7C94C4F0" w14:textId="77777777" w:rsidR="00F473D9" w:rsidRDefault="00F473D9" w:rsidP="0059256E">
            <w:pPr>
              <w:rPr>
                <w:b/>
                <w:bCs/>
              </w:rPr>
            </w:pPr>
          </w:p>
          <w:p w14:paraId="2267A932" w14:textId="77777777" w:rsidR="00F473D9" w:rsidRDefault="00F473D9" w:rsidP="0059256E">
            <w:pPr>
              <w:rPr>
                <w:b/>
                <w:bCs/>
              </w:rPr>
            </w:pPr>
          </w:p>
          <w:p w14:paraId="185EE466" w14:textId="77777777" w:rsidR="00F473D9" w:rsidRDefault="00F473D9" w:rsidP="0059256E">
            <w:pPr>
              <w:rPr>
                <w:b/>
                <w:bCs/>
              </w:rPr>
            </w:pPr>
          </w:p>
          <w:p w14:paraId="6D068F58" w14:textId="77777777" w:rsidR="00F473D9" w:rsidRDefault="00F473D9" w:rsidP="0059256E">
            <w:pPr>
              <w:rPr>
                <w:b/>
                <w:bCs/>
              </w:rPr>
            </w:pPr>
          </w:p>
          <w:p w14:paraId="798CDF6F" w14:textId="77777777" w:rsidR="00F473D9" w:rsidRDefault="00F473D9" w:rsidP="0059256E">
            <w:pPr>
              <w:rPr>
                <w:b/>
                <w:bCs/>
              </w:rPr>
            </w:pPr>
          </w:p>
          <w:p w14:paraId="2CBBD761" w14:textId="77777777" w:rsidR="00F473D9" w:rsidRDefault="00F473D9" w:rsidP="0059256E">
            <w:pPr>
              <w:rPr>
                <w:b/>
                <w:bCs/>
              </w:rPr>
            </w:pPr>
          </w:p>
          <w:p w14:paraId="3956492C" w14:textId="77777777" w:rsidR="00F473D9" w:rsidRDefault="00F473D9" w:rsidP="0059256E">
            <w:pPr>
              <w:rPr>
                <w:b/>
                <w:bCs/>
              </w:rPr>
            </w:pPr>
          </w:p>
          <w:p w14:paraId="046D2568" w14:textId="77777777" w:rsidR="00F473D9" w:rsidRDefault="00F473D9" w:rsidP="0059256E">
            <w:pPr>
              <w:rPr>
                <w:b/>
                <w:bCs/>
              </w:rPr>
            </w:pPr>
          </w:p>
          <w:p w14:paraId="4DC683B6" w14:textId="77777777" w:rsidR="00F473D9" w:rsidRDefault="00F473D9" w:rsidP="0059256E">
            <w:pPr>
              <w:rPr>
                <w:b/>
                <w:bCs/>
              </w:rPr>
            </w:pPr>
          </w:p>
          <w:p w14:paraId="4BAA72E3" w14:textId="77777777" w:rsidR="00F473D9" w:rsidRDefault="00F473D9" w:rsidP="0059256E">
            <w:pPr>
              <w:rPr>
                <w:b/>
                <w:bCs/>
              </w:rPr>
            </w:pPr>
          </w:p>
          <w:p w14:paraId="403E2569" w14:textId="77777777" w:rsidR="00F473D9" w:rsidRDefault="00F473D9" w:rsidP="0059256E">
            <w:pPr>
              <w:rPr>
                <w:b/>
                <w:bCs/>
              </w:rPr>
            </w:pPr>
          </w:p>
          <w:p w14:paraId="1D703E82" w14:textId="77777777" w:rsidR="00F473D9" w:rsidRDefault="00F473D9" w:rsidP="0059256E">
            <w:pPr>
              <w:rPr>
                <w:b/>
                <w:bCs/>
              </w:rPr>
            </w:pPr>
          </w:p>
          <w:p w14:paraId="7D5623BC" w14:textId="77777777" w:rsidR="00F473D9" w:rsidRDefault="00F473D9" w:rsidP="0059256E">
            <w:pPr>
              <w:rPr>
                <w:b/>
                <w:bCs/>
              </w:rPr>
            </w:pPr>
          </w:p>
          <w:p w14:paraId="331B36FD" w14:textId="77777777" w:rsidR="00F473D9" w:rsidRDefault="00F473D9" w:rsidP="0059256E">
            <w:pPr>
              <w:rPr>
                <w:b/>
                <w:bCs/>
              </w:rPr>
            </w:pPr>
          </w:p>
          <w:p w14:paraId="411FF308" w14:textId="77777777" w:rsidR="00F473D9" w:rsidRDefault="00F473D9" w:rsidP="00F473D9">
            <w:pPr>
              <w:tabs>
                <w:tab w:val="left" w:pos="1067"/>
              </w:tabs>
              <w:rPr>
                <w:b/>
                <w:bCs/>
              </w:rPr>
            </w:pPr>
            <w:r>
              <w:rPr>
                <w:b/>
                <w:bCs/>
              </w:rPr>
              <w:t>Vocabulary:</w:t>
            </w:r>
          </w:p>
          <w:p w14:paraId="01BB3FE5" w14:textId="77777777" w:rsidR="00F473D9" w:rsidRPr="0037643F" w:rsidRDefault="00F473D9" w:rsidP="00F473D9">
            <w:pPr>
              <w:tabs>
                <w:tab w:val="left" w:pos="1067"/>
              </w:tabs>
            </w:pPr>
            <w:r w:rsidRPr="0037643F">
              <w:t>Scientist; Biologist; hypothesis; prediction;</w:t>
            </w:r>
            <w:r>
              <w:t xml:space="preserve"> equipment; compare; comparison; experiment; results; conclusion.</w:t>
            </w:r>
          </w:p>
          <w:p w14:paraId="078EDA55" w14:textId="77777777" w:rsidR="00F473D9" w:rsidRDefault="00F473D9" w:rsidP="00F473D9">
            <w:pPr>
              <w:tabs>
                <w:tab w:val="left" w:pos="1067"/>
              </w:tabs>
              <w:rPr>
                <w:b/>
                <w:bCs/>
              </w:rPr>
            </w:pPr>
            <w:r w:rsidRPr="00DB100D">
              <w:rPr>
                <w:b/>
                <w:bCs/>
              </w:rPr>
              <w:t>Resources</w:t>
            </w:r>
            <w:r>
              <w:rPr>
                <w:b/>
                <w:bCs/>
              </w:rPr>
              <w:t>:</w:t>
            </w:r>
          </w:p>
          <w:p w14:paraId="0E5AB3D2" w14:textId="77777777" w:rsidR="00F473D9" w:rsidRPr="00DB100D" w:rsidRDefault="00F473D9" w:rsidP="00F473D9">
            <w:pPr>
              <w:tabs>
                <w:tab w:val="left" w:pos="1067"/>
              </w:tabs>
              <w:rPr>
                <w:b/>
                <w:bCs/>
              </w:rPr>
            </w:pPr>
          </w:p>
          <w:p w14:paraId="48B12797" w14:textId="77777777" w:rsidR="00F473D9" w:rsidRPr="00DB100D" w:rsidRDefault="00F473D9" w:rsidP="00F473D9">
            <w:pPr>
              <w:tabs>
                <w:tab w:val="left" w:pos="1067"/>
              </w:tabs>
              <w:rPr>
                <w:b/>
                <w:bCs/>
                <w:i/>
                <w:iCs/>
              </w:rPr>
            </w:pPr>
            <w:r w:rsidRPr="00DB100D">
              <w:rPr>
                <w:b/>
                <w:bCs/>
                <w:i/>
                <w:iCs/>
              </w:rPr>
              <w:t>Equipment ideas</w:t>
            </w:r>
          </w:p>
          <w:p w14:paraId="4F48B22B" w14:textId="77777777" w:rsidR="00F473D9" w:rsidRDefault="00F473D9" w:rsidP="00F473D9">
            <w:pPr>
              <w:pStyle w:val="ListParagraph"/>
              <w:numPr>
                <w:ilvl w:val="0"/>
                <w:numId w:val="11"/>
              </w:numPr>
              <w:rPr>
                <w:rFonts w:cs="Arial"/>
              </w:rPr>
            </w:pPr>
            <w:r w:rsidRPr="00DB100D">
              <w:rPr>
                <w:rFonts w:cs="Arial"/>
                <w:b/>
                <w:bCs/>
              </w:rPr>
              <w:t>Milk cartons</w:t>
            </w:r>
            <w:r>
              <w:rPr>
                <w:rFonts w:cs="Arial"/>
              </w:rPr>
              <w:t xml:space="preserve"> make great sustainable pots).</w:t>
            </w:r>
          </w:p>
          <w:p w14:paraId="32E809C4" w14:textId="77777777" w:rsidR="00F473D9" w:rsidRDefault="00F473D9" w:rsidP="00F473D9">
            <w:pPr>
              <w:pStyle w:val="ListParagraph"/>
              <w:numPr>
                <w:ilvl w:val="0"/>
                <w:numId w:val="11"/>
              </w:numPr>
            </w:pPr>
            <w:r w:rsidRPr="001367B2">
              <w:rPr>
                <w:b/>
                <w:bCs/>
              </w:rPr>
              <w:t>Bean seeds</w:t>
            </w:r>
            <w:r>
              <w:t xml:space="preserve"> make a good subject for the experiment. Put them in damp soil, then wait a couple of days before watering.</w:t>
            </w:r>
          </w:p>
          <w:p w14:paraId="0ACB7E7F" w14:textId="77777777" w:rsidR="00F473D9" w:rsidRDefault="00F473D9" w:rsidP="00F473D9">
            <w:pPr>
              <w:pStyle w:val="ListParagraph"/>
              <w:numPr>
                <w:ilvl w:val="0"/>
                <w:numId w:val="11"/>
              </w:numPr>
            </w:pPr>
            <w:r w:rsidRPr="00125732">
              <w:rPr>
                <w:b/>
                <w:bCs/>
              </w:rPr>
              <w:t>Possible soil subjects:</w:t>
            </w:r>
            <w:r>
              <w:t xml:space="preserve"> sand, clay, improved sand, seed raising mix, improved clay, garden or playground soil and rich fertile soil. More than 1 of </w:t>
            </w:r>
            <w:r>
              <w:lastRenderedPageBreak/>
              <w:t>each is a good idea for comparison.</w:t>
            </w:r>
          </w:p>
          <w:p w14:paraId="3BC07CE4" w14:textId="77777777" w:rsidR="00F473D9" w:rsidRDefault="00F473D9" w:rsidP="00F473D9">
            <w:pPr>
              <w:pStyle w:val="ListParagraph"/>
              <w:numPr>
                <w:ilvl w:val="0"/>
                <w:numId w:val="11"/>
              </w:numPr>
            </w:pPr>
            <w:r>
              <w:rPr>
                <w:b/>
                <w:bCs/>
              </w:rPr>
              <w:t>Measuring devices</w:t>
            </w:r>
          </w:p>
          <w:p w14:paraId="62841DDA" w14:textId="77777777" w:rsidR="00F473D9" w:rsidRDefault="00F473D9" w:rsidP="00F473D9">
            <w:pPr>
              <w:rPr>
                <w:b/>
                <w:bCs/>
              </w:rPr>
            </w:pPr>
          </w:p>
          <w:p w14:paraId="017A2B09" w14:textId="77777777" w:rsidR="00F473D9" w:rsidRDefault="00F473D9" w:rsidP="00F473D9">
            <w:pPr>
              <w:rPr>
                <w:b/>
                <w:bCs/>
              </w:rPr>
            </w:pPr>
          </w:p>
          <w:p w14:paraId="46D1AEE4" w14:textId="77777777" w:rsidR="00F473D9" w:rsidRDefault="00F473D9" w:rsidP="00F473D9">
            <w:r w:rsidRPr="00DB100D">
              <w:rPr>
                <w:b/>
                <w:bCs/>
              </w:rPr>
              <w:t>Worksheets</w:t>
            </w:r>
            <w:r>
              <w:t xml:space="preserve"> which can be stapled as 1 workbook per student.</w:t>
            </w:r>
          </w:p>
          <w:p w14:paraId="6B4D5D7F" w14:textId="3619601A" w:rsidR="00F473D9" w:rsidRDefault="00F473D9" w:rsidP="0059256E">
            <w:pPr>
              <w:rPr>
                <w:b/>
                <w:bCs/>
              </w:rPr>
            </w:pPr>
          </w:p>
        </w:tc>
        <w:tc>
          <w:tcPr>
            <w:tcW w:w="2627" w:type="dxa"/>
          </w:tcPr>
          <w:p w14:paraId="5F4E79A5" w14:textId="77777777" w:rsidR="0059256E" w:rsidRDefault="0059256E" w:rsidP="0059256E">
            <w:r>
              <w:lastRenderedPageBreak/>
              <w:t>Any artwork related to the Crisps Art Show theme of biodiversity may be entered - from drawings to 3D pieces.</w:t>
            </w:r>
          </w:p>
          <w:p w14:paraId="609D88B4" w14:textId="77777777" w:rsidR="0059256E" w:rsidRDefault="0059256E" w:rsidP="0059256E">
            <w:r>
              <w:t>(Term 3)</w:t>
            </w:r>
          </w:p>
          <w:p w14:paraId="1208B744" w14:textId="77777777" w:rsidR="0059256E" w:rsidRDefault="0059256E" w:rsidP="00494DCB"/>
        </w:tc>
      </w:tr>
      <w:tr w:rsidR="00494DCB" w14:paraId="6ACE84B3" w14:textId="77777777" w:rsidTr="0038519D">
        <w:tc>
          <w:tcPr>
            <w:tcW w:w="2370" w:type="dxa"/>
          </w:tcPr>
          <w:p w14:paraId="51371B2B" w14:textId="77777777" w:rsidR="00F473D9" w:rsidRDefault="00F473D9" w:rsidP="00F473D9">
            <w:pPr>
              <w:pStyle w:val="Heading5"/>
              <w:shd w:val="clear" w:color="auto" w:fill="E7E6E6" w:themeFill="background2"/>
              <w:spacing w:before="0"/>
              <w:rPr>
                <w:rFonts w:ascii="Roboto" w:hAnsi="Roboto"/>
                <w:b/>
                <w:bCs/>
                <w:color w:val="000000" w:themeColor="text1"/>
              </w:rPr>
            </w:pPr>
            <w:r>
              <w:rPr>
                <w:rFonts w:ascii="Roboto" w:hAnsi="Roboto"/>
                <w:b/>
                <w:bCs/>
                <w:color w:val="000000" w:themeColor="text1"/>
              </w:rPr>
              <w:lastRenderedPageBreak/>
              <w:t>MATHS</w:t>
            </w:r>
          </w:p>
          <w:p w14:paraId="69950E96" w14:textId="77777777" w:rsidR="00F473D9" w:rsidRDefault="00F473D9" w:rsidP="00F473D9">
            <w:pPr>
              <w:pStyle w:val="Heading5"/>
              <w:shd w:val="clear" w:color="auto" w:fill="FAF9F7"/>
              <w:spacing w:before="0"/>
              <w:rPr>
                <w:rFonts w:ascii="Roboto" w:hAnsi="Roboto"/>
                <w:b/>
                <w:bCs/>
                <w:color w:val="000000" w:themeColor="text1"/>
              </w:rPr>
            </w:pPr>
          </w:p>
          <w:p w14:paraId="154DCC57" w14:textId="4A1A2F4A" w:rsidR="00F473D9" w:rsidRDefault="00F473D9" w:rsidP="00F473D9">
            <w:pPr>
              <w:pStyle w:val="Heading5"/>
              <w:shd w:val="clear" w:color="auto" w:fill="FAF9F7"/>
              <w:spacing w:before="0"/>
              <w:rPr>
                <w:rFonts w:ascii="Roboto" w:hAnsi="Roboto"/>
                <w:b/>
                <w:bCs/>
                <w:color w:val="000000" w:themeColor="text1"/>
              </w:rPr>
            </w:pPr>
            <w:r>
              <w:rPr>
                <w:rFonts w:ascii="Roboto" w:hAnsi="Roboto"/>
                <w:b/>
                <w:bCs/>
                <w:color w:val="000000" w:themeColor="text1"/>
              </w:rPr>
              <w:t>Statistics</w:t>
            </w:r>
          </w:p>
          <w:p w14:paraId="64A4D93B" w14:textId="77777777" w:rsidR="00F473D9" w:rsidRDefault="00F473D9" w:rsidP="00F473D9">
            <w:pPr>
              <w:pStyle w:val="Heading5"/>
              <w:shd w:val="clear" w:color="auto" w:fill="FAF9F7"/>
              <w:spacing w:before="0"/>
              <w:rPr>
                <w:rStyle w:val="button-text"/>
                <w:rFonts w:ascii="Roboto Slab" w:hAnsi="Roboto Slab" w:cs="Roboto Slab"/>
                <w:u w:val="single"/>
                <w:shd w:val="clear" w:color="auto" w:fill="FAF9F7"/>
              </w:rPr>
            </w:pPr>
            <w:r w:rsidRPr="007F2B5E">
              <w:rPr>
                <w:rFonts w:ascii="Roboto" w:hAnsi="Roboto"/>
                <w:color w:val="000000" w:themeColor="text1"/>
              </w:rPr>
              <w:t xml:space="preserve">Students acquire data for categorical and discrete numerical variables to address a question of interest or purpose by observing, collecting and accessing data sets; record the data using appropriate </w:t>
            </w:r>
            <w:proofErr w:type="gramStart"/>
            <w:r w:rsidRPr="007F2B5E">
              <w:rPr>
                <w:rFonts w:ascii="Roboto" w:hAnsi="Roboto"/>
                <w:color w:val="000000" w:themeColor="text1"/>
              </w:rPr>
              <w:t>methods</w:t>
            </w:r>
            <w:proofErr w:type="gramEnd"/>
          </w:p>
          <w:p w14:paraId="232E8C0B" w14:textId="77777777" w:rsidR="00F473D9" w:rsidRPr="00F61D06" w:rsidRDefault="00F473D9" w:rsidP="00F473D9">
            <w:pPr>
              <w:pStyle w:val="Heading5"/>
              <w:shd w:val="clear" w:color="auto" w:fill="FAF9F7"/>
              <w:spacing w:before="0"/>
              <w:rPr>
                <w:rFonts w:ascii="Roboto" w:hAnsi="Roboto"/>
                <w:color w:val="000000" w:themeColor="text1"/>
              </w:rPr>
            </w:pPr>
            <w:hyperlink r:id="rId38" w:history="1">
              <w:r w:rsidRPr="00F61D06">
                <w:rPr>
                  <w:rStyle w:val="Hyperlink"/>
                  <w:rFonts w:ascii="Roboto Slab" w:hAnsi="Roboto Slab" w:cs="Roboto Slab"/>
                  <w:shd w:val="clear" w:color="auto" w:fill="FAF9F7"/>
                </w:rPr>
                <w:t>AC9M3ST01</w:t>
              </w:r>
            </w:hyperlink>
          </w:p>
          <w:p w14:paraId="27552282" w14:textId="77777777" w:rsidR="00494DCB" w:rsidRPr="0080506C" w:rsidRDefault="00494DCB" w:rsidP="00494DCB">
            <w:pPr>
              <w:rPr>
                <w:b/>
                <w:bCs/>
              </w:rPr>
            </w:pPr>
          </w:p>
        </w:tc>
        <w:tc>
          <w:tcPr>
            <w:tcW w:w="5979" w:type="dxa"/>
          </w:tcPr>
          <w:p w14:paraId="53980542" w14:textId="77777777" w:rsidR="00F473D9" w:rsidRDefault="00F473D9" w:rsidP="00F473D9">
            <w:r>
              <w:t xml:space="preserve">In their workbook, students </w:t>
            </w:r>
            <w:r w:rsidRPr="00DB100D">
              <w:rPr>
                <w:b/>
                <w:bCs/>
              </w:rPr>
              <w:t xml:space="preserve">predict </w:t>
            </w:r>
            <w:r>
              <w:t>what will happen with the seeds in the soil they are caring for.</w:t>
            </w:r>
          </w:p>
          <w:p w14:paraId="0A0E84A1" w14:textId="77777777" w:rsidR="00F473D9" w:rsidRDefault="00F473D9" w:rsidP="00F473D9">
            <w:r>
              <w:t xml:space="preserve">Predictions will be made from the hypothesis and is the next step in working scientifically. </w:t>
            </w:r>
          </w:p>
          <w:p w14:paraId="6A02CB2F" w14:textId="77777777" w:rsidR="00F473D9" w:rsidRDefault="00F473D9" w:rsidP="00F473D9">
            <w:r>
              <w:t xml:space="preserve">Students provide the same water and sunlight (constants) and each week (or nominated </w:t>
            </w:r>
            <w:proofErr w:type="gramStart"/>
            <w:r>
              <w:t>period of time</w:t>
            </w:r>
            <w:proofErr w:type="gramEnd"/>
            <w:r>
              <w:t xml:space="preserve">) monitor progress as illustration and notes. Discussion and observations are ongoing until the agreed upon time has passed. </w:t>
            </w:r>
          </w:p>
          <w:p w14:paraId="0839BAD8" w14:textId="77777777" w:rsidR="00F473D9" w:rsidRPr="00DB100D" w:rsidRDefault="00F473D9" w:rsidP="00F473D9">
            <w:pPr>
              <w:rPr>
                <w:b/>
                <w:bCs/>
              </w:rPr>
            </w:pPr>
          </w:p>
          <w:p w14:paraId="29C1B21C" w14:textId="77777777" w:rsidR="00F473D9" w:rsidRPr="00DB100D" w:rsidRDefault="00F473D9" w:rsidP="00F473D9">
            <w:pPr>
              <w:rPr>
                <w:b/>
                <w:bCs/>
              </w:rPr>
            </w:pPr>
            <w:r w:rsidRPr="00DB100D">
              <w:rPr>
                <w:b/>
                <w:bCs/>
              </w:rPr>
              <w:t>Comparison of results.</w:t>
            </w:r>
          </w:p>
          <w:p w14:paraId="06DA9426" w14:textId="77777777" w:rsidR="00F473D9" w:rsidRDefault="00F473D9" w:rsidP="00F473D9">
            <w:r>
              <w:t>Students choose another from their learning team who has used a different soil type.</w:t>
            </w:r>
          </w:p>
          <w:p w14:paraId="0A721D38" w14:textId="77777777" w:rsidR="00F473D9" w:rsidRDefault="00F473D9" w:rsidP="00F473D9">
            <w:r>
              <w:t>Each student records the results in their workbooks.</w:t>
            </w:r>
          </w:p>
          <w:p w14:paraId="56D7B5A6" w14:textId="77777777" w:rsidR="00F473D9" w:rsidRDefault="00F473D9" w:rsidP="00F473D9">
            <w:r>
              <w:t xml:space="preserve">Share ideas and observations with </w:t>
            </w:r>
            <w:proofErr w:type="gramStart"/>
            <w:r>
              <w:t>all of</w:t>
            </w:r>
            <w:proofErr w:type="gramEnd"/>
            <w:r>
              <w:t xml:space="preserve"> your learning Team in prep for class discussion.</w:t>
            </w:r>
          </w:p>
          <w:p w14:paraId="2C608603" w14:textId="77777777" w:rsidR="00F473D9" w:rsidRDefault="00F473D9" w:rsidP="00F473D9"/>
          <w:p w14:paraId="0E01D95D" w14:textId="77777777" w:rsidR="00F473D9" w:rsidRDefault="00F473D9" w:rsidP="00F473D9">
            <w:r>
              <w:t>Class discussion: Have we enough evidence to show that our hypothesis was right? Why? Why not?</w:t>
            </w:r>
          </w:p>
          <w:p w14:paraId="77FC8811" w14:textId="77777777" w:rsidR="00F473D9" w:rsidRDefault="00F473D9" w:rsidP="00F473D9"/>
          <w:p w14:paraId="2DFCF8BA" w14:textId="77777777" w:rsidR="00F473D9" w:rsidRPr="00B3094F" w:rsidRDefault="00F473D9" w:rsidP="00F473D9">
            <w:r>
              <w:t>What do we now know from our evidence?</w:t>
            </w:r>
          </w:p>
          <w:p w14:paraId="5CDEB77C" w14:textId="77777777" w:rsidR="00F473D9" w:rsidRPr="00DB100D" w:rsidRDefault="00F473D9" w:rsidP="00F473D9">
            <w:pPr>
              <w:rPr>
                <w:rFonts w:cs="Arial"/>
                <w:b/>
                <w:bCs/>
              </w:rPr>
            </w:pPr>
            <w:r w:rsidRPr="00DB100D">
              <w:rPr>
                <w:rFonts w:cs="Arial"/>
                <w:b/>
                <w:bCs/>
              </w:rPr>
              <w:t>Conclusion:</w:t>
            </w:r>
            <w:r>
              <w:rPr>
                <w:rFonts w:cs="Arial"/>
                <w:b/>
                <w:bCs/>
              </w:rPr>
              <w:t xml:space="preserve"> (in workbook)</w:t>
            </w:r>
          </w:p>
          <w:p w14:paraId="6731E790" w14:textId="77777777" w:rsidR="00F473D9" w:rsidRPr="00763891" w:rsidRDefault="00F473D9" w:rsidP="00F473D9">
            <w:r w:rsidRPr="00763891">
              <w:t>We have tested our hypothesis. Was it correct? Why or why not?</w:t>
            </w:r>
          </w:p>
          <w:p w14:paraId="008D5F26" w14:textId="77777777" w:rsidR="00F473D9" w:rsidRPr="00763891" w:rsidRDefault="00F473D9" w:rsidP="00F473D9">
            <w:pPr>
              <w:rPr>
                <w:b/>
                <w:bCs/>
              </w:rPr>
            </w:pPr>
          </w:p>
          <w:p w14:paraId="4A87F47E" w14:textId="77777777" w:rsidR="00F473D9" w:rsidRPr="00763891" w:rsidRDefault="00F473D9" w:rsidP="00F473D9">
            <w:pPr>
              <w:rPr>
                <w:b/>
                <w:bCs/>
              </w:rPr>
            </w:pPr>
            <w:r w:rsidRPr="00763891">
              <w:rPr>
                <w:b/>
                <w:bCs/>
              </w:rPr>
              <w:t>Seeds DO / DO NOT grow better in some soils than in others.</w:t>
            </w:r>
          </w:p>
          <w:p w14:paraId="5CBB6EBF" w14:textId="77777777" w:rsidR="00F473D9" w:rsidRPr="00B3094F" w:rsidRDefault="00F473D9" w:rsidP="00F473D9">
            <w:r w:rsidRPr="00763891">
              <w:rPr>
                <w:b/>
                <w:bCs/>
              </w:rPr>
              <w:t xml:space="preserve">This is true because </w:t>
            </w:r>
            <w:r>
              <w:rPr>
                <w:b/>
                <w:bCs/>
              </w:rPr>
              <w:t>.......................</w:t>
            </w:r>
          </w:p>
          <w:p w14:paraId="66F3E245" w14:textId="77777777" w:rsidR="00F473D9" w:rsidRDefault="00F473D9" w:rsidP="00F473D9"/>
          <w:p w14:paraId="353C53E6" w14:textId="77777777" w:rsidR="00F473D9" w:rsidRDefault="00F473D9" w:rsidP="00F473D9">
            <w:r>
              <w:t>The work completed by student may be used for assessment.</w:t>
            </w:r>
          </w:p>
          <w:p w14:paraId="08198DBA" w14:textId="77777777" w:rsidR="00494DCB" w:rsidRPr="00494DCB" w:rsidRDefault="00494DCB" w:rsidP="00494DCB"/>
        </w:tc>
        <w:tc>
          <w:tcPr>
            <w:tcW w:w="4394" w:type="dxa"/>
          </w:tcPr>
          <w:p w14:paraId="5C2EEE6D" w14:textId="77777777" w:rsidR="00F473D9" w:rsidRPr="00763891" w:rsidRDefault="00F473D9" w:rsidP="00F473D9">
            <w:pPr>
              <w:tabs>
                <w:tab w:val="left" w:pos="1067"/>
              </w:tabs>
            </w:pPr>
            <w:r w:rsidRPr="00763891">
              <w:t xml:space="preserve">The students may decide to keep the healthy plants and continue to </w:t>
            </w:r>
            <w:r>
              <w:t>observe and record</w:t>
            </w:r>
            <w:r w:rsidRPr="00763891">
              <w:t xml:space="preserve"> growth and life cycle.</w:t>
            </w:r>
            <w:r>
              <w:t xml:space="preserve"> </w:t>
            </w:r>
          </w:p>
          <w:p w14:paraId="575ECA66" w14:textId="77777777" w:rsidR="00494DCB" w:rsidRPr="00494DCB" w:rsidRDefault="00494DCB" w:rsidP="00494DCB"/>
        </w:tc>
        <w:tc>
          <w:tcPr>
            <w:tcW w:w="2627" w:type="dxa"/>
          </w:tcPr>
          <w:p w14:paraId="6A877CE0" w14:textId="77777777" w:rsidR="00494DCB" w:rsidRPr="00494DCB" w:rsidRDefault="00494DCB" w:rsidP="00494DCB"/>
        </w:tc>
      </w:tr>
      <w:tr w:rsidR="00F473D9" w14:paraId="78C6CF2E" w14:textId="77777777" w:rsidTr="0038519D">
        <w:tc>
          <w:tcPr>
            <w:tcW w:w="2370" w:type="dxa"/>
          </w:tcPr>
          <w:p w14:paraId="105C34DF" w14:textId="77777777" w:rsidR="00F473D9" w:rsidRDefault="00F473D9" w:rsidP="00F473D9">
            <w:pPr>
              <w:spacing w:after="120"/>
              <w:ind w:right="425"/>
              <w:rPr>
                <w:rStyle w:val="SubtleEmphasis"/>
                <w:b/>
                <w:bCs/>
                <w:color w:val="000000" w:themeColor="text1"/>
                <w:sz w:val="24"/>
              </w:rPr>
            </w:pPr>
            <w:r w:rsidRPr="00763891">
              <w:rPr>
                <w:rStyle w:val="SubtleEmphasis"/>
                <w:b/>
                <w:bCs/>
                <w:color w:val="000000" w:themeColor="text1"/>
                <w:sz w:val="24"/>
              </w:rPr>
              <w:lastRenderedPageBreak/>
              <w:t>Questioning and Predicting</w:t>
            </w:r>
          </w:p>
          <w:p w14:paraId="3C64FE38" w14:textId="77777777" w:rsidR="00F473D9" w:rsidRDefault="00F473D9" w:rsidP="00F473D9">
            <w:pPr>
              <w:spacing w:after="120"/>
              <w:ind w:right="425"/>
              <w:rPr>
                <w:rStyle w:val="SubtleEmphasis"/>
                <w:color w:val="000000" w:themeColor="text1"/>
                <w:sz w:val="24"/>
              </w:rPr>
            </w:pPr>
            <w:r>
              <w:rPr>
                <w:rStyle w:val="SubtleEmphasis"/>
                <w:color w:val="000000" w:themeColor="text1"/>
                <w:sz w:val="24"/>
              </w:rPr>
              <w:t xml:space="preserve">Students pose questions to explore observed patterns and relationships and make predictions based on </w:t>
            </w:r>
            <w:proofErr w:type="gramStart"/>
            <w:r>
              <w:rPr>
                <w:rStyle w:val="SubtleEmphasis"/>
                <w:color w:val="000000" w:themeColor="text1"/>
                <w:sz w:val="24"/>
              </w:rPr>
              <w:t>observations</w:t>
            </w:r>
            <w:proofErr w:type="gramEnd"/>
          </w:p>
          <w:p w14:paraId="70C80962" w14:textId="2FD42EDB" w:rsidR="00F473D9" w:rsidRPr="00F473D9" w:rsidRDefault="00F473D9" w:rsidP="00F473D9">
            <w:pPr>
              <w:spacing w:after="120"/>
              <w:ind w:right="425"/>
              <w:rPr>
                <w:iCs/>
                <w:color w:val="000000" w:themeColor="text1"/>
              </w:rPr>
            </w:pPr>
            <w:hyperlink r:id="rId39" w:history="1">
              <w:r w:rsidRPr="00F61D06">
                <w:rPr>
                  <w:rStyle w:val="Hyperlink"/>
                </w:rPr>
                <w:t>AC9S3I01</w:t>
              </w:r>
            </w:hyperlink>
          </w:p>
        </w:tc>
        <w:tc>
          <w:tcPr>
            <w:tcW w:w="5979" w:type="dxa"/>
          </w:tcPr>
          <w:p w14:paraId="45BA104B" w14:textId="77777777" w:rsidR="00F473D9" w:rsidRDefault="00F473D9" w:rsidP="00F473D9">
            <w:pPr>
              <w:rPr>
                <w:b/>
                <w:bCs/>
              </w:rPr>
            </w:pPr>
            <w:r>
              <w:rPr>
                <w:b/>
                <w:bCs/>
              </w:rPr>
              <w:t>Learning Focus</w:t>
            </w:r>
            <w:r w:rsidRPr="0037643F">
              <w:rPr>
                <w:b/>
                <w:bCs/>
              </w:rPr>
              <w:t xml:space="preserve"> 3</w:t>
            </w:r>
          </w:p>
          <w:p w14:paraId="0E0FD927" w14:textId="77777777" w:rsidR="00F473D9" w:rsidRPr="00441E14" w:rsidRDefault="00F473D9" w:rsidP="00F473D9">
            <w:pPr>
              <w:rPr>
                <w:i/>
                <w:iCs/>
              </w:rPr>
            </w:pPr>
            <w:r w:rsidRPr="00441E14">
              <w:rPr>
                <w:i/>
                <w:iCs/>
              </w:rPr>
              <w:t>We will ask questions</w:t>
            </w:r>
            <w:r>
              <w:rPr>
                <w:i/>
                <w:iCs/>
              </w:rPr>
              <w:t xml:space="preserve">, make predictions, </w:t>
            </w:r>
            <w:r w:rsidRPr="00441E14">
              <w:rPr>
                <w:i/>
                <w:iCs/>
              </w:rPr>
              <w:t>and share information to explore soil in local natural environments.</w:t>
            </w:r>
          </w:p>
          <w:p w14:paraId="110A60B9" w14:textId="77777777" w:rsidR="00F473D9" w:rsidRDefault="00F473D9" w:rsidP="00F473D9">
            <w:pPr>
              <w:rPr>
                <w:b/>
                <w:bCs/>
              </w:rPr>
            </w:pPr>
          </w:p>
          <w:p w14:paraId="562D4B7C" w14:textId="77777777" w:rsidR="00F473D9" w:rsidRPr="00441E14" w:rsidRDefault="00F473D9" w:rsidP="00F473D9">
            <w:pPr>
              <w:rPr>
                <w:b/>
                <w:bCs/>
              </w:rPr>
            </w:pPr>
            <w:r w:rsidRPr="0037643F">
              <w:rPr>
                <w:i/>
                <w:iCs/>
              </w:rPr>
              <w:t>Encourage students throughout to come up with and share their own questions that will help us to go deeper with our understandings</w:t>
            </w:r>
            <w:r>
              <w:t>.</w:t>
            </w:r>
          </w:p>
          <w:p w14:paraId="22B5A951" w14:textId="77777777" w:rsidR="00F473D9" w:rsidRDefault="00F473D9" w:rsidP="00F473D9">
            <w:r>
              <w:t xml:space="preserve">With a partner (or in Learning Teams) discuss </w:t>
            </w:r>
          </w:p>
          <w:p w14:paraId="2E2D5707" w14:textId="77777777" w:rsidR="00F473D9" w:rsidRDefault="00F473D9" w:rsidP="00F473D9">
            <w:r>
              <w:t xml:space="preserve">What is a “natural environment”. </w:t>
            </w:r>
          </w:p>
          <w:p w14:paraId="1C706FC7" w14:textId="77777777" w:rsidR="00F473D9" w:rsidRDefault="00F473D9" w:rsidP="00F473D9"/>
          <w:p w14:paraId="207CDCAB" w14:textId="77777777" w:rsidR="00F473D9" w:rsidRDefault="00F473D9" w:rsidP="00F473D9">
            <w:r>
              <w:t xml:space="preserve">Write down any questions you need to ask to help you with your </w:t>
            </w:r>
            <w:proofErr w:type="gramStart"/>
            <w:r>
              <w:t>thinking</w:t>
            </w:r>
            <w:proofErr w:type="gramEnd"/>
            <w:r>
              <w:t xml:space="preserve"> </w:t>
            </w:r>
          </w:p>
          <w:p w14:paraId="712A4883" w14:textId="77777777" w:rsidR="00F473D9" w:rsidRDefault="00F473D9" w:rsidP="00F473D9">
            <w:r>
              <w:t>Write up the questions and add any of your own.</w:t>
            </w:r>
          </w:p>
          <w:p w14:paraId="7E2CB2DC" w14:textId="77777777" w:rsidR="00F473D9" w:rsidRDefault="00F473D9" w:rsidP="00F473D9">
            <w:r>
              <w:t xml:space="preserve">For example: </w:t>
            </w:r>
          </w:p>
          <w:p w14:paraId="13D6AA12" w14:textId="77777777" w:rsidR="00F473D9" w:rsidRDefault="00F473D9" w:rsidP="00F473D9">
            <w:r>
              <w:t xml:space="preserve">Is the golf course a natural environment? </w:t>
            </w:r>
          </w:p>
          <w:p w14:paraId="2D4729AA" w14:textId="77777777" w:rsidR="00F473D9" w:rsidRDefault="00F473D9" w:rsidP="00F473D9">
            <w:r>
              <w:t>What makes a place be a natural environment?</w:t>
            </w:r>
          </w:p>
          <w:p w14:paraId="1E163048" w14:textId="77777777" w:rsidR="00F473D9" w:rsidRDefault="00F473D9" w:rsidP="00F473D9">
            <w:r>
              <w:t>Can an environment be partly natural?</w:t>
            </w:r>
          </w:p>
          <w:p w14:paraId="5447059C" w14:textId="77777777" w:rsidR="00F473D9" w:rsidRDefault="00F473D9" w:rsidP="00F473D9">
            <w:r>
              <w:t>Can a natural environment be created?</w:t>
            </w:r>
          </w:p>
          <w:p w14:paraId="43AF0824" w14:textId="77777777" w:rsidR="00F473D9" w:rsidRDefault="00F473D9" w:rsidP="00F473D9">
            <w:r>
              <w:t>As a class, write your own definition of “natural environment.”</w:t>
            </w:r>
          </w:p>
          <w:p w14:paraId="2CD81815" w14:textId="77777777" w:rsidR="00F473D9" w:rsidRDefault="00F473D9" w:rsidP="00F473D9"/>
          <w:p w14:paraId="7920B0A5" w14:textId="77777777" w:rsidR="00F473D9" w:rsidRDefault="00F473D9" w:rsidP="00F473D9">
            <w:pPr>
              <w:rPr>
                <w:b/>
                <w:bCs/>
              </w:rPr>
            </w:pPr>
            <w:r>
              <w:rPr>
                <w:b/>
                <w:bCs/>
              </w:rPr>
              <w:t xml:space="preserve">List some natural environments in our local area. </w:t>
            </w:r>
          </w:p>
          <w:p w14:paraId="7625B408" w14:textId="77777777" w:rsidR="00F473D9" w:rsidRPr="00763891" w:rsidRDefault="00F473D9" w:rsidP="00F473D9">
            <w:r w:rsidRPr="00763891">
              <w:t>Creek</w:t>
            </w:r>
            <w:r>
              <w:t>s</w:t>
            </w:r>
          </w:p>
          <w:p w14:paraId="1F788E1F" w14:textId="77777777" w:rsidR="00F473D9" w:rsidRDefault="00F473D9" w:rsidP="00F473D9">
            <w:r w:rsidRPr="00763891">
              <w:t>National Parks</w:t>
            </w:r>
          </w:p>
          <w:p w14:paraId="6EF0EE6F" w14:textId="77777777" w:rsidR="00F473D9" w:rsidRDefault="00F473D9" w:rsidP="00F473D9">
            <w:r>
              <w:t>Bushland</w:t>
            </w:r>
          </w:p>
          <w:p w14:paraId="2BF81ADA" w14:textId="77777777" w:rsidR="00F473D9" w:rsidRDefault="00F473D9" w:rsidP="00F473D9">
            <w:r>
              <w:t>Mountains</w:t>
            </w:r>
          </w:p>
          <w:p w14:paraId="682AE0DA" w14:textId="77777777" w:rsidR="00F473D9" w:rsidRDefault="00F473D9" w:rsidP="00F473D9"/>
          <w:p w14:paraId="66DEA3F5" w14:textId="77777777" w:rsidR="00F473D9" w:rsidRDefault="00F473D9" w:rsidP="00F473D9">
            <w:r>
              <w:rPr>
                <w:b/>
                <w:bCs/>
              </w:rPr>
              <w:t xml:space="preserve">Explain, </w:t>
            </w:r>
            <w:r w:rsidRPr="00441E14">
              <w:rPr>
                <w:i/>
                <w:iCs/>
              </w:rPr>
              <w:t>with examples of healthy natural systems:</w:t>
            </w:r>
            <w:r>
              <w:t xml:space="preserve"> A natural environment is created to look after itself. All the animals, plants, soils, natural features work together so that everything has whatever they need to </w:t>
            </w:r>
            <w:r>
              <w:lastRenderedPageBreak/>
              <w:t>survive (BIODIVERSITY). We can study the</w:t>
            </w:r>
            <w:r>
              <w:t xml:space="preserve"> </w:t>
            </w:r>
            <w:r>
              <w:t>connections and relationships. If they are all healthy then the biodiversity of this environment is healthy.</w:t>
            </w:r>
          </w:p>
          <w:p w14:paraId="0644CE84" w14:textId="77777777" w:rsidR="00F473D9" w:rsidRDefault="00F473D9" w:rsidP="00F473D9">
            <w:pPr>
              <w:rPr>
                <w:b/>
                <w:bCs/>
              </w:rPr>
            </w:pPr>
          </w:p>
          <w:p w14:paraId="18B34FA2" w14:textId="77777777" w:rsidR="00F473D9" w:rsidRDefault="00F473D9" w:rsidP="00F473D9">
            <w:pPr>
              <w:rPr>
                <w:b/>
                <w:bCs/>
              </w:rPr>
            </w:pPr>
          </w:p>
          <w:p w14:paraId="3202BDBD" w14:textId="77777777" w:rsidR="00F473D9" w:rsidRDefault="00F473D9" w:rsidP="00F473D9">
            <w:r w:rsidRPr="0037643F">
              <w:rPr>
                <w:b/>
                <w:bCs/>
              </w:rPr>
              <w:t>Ask:</w:t>
            </w:r>
            <w:r>
              <w:t xml:space="preserve"> What can </w:t>
            </w:r>
            <w:r w:rsidRPr="00F61D06">
              <w:rPr>
                <w:b/>
                <w:bCs/>
              </w:rPr>
              <w:t>threaten or break down connections</w:t>
            </w:r>
            <w:r>
              <w:t xml:space="preserve"> </w:t>
            </w:r>
            <w:r w:rsidRPr="00F61D06">
              <w:rPr>
                <w:b/>
                <w:bCs/>
              </w:rPr>
              <w:t>and relationships.</w:t>
            </w:r>
            <w:r>
              <w:t xml:space="preserve"> Read one of Jackie French’s Picture Books. </w:t>
            </w:r>
            <w:r w:rsidRPr="00441E14">
              <w:rPr>
                <w:i/>
                <w:iCs/>
              </w:rPr>
              <w:t>The Fire Wombat</w:t>
            </w:r>
            <w:r>
              <w:t xml:space="preserve"> best depicts the plight of native animals. Allow for discussion. </w:t>
            </w:r>
          </w:p>
          <w:p w14:paraId="2E35C4DE" w14:textId="77777777" w:rsidR="00F473D9" w:rsidRPr="0037643F" w:rsidRDefault="00F473D9" w:rsidP="00F473D9">
            <w:pPr>
              <w:rPr>
                <w:b/>
                <w:bCs/>
              </w:rPr>
            </w:pPr>
            <w:r w:rsidRPr="0037643F">
              <w:rPr>
                <w:b/>
                <w:bCs/>
              </w:rPr>
              <w:t>List:</w:t>
            </w:r>
          </w:p>
          <w:p w14:paraId="5FCE3DE1" w14:textId="77777777" w:rsidR="00F473D9" w:rsidRDefault="00F473D9" w:rsidP="00F473D9">
            <w:r>
              <w:t>Fire</w:t>
            </w:r>
          </w:p>
          <w:p w14:paraId="0628DAA7" w14:textId="77777777" w:rsidR="00F473D9" w:rsidRDefault="00F473D9" w:rsidP="00F473D9">
            <w:r>
              <w:t>Floods</w:t>
            </w:r>
          </w:p>
          <w:p w14:paraId="6858DA15" w14:textId="77777777" w:rsidR="00F473D9" w:rsidRDefault="00F473D9" w:rsidP="00F473D9">
            <w:r>
              <w:t>Drought</w:t>
            </w:r>
          </w:p>
          <w:p w14:paraId="33B35848" w14:textId="77777777" w:rsidR="00F473D9" w:rsidRDefault="00F473D9" w:rsidP="00F473D9">
            <w:r>
              <w:t>Human development - trees cut down etc.</w:t>
            </w:r>
          </w:p>
          <w:p w14:paraId="024E9747" w14:textId="77777777" w:rsidR="00F473D9" w:rsidRDefault="00F473D9" w:rsidP="00F473D9">
            <w:r>
              <w:t>Loss of animals</w:t>
            </w:r>
          </w:p>
          <w:p w14:paraId="02FAD9D0" w14:textId="77777777" w:rsidR="00F473D9" w:rsidRDefault="00F473D9" w:rsidP="00F473D9"/>
          <w:p w14:paraId="6C82BAEE" w14:textId="77777777" w:rsidR="00F473D9" w:rsidRDefault="00F473D9" w:rsidP="00F473D9">
            <w:pPr>
              <w:rPr>
                <w:b/>
                <w:bCs/>
              </w:rPr>
            </w:pPr>
            <w:r w:rsidRPr="0037643F">
              <w:rPr>
                <w:b/>
                <w:bCs/>
              </w:rPr>
              <w:t>Lesson 2</w:t>
            </w:r>
          </w:p>
          <w:p w14:paraId="6E4A2968" w14:textId="77777777" w:rsidR="00F473D9" w:rsidRPr="00441E14" w:rsidRDefault="00F473D9" w:rsidP="00F473D9">
            <w:pPr>
              <w:rPr>
                <w:i/>
                <w:iCs/>
              </w:rPr>
            </w:pPr>
            <w:r w:rsidRPr="00441E14">
              <w:rPr>
                <w:i/>
                <w:iCs/>
              </w:rPr>
              <w:t xml:space="preserve">We identify the patterns and relationships between </w:t>
            </w:r>
            <w:r w:rsidRPr="00441E14">
              <w:rPr>
                <w:b/>
                <w:bCs/>
                <w:i/>
                <w:iCs/>
              </w:rPr>
              <w:t>the soils</w:t>
            </w:r>
            <w:r w:rsidRPr="00441E14">
              <w:rPr>
                <w:i/>
                <w:iCs/>
              </w:rPr>
              <w:t xml:space="preserve"> and the rest of the natural environment. We </w:t>
            </w:r>
            <w:r w:rsidRPr="00441E14">
              <w:rPr>
                <w:b/>
                <w:bCs/>
                <w:i/>
                <w:iCs/>
              </w:rPr>
              <w:t xml:space="preserve">predict </w:t>
            </w:r>
            <w:r w:rsidRPr="00441E14">
              <w:rPr>
                <w:i/>
                <w:iCs/>
              </w:rPr>
              <w:t>what may happen if the soil becomes unhealthy.</w:t>
            </w:r>
          </w:p>
          <w:p w14:paraId="2E236FBF" w14:textId="77777777" w:rsidR="00F473D9" w:rsidRDefault="00F473D9" w:rsidP="00F473D9">
            <w:pPr>
              <w:rPr>
                <w:b/>
                <w:bCs/>
              </w:rPr>
            </w:pPr>
          </w:p>
          <w:p w14:paraId="2082BAB2" w14:textId="77777777" w:rsidR="00F473D9" w:rsidRPr="0037643F" w:rsidRDefault="00F473D9" w:rsidP="00F473D9">
            <w:r w:rsidRPr="0037643F">
              <w:t>Refer to the list from the previ</w:t>
            </w:r>
            <w:r>
              <w:t>o</w:t>
            </w:r>
            <w:r w:rsidRPr="0037643F">
              <w:t>us lesson.</w:t>
            </w:r>
          </w:p>
          <w:p w14:paraId="5240FD01" w14:textId="77777777" w:rsidR="00F473D9" w:rsidRDefault="00F473D9" w:rsidP="00F473D9">
            <w:r>
              <w:t>How could these threats affect the soil? Students give examples e.g.</w:t>
            </w:r>
          </w:p>
          <w:p w14:paraId="2236EE00" w14:textId="77777777" w:rsidR="00F473D9" w:rsidRDefault="00F473D9" w:rsidP="00F473D9">
            <w:r>
              <w:t xml:space="preserve"> A drought would dry out the soil. No moisture for plants to grow.</w:t>
            </w:r>
          </w:p>
          <w:p w14:paraId="30553949" w14:textId="77777777" w:rsidR="00F473D9" w:rsidRDefault="00F473D9" w:rsidP="00F473D9">
            <w:r>
              <w:t>A flood could wash away the soil and the compost from leaves etc. “</w:t>
            </w:r>
            <w:proofErr w:type="gramStart"/>
            <w:r>
              <w:t>erosion”</w:t>
            </w:r>
            <w:proofErr w:type="gramEnd"/>
          </w:p>
          <w:p w14:paraId="508383B4" w14:textId="77777777" w:rsidR="00F473D9" w:rsidRDefault="00F473D9" w:rsidP="00F473D9">
            <w:r>
              <w:t>Fire leaves ash which changes the soil.</w:t>
            </w:r>
          </w:p>
          <w:p w14:paraId="60607697" w14:textId="77777777" w:rsidR="00F473D9" w:rsidRDefault="00F473D9" w:rsidP="00F473D9">
            <w:r>
              <w:lastRenderedPageBreak/>
              <w:t>Mining (a good local example. Mining in the creek beds has changed the creek bed soil over time).</w:t>
            </w:r>
          </w:p>
          <w:p w14:paraId="0BC7A4CB" w14:textId="77777777" w:rsidR="00F473D9" w:rsidRDefault="00F473D9" w:rsidP="00F473D9">
            <w:r>
              <w:t>Cutting down trees would weaken the soil. It will not be as healthy, and it could erode.</w:t>
            </w:r>
          </w:p>
          <w:p w14:paraId="0509C954" w14:textId="77777777" w:rsidR="00F473D9" w:rsidRDefault="00F473D9" w:rsidP="00F473D9">
            <w:r>
              <w:t xml:space="preserve">Erosion is a big threat - caused by drought, </w:t>
            </w:r>
            <w:proofErr w:type="gramStart"/>
            <w:r>
              <w:t>flood</w:t>
            </w:r>
            <w:proofErr w:type="gramEnd"/>
            <w:r>
              <w:t xml:space="preserve"> or loss of vegetation through clearing or fire.</w:t>
            </w:r>
          </w:p>
          <w:p w14:paraId="637D5D3A" w14:textId="77777777" w:rsidR="00F473D9" w:rsidRDefault="00F473D9" w:rsidP="00F473D9">
            <w:hyperlink r:id="rId40" w:history="1">
              <w:r w:rsidRPr="008E3D24">
                <w:rPr>
                  <w:rStyle w:val="Hyperlink"/>
                </w:rPr>
                <w:t>https://www.youtube.com/watch?v=im4HVXMGI68</w:t>
              </w:r>
            </w:hyperlink>
          </w:p>
          <w:p w14:paraId="5B6E5F5F" w14:textId="77777777" w:rsidR="00F473D9" w:rsidRPr="00BC69F9" w:rsidRDefault="00F473D9" w:rsidP="00F473D9">
            <w:pPr>
              <w:rPr>
                <w:b/>
                <w:bCs/>
              </w:rPr>
            </w:pPr>
          </w:p>
          <w:p w14:paraId="344DAF88" w14:textId="77777777" w:rsidR="00F473D9" w:rsidRPr="00BC69F9" w:rsidRDefault="00F473D9" w:rsidP="00F473D9">
            <w:pPr>
              <w:rPr>
                <w:b/>
                <w:bCs/>
              </w:rPr>
            </w:pPr>
            <w:r w:rsidRPr="00BC69F9">
              <w:rPr>
                <w:b/>
                <w:bCs/>
              </w:rPr>
              <w:t xml:space="preserve">Erosion and soil - experiment </w:t>
            </w:r>
          </w:p>
          <w:p w14:paraId="2353BD17" w14:textId="77777777" w:rsidR="00F473D9" w:rsidRDefault="00F473D9" w:rsidP="00F473D9">
            <w:r>
              <w:t xml:space="preserve">Show the benefits of plants in the environment and how they bind the soil and the water so that erosion does not occur. The relationship between plants and soil is incredibly important for biodiversity. </w:t>
            </w:r>
          </w:p>
          <w:p w14:paraId="5E89D62C" w14:textId="77777777" w:rsidR="00F473D9" w:rsidRDefault="00F473D9" w:rsidP="00F473D9">
            <w:r>
              <w:t xml:space="preserve">Note: there are times when he asks a question. Stop the video and give students time to predict outcomes. </w:t>
            </w:r>
          </w:p>
          <w:p w14:paraId="68EA4660" w14:textId="77777777" w:rsidR="00F473D9" w:rsidRDefault="00F473D9" w:rsidP="00F473D9">
            <w:r>
              <w:t>You could try this experiment with the class! It is wet and dirty. What could possibly go wrong!?</w:t>
            </w:r>
          </w:p>
          <w:p w14:paraId="7E9ABC65" w14:textId="77777777" w:rsidR="00F473D9" w:rsidRDefault="00F473D9" w:rsidP="00F473D9"/>
          <w:p w14:paraId="113A61A2" w14:textId="77777777" w:rsidR="00F473D9" w:rsidRDefault="00F473D9" w:rsidP="00F473D9">
            <w:r>
              <w:t>So how can the change in the soil affect the biodiversity in that natural environment?</w:t>
            </w:r>
          </w:p>
          <w:p w14:paraId="07C04FE8" w14:textId="77777777" w:rsidR="00F473D9" w:rsidRDefault="00F473D9" w:rsidP="00F473D9">
            <w:r>
              <w:t>Model a scenario using an organiser that shows relationships.  (</w:t>
            </w:r>
            <w:proofErr w:type="gramStart"/>
            <w:r>
              <w:t>see</w:t>
            </w:r>
            <w:proofErr w:type="gramEnd"/>
            <w:r>
              <w:t xml:space="preserve"> example in Resources folder).  Students in Learning Teams, or with a partner create their own models and scenarios. (Scaffold and guide as required). The models can be displayed on the wall, or into their workbooks.</w:t>
            </w:r>
          </w:p>
          <w:p w14:paraId="77C638C4" w14:textId="77777777" w:rsidR="00F473D9" w:rsidRDefault="00F473D9" w:rsidP="00F473D9">
            <w:pPr>
              <w:rPr>
                <w:b/>
                <w:bCs/>
                <w:color w:val="000000" w:themeColor="text1"/>
              </w:rPr>
            </w:pPr>
          </w:p>
          <w:p w14:paraId="0A7CADF8" w14:textId="77777777" w:rsidR="00F473D9" w:rsidRDefault="00F473D9" w:rsidP="00F473D9">
            <w:pPr>
              <w:rPr>
                <w:b/>
                <w:bCs/>
                <w:color w:val="000000" w:themeColor="text1"/>
              </w:rPr>
            </w:pPr>
            <w:r w:rsidRPr="0037643F">
              <w:rPr>
                <w:b/>
                <w:bCs/>
                <w:color w:val="000000" w:themeColor="text1"/>
              </w:rPr>
              <w:t xml:space="preserve">Conclusion: </w:t>
            </w:r>
          </w:p>
          <w:p w14:paraId="6C2AB2D2" w14:textId="77777777" w:rsidR="00F473D9" w:rsidRDefault="00F473D9" w:rsidP="00F473D9">
            <w:pPr>
              <w:rPr>
                <w:b/>
                <w:bCs/>
                <w:color w:val="000000" w:themeColor="text1"/>
              </w:rPr>
            </w:pPr>
            <w:r>
              <w:rPr>
                <w:b/>
                <w:bCs/>
                <w:color w:val="000000" w:themeColor="text1"/>
              </w:rPr>
              <w:t>The health of the soil will affect the biodiversity of a natural environment.</w:t>
            </w:r>
          </w:p>
          <w:p w14:paraId="451CF913" w14:textId="6FB275C4" w:rsidR="00F473D9" w:rsidRDefault="00F473D9" w:rsidP="00F473D9"/>
        </w:tc>
        <w:tc>
          <w:tcPr>
            <w:tcW w:w="4394" w:type="dxa"/>
          </w:tcPr>
          <w:p w14:paraId="6EE1F1E0" w14:textId="77777777" w:rsidR="00F473D9" w:rsidRPr="0037643F" w:rsidRDefault="00F473D9" w:rsidP="00F473D9">
            <w:pPr>
              <w:tabs>
                <w:tab w:val="left" w:pos="1067"/>
              </w:tabs>
              <w:rPr>
                <w:b/>
                <w:bCs/>
                <w:color w:val="000000" w:themeColor="text1"/>
              </w:rPr>
            </w:pPr>
            <w:r w:rsidRPr="0037643F">
              <w:rPr>
                <w:b/>
                <w:bCs/>
                <w:color w:val="000000" w:themeColor="text1"/>
              </w:rPr>
              <w:lastRenderedPageBreak/>
              <w:t>Natural Environment Definition:</w:t>
            </w:r>
          </w:p>
          <w:p w14:paraId="6D090EFD" w14:textId="77777777" w:rsidR="00F473D9" w:rsidRDefault="00F473D9" w:rsidP="00F473D9">
            <w:pPr>
              <w:tabs>
                <w:tab w:val="left" w:pos="1067"/>
              </w:tabs>
              <w:rPr>
                <w:rFonts w:cs="Arial"/>
                <w:color w:val="000000" w:themeColor="text1"/>
                <w:spacing w:val="-5"/>
                <w:shd w:val="clear" w:color="auto" w:fill="FFFFFF"/>
              </w:rPr>
            </w:pPr>
            <w:r w:rsidRPr="00763891">
              <w:rPr>
                <w:rFonts w:cs="Arial"/>
                <w:color w:val="000000" w:themeColor="text1"/>
                <w:spacing w:val="-5"/>
                <w:shd w:val="clear" w:color="auto" w:fill="FFFFFF"/>
              </w:rPr>
              <w:t xml:space="preserve">The </w:t>
            </w:r>
            <w:r w:rsidRPr="00441E14">
              <w:rPr>
                <w:rFonts w:cs="Arial"/>
                <w:b/>
                <w:bCs/>
                <w:i/>
                <w:iCs/>
                <w:color w:val="000000" w:themeColor="text1"/>
                <w:spacing w:val="-5"/>
                <w:shd w:val="clear" w:color="auto" w:fill="FFFFFF"/>
              </w:rPr>
              <w:t>natural environment</w:t>
            </w:r>
            <w:r w:rsidRPr="00763891">
              <w:rPr>
                <w:rFonts w:cs="Arial"/>
                <w:color w:val="000000" w:themeColor="text1"/>
                <w:spacing w:val="-5"/>
                <w:shd w:val="clear" w:color="auto" w:fill="FFFFFF"/>
              </w:rPr>
              <w:t xml:space="preserve"> consists of land-based ecosystems such as grasslands and forests, aquatic ecosystems such as rivers and wetlands, and coastal and marine ecosystems such as mangroves and sea-grass meadow</w:t>
            </w:r>
            <w:r>
              <w:rPr>
                <w:rFonts w:cs="Arial"/>
                <w:color w:val="000000" w:themeColor="text1"/>
                <w:spacing w:val="-5"/>
                <w:shd w:val="clear" w:color="auto" w:fill="FFFFFF"/>
              </w:rPr>
              <w:t>s.</w:t>
            </w:r>
          </w:p>
          <w:p w14:paraId="0F91006A" w14:textId="77777777" w:rsidR="00F473D9" w:rsidRDefault="00F473D9" w:rsidP="00F473D9">
            <w:pPr>
              <w:tabs>
                <w:tab w:val="left" w:pos="1067"/>
              </w:tabs>
              <w:rPr>
                <w:rFonts w:cs="Arial"/>
                <w:b/>
                <w:bCs/>
                <w:color w:val="000000" w:themeColor="text1"/>
                <w:spacing w:val="-5"/>
                <w:shd w:val="clear" w:color="auto" w:fill="FFFFFF"/>
              </w:rPr>
            </w:pPr>
          </w:p>
          <w:p w14:paraId="48C9A9C4" w14:textId="77777777" w:rsidR="00F473D9" w:rsidRDefault="00F473D9" w:rsidP="00F473D9">
            <w:pPr>
              <w:tabs>
                <w:tab w:val="left" w:pos="1067"/>
              </w:tabs>
              <w:rPr>
                <w:rFonts w:cs="Arial"/>
                <w:b/>
                <w:bCs/>
                <w:color w:val="000000" w:themeColor="text1"/>
                <w:spacing w:val="-5"/>
                <w:shd w:val="clear" w:color="auto" w:fill="FFFFFF"/>
              </w:rPr>
            </w:pPr>
            <w:r w:rsidRPr="0037643F">
              <w:rPr>
                <w:rFonts w:cs="Arial"/>
                <w:b/>
                <w:bCs/>
                <w:color w:val="000000" w:themeColor="text1"/>
                <w:spacing w:val="-5"/>
                <w:shd w:val="clear" w:color="auto" w:fill="FFFFFF"/>
              </w:rPr>
              <w:t>Biodiversity Definition:</w:t>
            </w:r>
          </w:p>
          <w:p w14:paraId="14B0BF21" w14:textId="52FA3328" w:rsidR="00F473D9" w:rsidRPr="00F473D9" w:rsidRDefault="00F473D9" w:rsidP="00F473D9">
            <w:pPr>
              <w:tabs>
                <w:tab w:val="left" w:pos="1067"/>
              </w:tabs>
              <w:rPr>
                <w:b/>
                <w:bCs/>
                <w:i/>
                <w:iCs/>
                <w:color w:val="000000" w:themeColor="text1"/>
              </w:rPr>
            </w:pPr>
            <w:r w:rsidRPr="00441E14">
              <w:rPr>
                <w:rStyle w:val="Strong"/>
                <w:rFonts w:cs="Arial"/>
                <w:i/>
                <w:iCs/>
                <w:color w:val="000000"/>
                <w:spacing w:val="-3"/>
                <w:sz w:val="22"/>
                <w:szCs w:val="22"/>
              </w:rPr>
              <w:t xml:space="preserve">Biodiversity </w:t>
            </w:r>
            <w:r w:rsidRPr="0037643F">
              <w:rPr>
                <w:rStyle w:val="Strong"/>
                <w:rFonts w:cs="Arial"/>
                <w:color w:val="000000"/>
                <w:spacing w:val="-3"/>
                <w:sz w:val="22"/>
                <w:szCs w:val="22"/>
              </w:rPr>
              <w:t xml:space="preserve">is the variety of all living things on Earth, including plants, </w:t>
            </w:r>
            <w:proofErr w:type="gramStart"/>
            <w:r w:rsidRPr="0037643F">
              <w:rPr>
                <w:rStyle w:val="Strong"/>
                <w:rFonts w:cs="Arial"/>
                <w:color w:val="000000"/>
                <w:spacing w:val="-3"/>
                <w:sz w:val="22"/>
                <w:szCs w:val="22"/>
              </w:rPr>
              <w:t>animals</w:t>
            </w:r>
            <w:proofErr w:type="gramEnd"/>
            <w:r w:rsidRPr="0037643F">
              <w:rPr>
                <w:rStyle w:val="Strong"/>
                <w:rFonts w:cs="Arial"/>
                <w:color w:val="000000"/>
                <w:spacing w:val="-3"/>
                <w:sz w:val="22"/>
                <w:szCs w:val="22"/>
              </w:rPr>
              <w:t xml:space="preserve"> and microorganisms. It means that there are many different types of living things in the world and they all play an important role in keeping our planet healthy</w:t>
            </w:r>
            <w:r>
              <w:rPr>
                <w:rStyle w:val="Strong"/>
                <w:rFonts w:cs="Arial"/>
                <w:color w:val="000000"/>
                <w:spacing w:val="-3"/>
                <w:sz w:val="22"/>
                <w:szCs w:val="22"/>
              </w:rPr>
              <w:t>.</w:t>
            </w:r>
          </w:p>
          <w:p w14:paraId="5BA11EB7" w14:textId="77777777" w:rsidR="00F473D9" w:rsidRDefault="00F473D9" w:rsidP="00F473D9">
            <w:pPr>
              <w:tabs>
                <w:tab w:val="left" w:pos="1067"/>
              </w:tabs>
              <w:rPr>
                <w:i/>
                <w:iCs/>
              </w:rPr>
            </w:pPr>
          </w:p>
          <w:p w14:paraId="4F24487E" w14:textId="77777777" w:rsidR="00F473D9" w:rsidRDefault="00F473D9" w:rsidP="00F473D9">
            <w:pPr>
              <w:tabs>
                <w:tab w:val="left" w:pos="1067"/>
              </w:tabs>
            </w:pPr>
            <w:hyperlink r:id="rId41" w:history="1">
              <w:r w:rsidRPr="00763891">
                <w:rPr>
                  <w:rStyle w:val="Hyperlink"/>
                </w:rPr>
                <w:t>https://www.youtube.com/watch?v=Ewan2YcodSM</w:t>
              </w:r>
            </w:hyperlink>
          </w:p>
          <w:p w14:paraId="3DFDE6D6" w14:textId="77777777" w:rsidR="00F473D9" w:rsidRPr="00F61D06" w:rsidRDefault="00F473D9" w:rsidP="00F473D9">
            <w:pPr>
              <w:tabs>
                <w:tab w:val="left" w:pos="1067"/>
              </w:tabs>
            </w:pPr>
            <w:r>
              <w:t>Australian Natural Environments</w:t>
            </w:r>
          </w:p>
          <w:p w14:paraId="508D6A25" w14:textId="77777777" w:rsidR="00F473D9" w:rsidRDefault="00F473D9" w:rsidP="00F473D9">
            <w:pPr>
              <w:tabs>
                <w:tab w:val="left" w:pos="1067"/>
              </w:tabs>
              <w:rPr>
                <w:i/>
                <w:iCs/>
              </w:rPr>
            </w:pPr>
          </w:p>
          <w:p w14:paraId="5C2DF571" w14:textId="77777777" w:rsidR="00F473D9" w:rsidRPr="00441E14" w:rsidRDefault="00F473D9" w:rsidP="00F473D9">
            <w:pPr>
              <w:tabs>
                <w:tab w:val="left" w:pos="1067"/>
              </w:tabs>
            </w:pPr>
            <w:r w:rsidRPr="00441E14">
              <w:rPr>
                <w:b/>
                <w:bCs/>
              </w:rPr>
              <w:t>Vocabulary:</w:t>
            </w:r>
            <w:r>
              <w:rPr>
                <w:b/>
                <w:bCs/>
              </w:rPr>
              <w:t xml:space="preserve"> </w:t>
            </w:r>
            <w:r w:rsidRPr="00441E14">
              <w:t xml:space="preserve">healthy, system, connection, relationship, biodiversity, </w:t>
            </w:r>
            <w:r>
              <w:t>natural environment, threaten, threats, fire, flood, drought, human, development</w:t>
            </w:r>
          </w:p>
          <w:p w14:paraId="7A5379BD" w14:textId="77777777" w:rsidR="00F473D9" w:rsidRDefault="00F473D9" w:rsidP="00F473D9">
            <w:pPr>
              <w:tabs>
                <w:tab w:val="left" w:pos="1067"/>
              </w:tabs>
              <w:rPr>
                <w:i/>
                <w:iCs/>
              </w:rPr>
            </w:pPr>
          </w:p>
          <w:p w14:paraId="6F723654" w14:textId="77777777" w:rsidR="00F473D9" w:rsidRDefault="00F473D9" w:rsidP="00F473D9">
            <w:pPr>
              <w:tabs>
                <w:tab w:val="left" w:pos="1067"/>
              </w:tabs>
              <w:rPr>
                <w:b/>
                <w:bCs/>
              </w:rPr>
            </w:pPr>
            <w:r w:rsidRPr="00441E14">
              <w:rPr>
                <w:b/>
                <w:bCs/>
              </w:rPr>
              <w:t>Resources:</w:t>
            </w:r>
          </w:p>
          <w:p w14:paraId="0B9B194C" w14:textId="77777777" w:rsidR="00F473D9" w:rsidRDefault="00F473D9" w:rsidP="00F473D9">
            <w:pPr>
              <w:tabs>
                <w:tab w:val="left" w:pos="1067"/>
              </w:tabs>
            </w:pPr>
            <w:r>
              <w:rPr>
                <w:b/>
                <w:bCs/>
              </w:rPr>
              <w:t>“</w:t>
            </w:r>
            <w:r w:rsidRPr="00441E14">
              <w:rPr>
                <w:i/>
                <w:iCs/>
              </w:rPr>
              <w:t>Fire</w:t>
            </w:r>
            <w:r w:rsidRPr="00441E14">
              <w:t>” “</w:t>
            </w:r>
            <w:r w:rsidRPr="00441E14">
              <w:rPr>
                <w:i/>
                <w:iCs/>
              </w:rPr>
              <w:t>Flood</w:t>
            </w:r>
            <w:r w:rsidRPr="00441E14">
              <w:t xml:space="preserve">” </w:t>
            </w:r>
            <w:r>
              <w:t>“</w:t>
            </w:r>
            <w:r w:rsidRPr="00441E14">
              <w:rPr>
                <w:i/>
                <w:iCs/>
              </w:rPr>
              <w:t>Drought</w:t>
            </w:r>
            <w:r>
              <w:t>” and “</w:t>
            </w:r>
            <w:r w:rsidRPr="00441E14">
              <w:rPr>
                <w:i/>
                <w:iCs/>
              </w:rPr>
              <w:t>The Fire Wombat</w:t>
            </w:r>
            <w:r>
              <w:rPr>
                <w:i/>
                <w:iCs/>
              </w:rPr>
              <w:t>”</w:t>
            </w:r>
            <w:r>
              <w:t xml:space="preserve"> </w:t>
            </w:r>
          </w:p>
          <w:p w14:paraId="582637EC" w14:textId="77777777" w:rsidR="00F473D9" w:rsidRDefault="00F473D9" w:rsidP="00F473D9">
            <w:pPr>
              <w:tabs>
                <w:tab w:val="left" w:pos="1067"/>
              </w:tabs>
            </w:pPr>
            <w:r>
              <w:t xml:space="preserve">Picture Books </w:t>
            </w:r>
            <w:r w:rsidRPr="00441E14">
              <w:t>by Jackie French</w:t>
            </w:r>
          </w:p>
          <w:p w14:paraId="2DDAF92C" w14:textId="77777777" w:rsidR="00F473D9" w:rsidRDefault="00F473D9" w:rsidP="00F473D9">
            <w:pPr>
              <w:tabs>
                <w:tab w:val="left" w:pos="1067"/>
              </w:tabs>
            </w:pPr>
            <w:r>
              <w:lastRenderedPageBreak/>
              <w:t>Highly recommended and will lead to deep classroom discussions.</w:t>
            </w:r>
          </w:p>
          <w:p w14:paraId="4495C64E" w14:textId="77777777" w:rsidR="00F473D9" w:rsidRDefault="00F473D9" w:rsidP="00F473D9">
            <w:pPr>
              <w:tabs>
                <w:tab w:val="left" w:pos="1067"/>
              </w:tabs>
            </w:pPr>
            <w:r>
              <w:t xml:space="preserve"> </w:t>
            </w:r>
            <w:hyperlink r:id="rId42" w:history="1">
              <w:r w:rsidRPr="00E1460D">
                <w:rPr>
                  <w:rStyle w:val="Hyperlink"/>
                </w:rPr>
                <w:t>https://www.youtube.com/watch?v=MUSCZaGTHG4</w:t>
              </w:r>
            </w:hyperlink>
          </w:p>
          <w:p w14:paraId="40E57674" w14:textId="77777777" w:rsidR="00F473D9" w:rsidRDefault="00F473D9" w:rsidP="00F473D9">
            <w:pPr>
              <w:tabs>
                <w:tab w:val="left" w:pos="1067"/>
              </w:tabs>
            </w:pPr>
            <w:r>
              <w:t>Flood by Jackie French</w:t>
            </w:r>
          </w:p>
          <w:p w14:paraId="3DFE0AFF" w14:textId="77777777" w:rsidR="00F473D9" w:rsidRDefault="00F473D9" w:rsidP="00F473D9">
            <w:pPr>
              <w:tabs>
                <w:tab w:val="left" w:pos="1067"/>
              </w:tabs>
            </w:pPr>
          </w:p>
          <w:p w14:paraId="55F89DB8" w14:textId="77777777" w:rsidR="00F473D9" w:rsidRDefault="00F473D9" w:rsidP="00F473D9">
            <w:pPr>
              <w:tabs>
                <w:tab w:val="left" w:pos="1067"/>
              </w:tabs>
            </w:pPr>
            <w:hyperlink r:id="rId43" w:history="1">
              <w:r w:rsidRPr="00E1460D">
                <w:rPr>
                  <w:rStyle w:val="Hyperlink"/>
                </w:rPr>
                <w:t>https://www.youtube.com/watch?v=neus8WC6JWc</w:t>
              </w:r>
            </w:hyperlink>
          </w:p>
          <w:p w14:paraId="3DC787D1" w14:textId="77777777" w:rsidR="00F473D9" w:rsidRDefault="00F473D9" w:rsidP="00F473D9">
            <w:pPr>
              <w:tabs>
                <w:tab w:val="left" w:pos="1067"/>
              </w:tabs>
            </w:pPr>
            <w:r>
              <w:t>Fire by Jackie French</w:t>
            </w:r>
          </w:p>
          <w:p w14:paraId="2AB22CF3" w14:textId="77777777" w:rsidR="00F473D9" w:rsidRDefault="00F473D9" w:rsidP="00F473D9">
            <w:pPr>
              <w:tabs>
                <w:tab w:val="left" w:pos="1067"/>
              </w:tabs>
            </w:pPr>
          </w:p>
          <w:p w14:paraId="10733FD2" w14:textId="77777777" w:rsidR="00F473D9" w:rsidRDefault="00F473D9" w:rsidP="00F473D9">
            <w:pPr>
              <w:tabs>
                <w:tab w:val="left" w:pos="1067"/>
              </w:tabs>
            </w:pPr>
            <w:hyperlink r:id="rId44" w:history="1">
              <w:r w:rsidRPr="00E1460D">
                <w:rPr>
                  <w:rStyle w:val="Hyperlink"/>
                </w:rPr>
                <w:t>https://www.youtube.com/results?sp=mAEB&amp;search_query=the+fire+wombat</w:t>
              </w:r>
            </w:hyperlink>
          </w:p>
          <w:p w14:paraId="30641117" w14:textId="77777777" w:rsidR="00F473D9" w:rsidRPr="00441E14" w:rsidRDefault="00F473D9" w:rsidP="00F473D9">
            <w:pPr>
              <w:tabs>
                <w:tab w:val="left" w:pos="1067"/>
              </w:tabs>
            </w:pPr>
            <w:r>
              <w:t>The Fire Wombat by Jackie French</w:t>
            </w:r>
          </w:p>
          <w:p w14:paraId="64C67DF4" w14:textId="77777777" w:rsidR="00F473D9" w:rsidRDefault="00F473D9" w:rsidP="00F473D9">
            <w:pPr>
              <w:tabs>
                <w:tab w:val="left" w:pos="1067"/>
              </w:tabs>
            </w:pPr>
          </w:p>
          <w:p w14:paraId="1D4E9EF9" w14:textId="77777777" w:rsidR="00F473D9" w:rsidRDefault="00F473D9" w:rsidP="00F473D9">
            <w:pPr>
              <w:tabs>
                <w:tab w:val="left" w:pos="1067"/>
              </w:tabs>
            </w:pPr>
          </w:p>
          <w:p w14:paraId="5CF65067" w14:textId="77777777" w:rsidR="00F473D9" w:rsidRDefault="00F473D9" w:rsidP="00F473D9">
            <w:pPr>
              <w:tabs>
                <w:tab w:val="left" w:pos="1067"/>
              </w:tabs>
            </w:pPr>
          </w:p>
          <w:p w14:paraId="2EF57BA6" w14:textId="77777777" w:rsidR="00F473D9" w:rsidRDefault="00F473D9" w:rsidP="00F473D9">
            <w:pPr>
              <w:tabs>
                <w:tab w:val="left" w:pos="1067"/>
              </w:tabs>
            </w:pPr>
          </w:p>
          <w:p w14:paraId="6E3DA126" w14:textId="77777777" w:rsidR="00F473D9" w:rsidRDefault="00F473D9" w:rsidP="00F473D9">
            <w:pPr>
              <w:tabs>
                <w:tab w:val="left" w:pos="1067"/>
              </w:tabs>
            </w:pPr>
          </w:p>
          <w:p w14:paraId="633100BB" w14:textId="77777777" w:rsidR="00F473D9" w:rsidRDefault="00F473D9" w:rsidP="00F473D9">
            <w:pPr>
              <w:tabs>
                <w:tab w:val="left" w:pos="1067"/>
              </w:tabs>
            </w:pPr>
          </w:p>
          <w:p w14:paraId="1D73289B" w14:textId="77777777" w:rsidR="00F473D9" w:rsidRDefault="00F473D9" w:rsidP="00F473D9">
            <w:pPr>
              <w:tabs>
                <w:tab w:val="left" w:pos="1067"/>
              </w:tabs>
            </w:pPr>
          </w:p>
          <w:p w14:paraId="4B12F244" w14:textId="77777777" w:rsidR="00F473D9" w:rsidRDefault="00F473D9" w:rsidP="00F473D9">
            <w:pPr>
              <w:tabs>
                <w:tab w:val="left" w:pos="1067"/>
              </w:tabs>
            </w:pPr>
          </w:p>
          <w:p w14:paraId="59DCB1CC" w14:textId="77777777" w:rsidR="00F473D9" w:rsidRDefault="00F473D9" w:rsidP="00F473D9">
            <w:pPr>
              <w:tabs>
                <w:tab w:val="left" w:pos="1067"/>
              </w:tabs>
            </w:pPr>
          </w:p>
          <w:p w14:paraId="79AD1E59" w14:textId="77777777" w:rsidR="00F473D9" w:rsidRDefault="00F473D9" w:rsidP="00F473D9">
            <w:pPr>
              <w:tabs>
                <w:tab w:val="left" w:pos="1067"/>
              </w:tabs>
            </w:pPr>
          </w:p>
          <w:p w14:paraId="16D1194A" w14:textId="77777777" w:rsidR="00F473D9" w:rsidRDefault="00F473D9" w:rsidP="00F473D9">
            <w:pPr>
              <w:tabs>
                <w:tab w:val="left" w:pos="1067"/>
              </w:tabs>
            </w:pPr>
          </w:p>
          <w:p w14:paraId="6CC9B92B" w14:textId="77777777" w:rsidR="00F473D9" w:rsidRDefault="00F473D9" w:rsidP="00F473D9">
            <w:pPr>
              <w:tabs>
                <w:tab w:val="left" w:pos="1067"/>
              </w:tabs>
            </w:pPr>
          </w:p>
          <w:p w14:paraId="316D103F" w14:textId="77777777" w:rsidR="00F473D9" w:rsidRDefault="00F473D9" w:rsidP="00F473D9">
            <w:pPr>
              <w:tabs>
                <w:tab w:val="left" w:pos="1067"/>
              </w:tabs>
            </w:pPr>
          </w:p>
          <w:p w14:paraId="04A683A2" w14:textId="77777777" w:rsidR="00F473D9" w:rsidRDefault="00F473D9" w:rsidP="00F473D9">
            <w:pPr>
              <w:tabs>
                <w:tab w:val="left" w:pos="1067"/>
              </w:tabs>
            </w:pPr>
          </w:p>
          <w:p w14:paraId="48E120A0" w14:textId="77777777" w:rsidR="00F473D9" w:rsidRDefault="00F473D9" w:rsidP="00F473D9">
            <w:pPr>
              <w:tabs>
                <w:tab w:val="left" w:pos="1067"/>
              </w:tabs>
            </w:pPr>
          </w:p>
          <w:p w14:paraId="3BBF997C" w14:textId="77777777" w:rsidR="00F473D9" w:rsidRDefault="00F473D9" w:rsidP="00F473D9">
            <w:pPr>
              <w:tabs>
                <w:tab w:val="left" w:pos="1067"/>
              </w:tabs>
            </w:pPr>
          </w:p>
          <w:p w14:paraId="47421F83" w14:textId="77777777" w:rsidR="00F473D9" w:rsidRDefault="00F473D9" w:rsidP="00F473D9">
            <w:pPr>
              <w:tabs>
                <w:tab w:val="left" w:pos="1067"/>
              </w:tabs>
            </w:pPr>
          </w:p>
          <w:p w14:paraId="0E01DE2E" w14:textId="77777777" w:rsidR="00F473D9" w:rsidRDefault="00F473D9" w:rsidP="00F473D9">
            <w:pPr>
              <w:tabs>
                <w:tab w:val="left" w:pos="1067"/>
              </w:tabs>
            </w:pPr>
          </w:p>
          <w:p w14:paraId="78B533D8" w14:textId="77777777" w:rsidR="00F473D9" w:rsidRPr="00441E14" w:rsidRDefault="00F473D9" w:rsidP="00F473D9">
            <w:pPr>
              <w:tabs>
                <w:tab w:val="left" w:pos="1067"/>
              </w:tabs>
            </w:pPr>
            <w:r w:rsidRPr="00441E14">
              <w:t>Example of modelled scenario in Resources folder.</w:t>
            </w:r>
          </w:p>
          <w:p w14:paraId="038C2D24" w14:textId="3F11193C" w:rsidR="00F473D9" w:rsidRPr="00763891" w:rsidRDefault="00F473D9" w:rsidP="00F473D9">
            <w:pPr>
              <w:tabs>
                <w:tab w:val="left" w:pos="1067"/>
              </w:tabs>
            </w:pPr>
          </w:p>
        </w:tc>
        <w:tc>
          <w:tcPr>
            <w:tcW w:w="2627" w:type="dxa"/>
          </w:tcPr>
          <w:p w14:paraId="75E116DC" w14:textId="77777777" w:rsidR="00F473D9" w:rsidRDefault="00F473D9" w:rsidP="00494DCB"/>
          <w:p w14:paraId="72DA97F4" w14:textId="77777777" w:rsidR="00F473D9" w:rsidRDefault="00F473D9" w:rsidP="00494DCB"/>
          <w:p w14:paraId="0C8253A2" w14:textId="77777777" w:rsidR="00F473D9" w:rsidRDefault="00F473D9" w:rsidP="00494DCB"/>
          <w:p w14:paraId="6E54E19F" w14:textId="77777777" w:rsidR="00F473D9" w:rsidRDefault="00F473D9" w:rsidP="00494DCB"/>
          <w:p w14:paraId="157B89F3" w14:textId="77777777" w:rsidR="00F473D9" w:rsidRDefault="00F473D9" w:rsidP="00494DCB"/>
          <w:p w14:paraId="121C1923" w14:textId="77777777" w:rsidR="00F473D9" w:rsidRDefault="00F473D9" w:rsidP="00494DCB"/>
          <w:p w14:paraId="4F4E25D7" w14:textId="77777777" w:rsidR="00F473D9" w:rsidRDefault="00F473D9" w:rsidP="00494DCB"/>
          <w:p w14:paraId="3F5A2634" w14:textId="77777777" w:rsidR="00F473D9" w:rsidRDefault="00F473D9" w:rsidP="00494DCB"/>
          <w:p w14:paraId="259D1B37" w14:textId="77777777" w:rsidR="00F473D9" w:rsidRDefault="00F473D9" w:rsidP="00494DCB"/>
          <w:p w14:paraId="3944949B" w14:textId="77777777" w:rsidR="00F473D9" w:rsidRDefault="00F473D9" w:rsidP="00494DCB"/>
          <w:p w14:paraId="575A3EE7" w14:textId="77777777" w:rsidR="00F473D9" w:rsidRDefault="00F473D9" w:rsidP="00494DCB"/>
          <w:p w14:paraId="022DE510" w14:textId="77777777" w:rsidR="00F473D9" w:rsidRDefault="00F473D9" w:rsidP="00494DCB"/>
          <w:p w14:paraId="1E97DF40" w14:textId="77777777" w:rsidR="00F473D9" w:rsidRDefault="00F473D9" w:rsidP="00494DCB"/>
          <w:p w14:paraId="4B93D6E6" w14:textId="77777777" w:rsidR="00F473D9" w:rsidRDefault="00F473D9" w:rsidP="00494DCB"/>
          <w:p w14:paraId="295A70BC" w14:textId="77777777" w:rsidR="00F473D9" w:rsidRDefault="00F473D9" w:rsidP="00494DCB"/>
          <w:p w14:paraId="57E64F8F" w14:textId="77777777" w:rsidR="00F473D9" w:rsidRDefault="00F473D9" w:rsidP="00494DCB"/>
          <w:p w14:paraId="0A069C52" w14:textId="77777777" w:rsidR="00F473D9" w:rsidRDefault="00F473D9" w:rsidP="00494DCB"/>
          <w:p w14:paraId="4AFEBF6E" w14:textId="77777777" w:rsidR="00F473D9" w:rsidRDefault="00F473D9" w:rsidP="00494DCB"/>
          <w:p w14:paraId="454A6437" w14:textId="77777777" w:rsidR="00F473D9" w:rsidRDefault="00F473D9" w:rsidP="00494DCB"/>
          <w:p w14:paraId="00CCFC5D" w14:textId="77777777" w:rsidR="00F473D9" w:rsidRDefault="00F473D9" w:rsidP="00494DCB"/>
          <w:p w14:paraId="5AFD1B7F" w14:textId="77777777" w:rsidR="00F473D9" w:rsidRDefault="00F473D9" w:rsidP="00F473D9">
            <w:r>
              <w:t>I have included YouTube readings of these books if you cannot access them, but nothing beats having the book available to the students in the classroom.</w:t>
            </w:r>
          </w:p>
          <w:p w14:paraId="33AC6C63" w14:textId="3F67F483" w:rsidR="00F473D9" w:rsidRPr="00494DCB" w:rsidRDefault="00F473D9" w:rsidP="00494DCB"/>
        </w:tc>
      </w:tr>
      <w:tr w:rsidR="00F473D9" w14:paraId="6CBE0F14" w14:textId="77777777" w:rsidTr="0038519D">
        <w:tc>
          <w:tcPr>
            <w:tcW w:w="2370" w:type="dxa"/>
          </w:tcPr>
          <w:p w14:paraId="6A6D2ECC" w14:textId="77777777" w:rsidR="00F473D9" w:rsidRPr="00763891" w:rsidRDefault="00F473D9" w:rsidP="00F473D9">
            <w:pPr>
              <w:spacing w:after="120"/>
              <w:ind w:right="425"/>
              <w:rPr>
                <w:rStyle w:val="SubtleEmphasis"/>
                <w:b/>
                <w:bCs/>
                <w:color w:val="000000" w:themeColor="text1"/>
                <w:sz w:val="24"/>
              </w:rPr>
            </w:pPr>
          </w:p>
        </w:tc>
        <w:tc>
          <w:tcPr>
            <w:tcW w:w="5979" w:type="dxa"/>
          </w:tcPr>
          <w:p w14:paraId="08539228" w14:textId="77777777" w:rsidR="00F473D9" w:rsidRDefault="00F473D9" w:rsidP="00F473D9">
            <w:pPr>
              <w:rPr>
                <w:b/>
                <w:bCs/>
                <w:color w:val="000000" w:themeColor="text1"/>
              </w:rPr>
            </w:pPr>
            <w:r>
              <w:rPr>
                <w:b/>
                <w:bCs/>
              </w:rPr>
              <w:t>Learning Focus</w:t>
            </w:r>
            <w:r w:rsidRPr="00DB100D">
              <w:rPr>
                <w:b/>
                <w:bCs/>
              </w:rPr>
              <w:t xml:space="preserve"> </w:t>
            </w:r>
            <w:r>
              <w:rPr>
                <w:b/>
                <w:bCs/>
                <w:color w:val="000000" w:themeColor="text1"/>
              </w:rPr>
              <w:t>4</w:t>
            </w:r>
          </w:p>
          <w:p w14:paraId="091ACD52" w14:textId="77777777" w:rsidR="00F473D9" w:rsidRPr="00441E14" w:rsidRDefault="00F473D9" w:rsidP="00F473D9">
            <w:pPr>
              <w:rPr>
                <w:i/>
                <w:iCs/>
                <w:color w:val="000000" w:themeColor="text1"/>
              </w:rPr>
            </w:pPr>
            <w:r w:rsidRPr="00441E14">
              <w:rPr>
                <w:i/>
                <w:iCs/>
                <w:color w:val="000000" w:themeColor="text1"/>
              </w:rPr>
              <w:t>We think of ideas for our community and ourselves that will help to protect natural environments.</w:t>
            </w:r>
          </w:p>
          <w:p w14:paraId="64436C86" w14:textId="77777777" w:rsidR="00F473D9" w:rsidRDefault="00F473D9" w:rsidP="00F473D9">
            <w:pPr>
              <w:rPr>
                <w:b/>
                <w:bCs/>
                <w:color w:val="000000" w:themeColor="text1"/>
              </w:rPr>
            </w:pPr>
          </w:p>
          <w:p w14:paraId="09A73131" w14:textId="77777777" w:rsidR="00F473D9" w:rsidRDefault="00F473D9" w:rsidP="00F473D9">
            <w:pPr>
              <w:rPr>
                <w:color w:val="000000" w:themeColor="text1"/>
              </w:rPr>
            </w:pPr>
            <w:r>
              <w:rPr>
                <w:b/>
                <w:bCs/>
                <w:color w:val="000000" w:themeColor="text1"/>
              </w:rPr>
              <w:t xml:space="preserve">Ask:  </w:t>
            </w:r>
            <w:r w:rsidRPr="0037643F">
              <w:rPr>
                <w:color w:val="000000" w:themeColor="text1"/>
              </w:rPr>
              <w:t>What can we do</w:t>
            </w:r>
            <w:r>
              <w:rPr>
                <w:color w:val="000000" w:themeColor="text1"/>
              </w:rPr>
              <w:t xml:space="preserve"> to help protect natural </w:t>
            </w:r>
          </w:p>
          <w:p w14:paraId="6E16D67A" w14:textId="77777777" w:rsidR="00F473D9" w:rsidRDefault="00F473D9" w:rsidP="00F473D9">
            <w:pPr>
              <w:rPr>
                <w:color w:val="000000" w:themeColor="text1"/>
              </w:rPr>
            </w:pPr>
            <w:r>
              <w:rPr>
                <w:color w:val="000000" w:themeColor="text1"/>
              </w:rPr>
              <w:t>environments on the Granite Belt?</w:t>
            </w:r>
          </w:p>
          <w:p w14:paraId="7D2EF091" w14:textId="77777777" w:rsidR="00F473D9" w:rsidRDefault="00F473D9" w:rsidP="00F473D9">
            <w:pPr>
              <w:rPr>
                <w:color w:val="000000" w:themeColor="text1"/>
              </w:rPr>
            </w:pPr>
          </w:p>
          <w:p w14:paraId="0CCFDA66" w14:textId="77777777" w:rsidR="00F473D9" w:rsidRDefault="00F473D9" w:rsidP="00F473D9">
            <w:pPr>
              <w:rPr>
                <w:color w:val="000000" w:themeColor="text1"/>
              </w:rPr>
            </w:pPr>
            <w:r>
              <w:rPr>
                <w:color w:val="000000" w:themeColor="text1"/>
              </w:rPr>
              <w:t>Students discuss in their Learning Teams and share their ideas, some of which may include.</w:t>
            </w:r>
          </w:p>
          <w:p w14:paraId="1CFA27F0" w14:textId="77777777" w:rsidR="00F473D9" w:rsidRDefault="00F473D9" w:rsidP="00F473D9">
            <w:pPr>
              <w:pStyle w:val="ListParagraph"/>
              <w:numPr>
                <w:ilvl w:val="0"/>
                <w:numId w:val="12"/>
              </w:numPr>
              <w:rPr>
                <w:color w:val="000000" w:themeColor="text1"/>
              </w:rPr>
            </w:pPr>
            <w:r>
              <w:rPr>
                <w:color w:val="000000" w:themeColor="text1"/>
              </w:rPr>
              <w:t>The local area needs to h</w:t>
            </w:r>
            <w:r w:rsidRPr="0037643F">
              <w:rPr>
                <w:color w:val="000000" w:themeColor="text1"/>
              </w:rPr>
              <w:t xml:space="preserve">ave a plan for </w:t>
            </w:r>
            <w:r>
              <w:rPr>
                <w:color w:val="000000" w:themeColor="text1"/>
              </w:rPr>
              <w:t xml:space="preserve">decreasing the impact of </w:t>
            </w:r>
            <w:r w:rsidRPr="0037643F">
              <w:rPr>
                <w:color w:val="000000" w:themeColor="text1"/>
              </w:rPr>
              <w:t xml:space="preserve">natural disasters </w:t>
            </w:r>
            <w:r>
              <w:rPr>
                <w:color w:val="000000" w:themeColor="text1"/>
              </w:rPr>
              <w:t>(controlled burning, etc)</w:t>
            </w:r>
          </w:p>
          <w:p w14:paraId="43DAF475" w14:textId="77777777" w:rsidR="00F473D9" w:rsidRDefault="00F473D9" w:rsidP="00F473D9">
            <w:pPr>
              <w:pStyle w:val="ListParagraph"/>
              <w:numPr>
                <w:ilvl w:val="0"/>
                <w:numId w:val="12"/>
              </w:numPr>
              <w:rPr>
                <w:color w:val="000000" w:themeColor="text1"/>
              </w:rPr>
            </w:pPr>
            <w:r>
              <w:rPr>
                <w:color w:val="000000" w:themeColor="text1"/>
              </w:rPr>
              <w:t>Never remove anything from the natural environment that is meant to be there.</w:t>
            </w:r>
          </w:p>
          <w:p w14:paraId="41E11747" w14:textId="77777777" w:rsidR="00F473D9" w:rsidRDefault="00F473D9" w:rsidP="00F473D9">
            <w:pPr>
              <w:pStyle w:val="ListParagraph"/>
              <w:numPr>
                <w:ilvl w:val="0"/>
                <w:numId w:val="12"/>
              </w:numPr>
              <w:rPr>
                <w:color w:val="000000" w:themeColor="text1"/>
              </w:rPr>
            </w:pPr>
            <w:r>
              <w:rPr>
                <w:color w:val="000000" w:themeColor="text1"/>
              </w:rPr>
              <w:t>Identify natural environments that should not be disturbed by humans e.g., tree clearing.</w:t>
            </w:r>
          </w:p>
          <w:p w14:paraId="7346D269" w14:textId="77777777" w:rsidR="00F473D9" w:rsidRDefault="00F473D9" w:rsidP="00F473D9">
            <w:pPr>
              <w:pStyle w:val="ListParagraph"/>
              <w:numPr>
                <w:ilvl w:val="0"/>
                <w:numId w:val="12"/>
              </w:numPr>
              <w:rPr>
                <w:color w:val="000000" w:themeColor="text1"/>
              </w:rPr>
            </w:pPr>
            <w:r>
              <w:rPr>
                <w:color w:val="000000" w:themeColor="text1"/>
              </w:rPr>
              <w:t>Make sure our pets are not going into natural environments without supervision.</w:t>
            </w:r>
          </w:p>
          <w:p w14:paraId="7F02FB41" w14:textId="77777777" w:rsidR="00F473D9" w:rsidRPr="0037643F" w:rsidRDefault="00F473D9" w:rsidP="00F473D9">
            <w:pPr>
              <w:pStyle w:val="ListParagraph"/>
              <w:numPr>
                <w:ilvl w:val="0"/>
                <w:numId w:val="12"/>
              </w:numPr>
              <w:rPr>
                <w:color w:val="000000" w:themeColor="text1"/>
              </w:rPr>
            </w:pPr>
            <w:r>
              <w:rPr>
                <w:color w:val="000000" w:themeColor="text1"/>
              </w:rPr>
              <w:t>“Tread lightly on the earth.” Always respect natural environments when you are visiting them.</w:t>
            </w:r>
          </w:p>
          <w:p w14:paraId="306DE938" w14:textId="77777777" w:rsidR="00F473D9" w:rsidRDefault="00F473D9" w:rsidP="00F473D9">
            <w:pPr>
              <w:pStyle w:val="ListParagraph"/>
              <w:numPr>
                <w:ilvl w:val="0"/>
                <w:numId w:val="12"/>
              </w:numPr>
            </w:pPr>
            <w:r>
              <w:t>Plant more native trees in our own gardens. Create some natural environments on our own land.</w:t>
            </w:r>
          </w:p>
          <w:p w14:paraId="0398E5E2" w14:textId="77777777" w:rsidR="00F473D9" w:rsidRDefault="00F473D9" w:rsidP="00F473D9">
            <w:pPr>
              <w:pStyle w:val="ListParagraph"/>
              <w:numPr>
                <w:ilvl w:val="0"/>
                <w:numId w:val="12"/>
              </w:numPr>
            </w:pPr>
            <w:r>
              <w:t xml:space="preserve">Learn more about our local natural </w:t>
            </w:r>
            <w:proofErr w:type="gramStart"/>
            <w:r>
              <w:t>environments</w:t>
            </w:r>
            <w:proofErr w:type="gramEnd"/>
          </w:p>
          <w:p w14:paraId="1BB7CF18" w14:textId="77777777" w:rsidR="00F473D9" w:rsidRDefault="00F473D9" w:rsidP="00F473D9">
            <w:r w:rsidRPr="00441E14">
              <w:rPr>
                <w:b/>
                <w:bCs/>
              </w:rPr>
              <w:t>Note:</w:t>
            </w:r>
            <w:r>
              <w:t xml:space="preserve"> Discuss at some point the National Parks in the area. That is land that will never be developed and is protected. There are rules we abide when we visit. Explore the Girraween website, list and discuss the rules. </w:t>
            </w:r>
          </w:p>
          <w:p w14:paraId="759083D6" w14:textId="77777777" w:rsidR="00F473D9" w:rsidRDefault="00F473D9" w:rsidP="00F473D9">
            <w:r>
              <w:lastRenderedPageBreak/>
              <w:t xml:space="preserve">Discuss some of the above points as they would relate to  </w:t>
            </w:r>
          </w:p>
          <w:p w14:paraId="441EAAD1" w14:textId="77777777" w:rsidR="00F473D9" w:rsidRDefault="00F473D9" w:rsidP="00F473D9">
            <w:r>
              <w:t>National Parks</w:t>
            </w:r>
          </w:p>
          <w:p w14:paraId="678BFA5A" w14:textId="77777777" w:rsidR="00F473D9" w:rsidRDefault="00F473D9" w:rsidP="00F473D9">
            <w:r>
              <w:t>Local creeks</w:t>
            </w:r>
          </w:p>
          <w:p w14:paraId="00103427" w14:textId="77777777" w:rsidR="00F473D9" w:rsidRDefault="00F473D9" w:rsidP="00F473D9">
            <w:r>
              <w:t>Bushland</w:t>
            </w:r>
          </w:p>
          <w:p w14:paraId="08AD6D66" w14:textId="77777777" w:rsidR="00F473D9" w:rsidRDefault="00F473D9" w:rsidP="00F473D9">
            <w:pPr>
              <w:rPr>
                <w:b/>
                <w:bCs/>
              </w:rPr>
            </w:pPr>
            <w:r>
              <w:rPr>
                <w:b/>
                <w:bCs/>
              </w:rPr>
              <w:t>Extension activity:</w:t>
            </w:r>
          </w:p>
          <w:p w14:paraId="004AA280" w14:textId="77777777" w:rsidR="00F473D9" w:rsidRDefault="00F473D9" w:rsidP="00F473D9">
            <w:r w:rsidRPr="007F2B5E">
              <w:rPr>
                <w:b/>
                <w:bCs/>
              </w:rPr>
              <w:t>Investigate</w:t>
            </w:r>
            <w:r>
              <w:rPr>
                <w:b/>
                <w:bCs/>
              </w:rPr>
              <w:t xml:space="preserve">: </w:t>
            </w:r>
            <w:r w:rsidRPr="007F2B5E">
              <w:t>Who creates natural disaster plans</w:t>
            </w:r>
          </w:p>
          <w:p w14:paraId="4A48AB5C" w14:textId="77777777" w:rsidR="00F473D9" w:rsidRDefault="00F473D9" w:rsidP="00F473D9">
            <w:r w:rsidRPr="007F2B5E">
              <w:t xml:space="preserve"> for our area?</w:t>
            </w:r>
            <w:r>
              <w:t xml:space="preserve">  Are we able to view them? </w:t>
            </w:r>
          </w:p>
          <w:p w14:paraId="60E2CC2C" w14:textId="77777777" w:rsidR="00F473D9" w:rsidRPr="00441E14" w:rsidRDefault="00F473D9" w:rsidP="00F473D9">
            <w:pPr>
              <w:rPr>
                <w:b/>
                <w:bCs/>
              </w:rPr>
            </w:pPr>
            <w:r>
              <w:rPr>
                <w:b/>
                <w:bCs/>
              </w:rPr>
              <w:t>Optional Activity</w:t>
            </w:r>
            <w:r w:rsidRPr="00441E14">
              <w:rPr>
                <w:b/>
                <w:bCs/>
              </w:rPr>
              <w:t>:</w:t>
            </w:r>
          </w:p>
          <w:p w14:paraId="77BF8B46" w14:textId="77777777" w:rsidR="00F473D9" w:rsidRDefault="00F473D9" w:rsidP="00F473D9">
            <w:r>
              <w:t>Invite someone from the Rural Fire Brigade or a local councillor to talk to the class about local Action Plans in the event of a Natural Disaster.</w:t>
            </w:r>
          </w:p>
          <w:p w14:paraId="79A94037" w14:textId="77777777" w:rsidR="00F473D9" w:rsidRDefault="00F473D9" w:rsidP="00F473D9">
            <w:pPr>
              <w:rPr>
                <w:b/>
                <w:bCs/>
              </w:rPr>
            </w:pPr>
          </w:p>
        </w:tc>
        <w:tc>
          <w:tcPr>
            <w:tcW w:w="4394" w:type="dxa"/>
          </w:tcPr>
          <w:p w14:paraId="6D1184B3" w14:textId="77777777" w:rsidR="00F473D9" w:rsidRPr="0037643F" w:rsidRDefault="00F473D9" w:rsidP="00F473D9">
            <w:pPr>
              <w:tabs>
                <w:tab w:val="left" w:pos="1067"/>
              </w:tabs>
              <w:rPr>
                <w:b/>
                <w:bCs/>
                <w:color w:val="000000" w:themeColor="text1"/>
              </w:rPr>
            </w:pPr>
          </w:p>
        </w:tc>
        <w:tc>
          <w:tcPr>
            <w:tcW w:w="2627" w:type="dxa"/>
          </w:tcPr>
          <w:p w14:paraId="541CB7A5" w14:textId="77777777" w:rsidR="00F473D9" w:rsidRDefault="00F473D9" w:rsidP="00494DCB"/>
        </w:tc>
      </w:tr>
      <w:tr w:rsidR="00494DCB" w14:paraId="2E7F3687" w14:textId="77777777" w:rsidTr="00494DCB">
        <w:tc>
          <w:tcPr>
            <w:tcW w:w="15370" w:type="dxa"/>
            <w:gridSpan w:val="4"/>
            <w:shd w:val="clear" w:color="auto" w:fill="E7E6E6" w:themeFill="background2"/>
          </w:tcPr>
          <w:p w14:paraId="0FC5B360" w14:textId="5088D36F" w:rsidR="00494DCB" w:rsidRPr="00494DCB" w:rsidRDefault="00F473D9" w:rsidP="00B30B02">
            <w:pPr>
              <w:pStyle w:val="Heading4"/>
            </w:pPr>
            <w:r w:rsidRPr="00F473D9">
              <w:t>HASS Sub-strand GEOGRAPHY</w:t>
            </w:r>
          </w:p>
        </w:tc>
      </w:tr>
      <w:tr w:rsidR="00494DCB" w14:paraId="15FC09E4" w14:textId="77777777" w:rsidTr="0038519D">
        <w:tc>
          <w:tcPr>
            <w:tcW w:w="2370" w:type="dxa"/>
          </w:tcPr>
          <w:p w14:paraId="4EE8D54C" w14:textId="77777777" w:rsidR="00F473D9" w:rsidRDefault="00F473D9" w:rsidP="00F473D9">
            <w:r w:rsidRPr="0037643F">
              <w:t xml:space="preserve">Students identify the similarities and differences between places in Australia and neighbouring countries in terms of their natural, </w:t>
            </w:r>
            <w:proofErr w:type="gramStart"/>
            <w:r w:rsidRPr="0037643F">
              <w:t>managed</w:t>
            </w:r>
            <w:proofErr w:type="gramEnd"/>
            <w:r w:rsidRPr="0037643F">
              <w:t xml:space="preserve"> and constructed features.</w:t>
            </w:r>
          </w:p>
          <w:p w14:paraId="554BB646" w14:textId="77777777" w:rsidR="00F473D9" w:rsidRPr="0037643F" w:rsidRDefault="00F473D9" w:rsidP="00F473D9">
            <w:hyperlink r:id="rId45" w:history="1">
              <w:r w:rsidRPr="00F61D06">
                <w:rPr>
                  <w:rStyle w:val="Hyperlink"/>
                </w:rPr>
                <w:t>AC9HS3K05</w:t>
              </w:r>
            </w:hyperlink>
          </w:p>
          <w:p w14:paraId="615BABE9" w14:textId="77777777" w:rsidR="00494DCB" w:rsidRPr="0080506C" w:rsidRDefault="00494DCB" w:rsidP="00494DCB">
            <w:pPr>
              <w:rPr>
                <w:b/>
                <w:bCs/>
              </w:rPr>
            </w:pPr>
          </w:p>
        </w:tc>
        <w:tc>
          <w:tcPr>
            <w:tcW w:w="5979" w:type="dxa"/>
          </w:tcPr>
          <w:p w14:paraId="5547F262" w14:textId="77777777" w:rsidR="00F473D9" w:rsidRDefault="00F473D9" w:rsidP="00F473D9">
            <w:pPr>
              <w:rPr>
                <w:b/>
                <w:bCs/>
              </w:rPr>
            </w:pPr>
            <w:r>
              <w:rPr>
                <w:b/>
                <w:bCs/>
              </w:rPr>
              <w:t>Learning Focus</w:t>
            </w:r>
            <w:r w:rsidRPr="00DB100D">
              <w:rPr>
                <w:b/>
                <w:bCs/>
              </w:rPr>
              <w:t xml:space="preserve"> </w:t>
            </w:r>
            <w:r w:rsidRPr="0037643F">
              <w:rPr>
                <w:b/>
                <w:bCs/>
              </w:rPr>
              <w:t>1</w:t>
            </w:r>
          </w:p>
          <w:p w14:paraId="442A8BDE" w14:textId="77777777" w:rsidR="00F473D9" w:rsidRPr="00441E14" w:rsidRDefault="00F473D9" w:rsidP="00F473D9">
            <w:pPr>
              <w:rPr>
                <w:i/>
                <w:iCs/>
              </w:rPr>
            </w:pPr>
            <w:r w:rsidRPr="00441E14">
              <w:rPr>
                <w:i/>
                <w:iCs/>
              </w:rPr>
              <w:t xml:space="preserve">We identify the location of the </w:t>
            </w:r>
            <w:r w:rsidRPr="00441E14">
              <w:rPr>
                <w:b/>
                <w:bCs/>
                <w:i/>
                <w:iCs/>
              </w:rPr>
              <w:t>Granite Belt</w:t>
            </w:r>
            <w:r w:rsidRPr="00441E14">
              <w:rPr>
                <w:i/>
                <w:iCs/>
              </w:rPr>
              <w:t xml:space="preserve"> and locate neighbouring landmarks and significant </w:t>
            </w:r>
            <w:r>
              <w:rPr>
                <w:i/>
                <w:iCs/>
              </w:rPr>
              <w:t xml:space="preserve">natural and managed </w:t>
            </w:r>
            <w:r w:rsidRPr="00441E14">
              <w:rPr>
                <w:i/>
                <w:iCs/>
              </w:rPr>
              <w:t>places on the Granite Belt.</w:t>
            </w:r>
          </w:p>
          <w:p w14:paraId="2F449D90" w14:textId="77777777" w:rsidR="00F473D9" w:rsidRDefault="00F473D9" w:rsidP="00F473D9"/>
          <w:p w14:paraId="765D75F3" w14:textId="77777777" w:rsidR="00F473D9" w:rsidRDefault="00F473D9" w:rsidP="00F473D9">
            <w:r>
              <w:t>Using (ideally) a class set of atlases, students find a map of Australia showing the states, locate Stanthorpe and identify the Granite Belt region (from Dalveen to Wallangarra).</w:t>
            </w:r>
          </w:p>
          <w:p w14:paraId="7A82E6E8" w14:textId="77777777" w:rsidR="00F473D9" w:rsidRDefault="00F473D9" w:rsidP="00F473D9"/>
          <w:p w14:paraId="0AE14766" w14:textId="77777777" w:rsidR="00F473D9" w:rsidRDefault="00F473D9" w:rsidP="00F473D9">
            <w:r>
              <w:t>Ensure that the students have a sense of where Stanthorpe sits within the Granite Belt and from Warwick, Brisbane, the coast etc. Use directional terminology and encourage students to do the same.  Play a What Am I? game e.g.</w:t>
            </w:r>
          </w:p>
          <w:p w14:paraId="4ECFFF86" w14:textId="77777777" w:rsidR="00F473D9" w:rsidRDefault="00F473D9" w:rsidP="00F473D9">
            <w:r>
              <w:t>What am I?</w:t>
            </w:r>
          </w:p>
          <w:p w14:paraId="1C8A987D" w14:textId="77777777" w:rsidR="00F473D9" w:rsidRDefault="00F473D9" w:rsidP="00F473D9">
            <w:r>
              <w:lastRenderedPageBreak/>
              <w:t>I am about 8okm north of Stanthorpe and I am a large town (Warwick).</w:t>
            </w:r>
          </w:p>
          <w:p w14:paraId="0C08C0F7" w14:textId="77777777" w:rsidR="00F473D9" w:rsidRDefault="00F473D9" w:rsidP="00F473D9">
            <w:pPr>
              <w:rPr>
                <w:b/>
                <w:bCs/>
                <w:i/>
                <w:iCs/>
              </w:rPr>
            </w:pPr>
            <w:r w:rsidRPr="0037643F">
              <w:rPr>
                <w:b/>
                <w:bCs/>
                <w:i/>
                <w:iCs/>
              </w:rPr>
              <w:t>Other ideas</w:t>
            </w:r>
          </w:p>
          <w:p w14:paraId="46DF7722" w14:textId="77777777" w:rsidR="00F473D9" w:rsidRDefault="00F473D9" w:rsidP="00F473D9">
            <w:pPr>
              <w:pStyle w:val="ListParagraph"/>
              <w:numPr>
                <w:ilvl w:val="0"/>
                <w:numId w:val="13"/>
              </w:numPr>
              <w:rPr>
                <w:i/>
                <w:iCs/>
              </w:rPr>
            </w:pPr>
            <w:r w:rsidRPr="0037643F">
              <w:rPr>
                <w:i/>
                <w:iCs/>
              </w:rPr>
              <w:t>Have a large blank map of Australia</w:t>
            </w:r>
            <w:r>
              <w:rPr>
                <w:i/>
                <w:iCs/>
              </w:rPr>
              <w:t xml:space="preserve"> and/or The Granite Belt</w:t>
            </w:r>
            <w:r w:rsidRPr="0037643F">
              <w:rPr>
                <w:i/>
                <w:iCs/>
              </w:rPr>
              <w:t xml:space="preserve"> on the wall. Fill in locations of towns, rivers, mountains as they are discussed in the lessons. Students have their own maps in their workbooks and can add new landmarks to it as learning progresses.</w:t>
            </w:r>
          </w:p>
          <w:p w14:paraId="14DF05CE" w14:textId="05EA1E0F" w:rsidR="00494DCB" w:rsidRPr="00494DCB" w:rsidRDefault="00F473D9" w:rsidP="00F473D9">
            <w:pPr>
              <w:pStyle w:val="ListParagraph"/>
              <w:numPr>
                <w:ilvl w:val="0"/>
                <w:numId w:val="13"/>
              </w:numPr>
              <w:tabs>
                <w:tab w:val="left" w:pos="3468"/>
              </w:tabs>
            </w:pPr>
            <w:r w:rsidRPr="00F473D9">
              <w:rPr>
                <w:i/>
                <w:iCs/>
              </w:rPr>
              <w:t xml:space="preserve">Students (outside) make a map of major landmarks with their bodies to establish direction and distance. For example, a student is Stanthorpe. A second student represents Warwick, 80kms North (discuss scale). Position the NSW border, Toowoomba, </w:t>
            </w:r>
            <w:proofErr w:type="gramStart"/>
            <w:r w:rsidRPr="00F473D9">
              <w:rPr>
                <w:i/>
                <w:iCs/>
              </w:rPr>
              <w:t>Brisbane</w:t>
            </w:r>
            <w:proofErr w:type="gramEnd"/>
            <w:r w:rsidRPr="00F473D9">
              <w:rPr>
                <w:i/>
                <w:iCs/>
              </w:rPr>
              <w:t xml:space="preserve"> and any other features in the same way.</w:t>
            </w:r>
            <w:r>
              <w:tab/>
            </w:r>
          </w:p>
        </w:tc>
        <w:tc>
          <w:tcPr>
            <w:tcW w:w="4394" w:type="dxa"/>
          </w:tcPr>
          <w:p w14:paraId="50502F78" w14:textId="77777777" w:rsidR="00F473D9" w:rsidRPr="0037643F" w:rsidRDefault="00F473D9" w:rsidP="00F473D9">
            <w:pPr>
              <w:tabs>
                <w:tab w:val="left" w:pos="1067"/>
              </w:tabs>
              <w:rPr>
                <w:b/>
                <w:bCs/>
              </w:rPr>
            </w:pPr>
            <w:r w:rsidRPr="0037643F">
              <w:rPr>
                <w:b/>
                <w:bCs/>
              </w:rPr>
              <w:lastRenderedPageBreak/>
              <w:t>Definition: Granite Belt region</w:t>
            </w:r>
          </w:p>
          <w:p w14:paraId="2F39ECDB" w14:textId="77777777" w:rsidR="00F473D9" w:rsidRDefault="00F473D9" w:rsidP="00F473D9">
            <w:pPr>
              <w:tabs>
                <w:tab w:val="left" w:pos="1067"/>
              </w:tabs>
              <w:rPr>
                <w:rFonts w:cs="Arial"/>
                <w:color w:val="374151"/>
                <w:shd w:val="clear" w:color="auto" w:fill="F7F7F8"/>
              </w:rPr>
            </w:pPr>
            <w:r>
              <w:rPr>
                <w:rFonts w:ascii="Segoe UI" w:hAnsi="Segoe UI" w:cs="Segoe UI"/>
                <w:color w:val="374151"/>
                <w:shd w:val="clear" w:color="auto" w:fill="F7F7F8"/>
              </w:rPr>
              <w:t>T</w:t>
            </w:r>
            <w:r w:rsidRPr="0037643F">
              <w:rPr>
                <w:rFonts w:cs="Arial"/>
                <w:color w:val="374151"/>
                <w:shd w:val="clear" w:color="auto" w:fill="F7F7F8"/>
              </w:rPr>
              <w:t xml:space="preserve">he Granite Belt region </w:t>
            </w:r>
            <w:proofErr w:type="gramStart"/>
            <w:r w:rsidRPr="0037643F">
              <w:rPr>
                <w:rFonts w:cs="Arial"/>
                <w:color w:val="374151"/>
                <w:shd w:val="clear" w:color="auto" w:fill="F7F7F8"/>
              </w:rPr>
              <w:t>is located in</w:t>
            </w:r>
            <w:proofErr w:type="gramEnd"/>
            <w:r w:rsidRPr="0037643F">
              <w:rPr>
                <w:rFonts w:cs="Arial"/>
                <w:color w:val="374151"/>
                <w:shd w:val="clear" w:color="auto" w:fill="F7F7F8"/>
              </w:rPr>
              <w:t xml:space="preserve"> the southern part of Queensland, Australia. It is situated in the Great Dividing Range and stretches from the New South Wales border in the south to the towns of Stanthorpe and Texas in the north. The region is bounded by the Darling Downs to the west and the Scenic Rim to the east. It is roughly defined by the towns of Stanthorpe, Tenterfield, Texas, and Warwick, and it encompasses the Girraween and Bald Rock national parks, as well as many other smaller towns and villages. </w:t>
            </w:r>
          </w:p>
          <w:p w14:paraId="5C40545D" w14:textId="77777777" w:rsidR="00F473D9" w:rsidRDefault="00F473D9" w:rsidP="00F473D9">
            <w:pPr>
              <w:tabs>
                <w:tab w:val="left" w:pos="1067"/>
              </w:tabs>
              <w:rPr>
                <w:rFonts w:cs="Arial"/>
                <w:b/>
                <w:bCs/>
                <w:i/>
                <w:iCs/>
                <w:color w:val="374151"/>
                <w:shd w:val="clear" w:color="auto" w:fill="F7F7F8"/>
              </w:rPr>
            </w:pPr>
            <w:r w:rsidRPr="0037643F">
              <w:rPr>
                <w:rFonts w:cs="Arial"/>
                <w:b/>
                <w:bCs/>
                <w:i/>
                <w:iCs/>
                <w:color w:val="374151"/>
                <w:shd w:val="clear" w:color="auto" w:fill="F7F7F8"/>
              </w:rPr>
              <w:lastRenderedPageBreak/>
              <w:t>Opinions may vary as to where the Granite Belt Region begins and ends. For our purposes</w:t>
            </w:r>
            <w:r>
              <w:rPr>
                <w:rFonts w:cs="Arial"/>
                <w:b/>
                <w:bCs/>
                <w:i/>
                <w:iCs/>
                <w:color w:val="374151"/>
                <w:shd w:val="clear" w:color="auto" w:fill="F7F7F8"/>
              </w:rPr>
              <w:t xml:space="preserve"> and to simplify things </w:t>
            </w:r>
            <w:r w:rsidRPr="0037643F">
              <w:rPr>
                <w:rFonts w:cs="Arial"/>
                <w:b/>
                <w:bCs/>
                <w:i/>
                <w:iCs/>
                <w:color w:val="374151"/>
                <w:shd w:val="clear" w:color="auto" w:fill="F7F7F8"/>
              </w:rPr>
              <w:t>this</w:t>
            </w:r>
            <w:r>
              <w:rPr>
                <w:rFonts w:cs="Arial"/>
                <w:b/>
                <w:bCs/>
                <w:i/>
                <w:iCs/>
                <w:color w:val="374151"/>
                <w:shd w:val="clear" w:color="auto" w:fill="F7F7F8"/>
              </w:rPr>
              <w:t xml:space="preserve"> unit will</w:t>
            </w:r>
            <w:r w:rsidRPr="0037643F">
              <w:rPr>
                <w:rFonts w:cs="Arial"/>
                <w:b/>
                <w:bCs/>
                <w:i/>
                <w:iCs/>
                <w:color w:val="374151"/>
                <w:shd w:val="clear" w:color="auto" w:fill="F7F7F8"/>
              </w:rPr>
              <w:t xml:space="preserve"> consider an area from Dalveen to Wallangarra.</w:t>
            </w:r>
          </w:p>
          <w:p w14:paraId="0E10C3AC" w14:textId="77777777" w:rsidR="00F473D9" w:rsidRDefault="00F473D9" w:rsidP="00F473D9">
            <w:pPr>
              <w:tabs>
                <w:tab w:val="left" w:pos="1067"/>
              </w:tabs>
              <w:rPr>
                <w:rFonts w:cs="Arial"/>
                <w:b/>
                <w:bCs/>
                <w:i/>
                <w:iCs/>
                <w:color w:val="374151"/>
                <w:shd w:val="clear" w:color="auto" w:fill="F7F7F8"/>
              </w:rPr>
            </w:pPr>
          </w:p>
          <w:p w14:paraId="0B4756F9" w14:textId="77777777" w:rsidR="00F473D9" w:rsidRPr="00441E14" w:rsidRDefault="00F473D9" w:rsidP="00F473D9">
            <w:pPr>
              <w:tabs>
                <w:tab w:val="left" w:pos="1067"/>
              </w:tabs>
              <w:rPr>
                <w:rFonts w:cs="Arial"/>
                <w:b/>
                <w:bCs/>
                <w:shd w:val="clear" w:color="auto" w:fill="F7F7F8"/>
              </w:rPr>
            </w:pPr>
            <w:r w:rsidRPr="00441E14">
              <w:rPr>
                <w:rFonts w:cs="Arial"/>
                <w:b/>
                <w:bCs/>
                <w:shd w:val="clear" w:color="auto" w:fill="F7F7F8"/>
              </w:rPr>
              <w:t>Vocabulary:</w:t>
            </w:r>
          </w:p>
          <w:p w14:paraId="4AE0556A" w14:textId="77777777" w:rsidR="00F473D9" w:rsidRPr="00441E14" w:rsidRDefault="00F473D9" w:rsidP="00F473D9">
            <w:pPr>
              <w:tabs>
                <w:tab w:val="left" w:pos="1067"/>
              </w:tabs>
              <w:rPr>
                <w:rFonts w:cs="Arial"/>
                <w:shd w:val="clear" w:color="auto" w:fill="F7F7F8"/>
              </w:rPr>
            </w:pPr>
            <w:r w:rsidRPr="00441E14">
              <w:rPr>
                <w:rFonts w:cs="Arial"/>
                <w:shd w:val="clear" w:color="auto" w:fill="F7F7F8"/>
              </w:rPr>
              <w:t>Directional language, mapping/ atlas language e.g., scale. Names of landmarks e.g., Severn River</w:t>
            </w:r>
            <w:r>
              <w:rPr>
                <w:rFonts w:cs="Arial"/>
                <w:shd w:val="clear" w:color="auto" w:fill="F7F7F8"/>
              </w:rPr>
              <w:t>.</w:t>
            </w:r>
          </w:p>
          <w:p w14:paraId="1B399DE0" w14:textId="77777777" w:rsidR="00F473D9" w:rsidRDefault="00F473D9" w:rsidP="00F473D9">
            <w:pPr>
              <w:tabs>
                <w:tab w:val="left" w:pos="1067"/>
              </w:tabs>
              <w:rPr>
                <w:rFonts w:cs="Arial"/>
                <w:b/>
                <w:bCs/>
                <w:i/>
                <w:iCs/>
                <w:color w:val="374151"/>
                <w:shd w:val="clear" w:color="auto" w:fill="F7F7F8"/>
              </w:rPr>
            </w:pPr>
          </w:p>
          <w:p w14:paraId="0C6A501A" w14:textId="77777777" w:rsidR="00F473D9" w:rsidRDefault="00F473D9" w:rsidP="00F473D9">
            <w:pPr>
              <w:tabs>
                <w:tab w:val="left" w:pos="1067"/>
              </w:tabs>
              <w:rPr>
                <w:rFonts w:cs="Arial"/>
                <w:b/>
                <w:bCs/>
                <w:color w:val="374151"/>
                <w:shd w:val="clear" w:color="auto" w:fill="F7F7F8"/>
              </w:rPr>
            </w:pPr>
            <w:r w:rsidRPr="0037643F">
              <w:rPr>
                <w:rFonts w:cs="Arial"/>
                <w:b/>
                <w:bCs/>
                <w:color w:val="374151"/>
                <w:shd w:val="clear" w:color="auto" w:fill="F7F7F8"/>
              </w:rPr>
              <w:t>Resources:</w:t>
            </w:r>
          </w:p>
          <w:p w14:paraId="658FB1FC" w14:textId="77777777" w:rsidR="00F473D9" w:rsidRDefault="00F473D9" w:rsidP="00F473D9">
            <w:pPr>
              <w:tabs>
                <w:tab w:val="left" w:pos="1067"/>
              </w:tabs>
              <w:rPr>
                <w:rFonts w:cs="Arial"/>
                <w:color w:val="374151"/>
                <w:shd w:val="clear" w:color="auto" w:fill="F7F7F8"/>
              </w:rPr>
            </w:pPr>
            <w:r w:rsidRPr="0037643F">
              <w:rPr>
                <w:rFonts w:cs="Arial"/>
                <w:color w:val="374151"/>
                <w:shd w:val="clear" w:color="auto" w:fill="F7F7F8"/>
              </w:rPr>
              <w:t>Maps, atlases</w:t>
            </w:r>
            <w:r>
              <w:rPr>
                <w:rFonts w:cs="Arial"/>
                <w:color w:val="374151"/>
                <w:shd w:val="clear" w:color="auto" w:fill="F7F7F8"/>
              </w:rPr>
              <w:t xml:space="preserve">. </w:t>
            </w:r>
          </w:p>
          <w:p w14:paraId="54AC07C2" w14:textId="77777777" w:rsidR="00F473D9" w:rsidRPr="007F2B5E" w:rsidRDefault="00F473D9" w:rsidP="00F473D9">
            <w:pPr>
              <w:tabs>
                <w:tab w:val="left" w:pos="1067"/>
              </w:tabs>
            </w:pPr>
            <w:r>
              <w:rPr>
                <w:rFonts w:cs="Arial"/>
                <w:color w:val="374151"/>
                <w:shd w:val="clear" w:color="auto" w:fill="F7F7F8"/>
              </w:rPr>
              <w:t>There are good regional maps in local tourist brochures.</w:t>
            </w:r>
          </w:p>
          <w:p w14:paraId="4AEE627D" w14:textId="77777777" w:rsidR="00494DCB" w:rsidRPr="00494DCB" w:rsidRDefault="00494DCB" w:rsidP="00494DCB"/>
        </w:tc>
        <w:tc>
          <w:tcPr>
            <w:tcW w:w="2627" w:type="dxa"/>
          </w:tcPr>
          <w:p w14:paraId="3A332C8B" w14:textId="77777777" w:rsidR="00F473D9" w:rsidRPr="0037643F" w:rsidRDefault="00F473D9" w:rsidP="00F473D9">
            <w:pPr>
              <w:rPr>
                <w:b/>
                <w:bCs/>
              </w:rPr>
            </w:pPr>
            <w:r w:rsidRPr="0037643F">
              <w:rPr>
                <w:b/>
                <w:bCs/>
              </w:rPr>
              <w:lastRenderedPageBreak/>
              <w:t>Possible questions from the groups:</w:t>
            </w:r>
          </w:p>
          <w:p w14:paraId="584094E8" w14:textId="77777777" w:rsidR="00F473D9" w:rsidRDefault="00F473D9" w:rsidP="00F473D9">
            <w:r>
              <w:t>What is Granite?</w:t>
            </w:r>
          </w:p>
          <w:p w14:paraId="409D5BE7" w14:textId="77777777" w:rsidR="00F473D9" w:rsidRDefault="00F473D9" w:rsidP="00F473D9">
            <w:r>
              <w:t>What is a Belt?</w:t>
            </w:r>
          </w:p>
          <w:p w14:paraId="6FDB7BAA" w14:textId="77777777" w:rsidR="00F473D9" w:rsidRDefault="00F473D9" w:rsidP="00F473D9">
            <w:r>
              <w:t>Why do we have a different name for our area?</w:t>
            </w:r>
          </w:p>
          <w:p w14:paraId="5224254A" w14:textId="77777777" w:rsidR="00F473D9" w:rsidRDefault="00F473D9" w:rsidP="00F473D9">
            <w:r>
              <w:t xml:space="preserve">You can expand on this part of the unit and follow </w:t>
            </w:r>
            <w:proofErr w:type="gramStart"/>
            <w:r>
              <w:t>a number of</w:t>
            </w:r>
            <w:proofErr w:type="gramEnd"/>
            <w:r>
              <w:t xml:space="preserve"> related topics other than those developed in this unit. For example, a deeper dive into the rocks and minerals of the area </w:t>
            </w:r>
          </w:p>
          <w:p w14:paraId="4FB75D86" w14:textId="77777777" w:rsidR="00F473D9" w:rsidRDefault="00F473D9" w:rsidP="00F473D9">
            <w:r>
              <w:lastRenderedPageBreak/>
              <w:t>links very well with the earlier Science CD ...</w:t>
            </w:r>
          </w:p>
          <w:p w14:paraId="488BCF1F" w14:textId="77777777" w:rsidR="00F473D9" w:rsidRPr="007F2B5E" w:rsidRDefault="00F473D9" w:rsidP="00F473D9">
            <w:pPr>
              <w:rPr>
                <w:b/>
                <w:bCs/>
                <w:i/>
                <w:iCs/>
                <w:color w:val="FF0308"/>
              </w:rPr>
            </w:pPr>
            <w:r>
              <w:rPr>
                <w:b/>
                <w:bCs/>
                <w:i/>
                <w:iCs/>
                <w:color w:val="FF0308"/>
              </w:rPr>
              <w:t xml:space="preserve">CD </w:t>
            </w:r>
            <w:r w:rsidRPr="007F2B5E">
              <w:rPr>
                <w:b/>
                <w:bCs/>
                <w:i/>
                <w:iCs/>
                <w:color w:val="FF0308"/>
              </w:rPr>
              <w:t>Link:</w:t>
            </w:r>
          </w:p>
          <w:p w14:paraId="3695B240" w14:textId="77777777" w:rsidR="00F473D9" w:rsidRPr="009B0D37" w:rsidRDefault="00F473D9" w:rsidP="00F473D9">
            <w:pPr>
              <w:rPr>
                <w:b/>
                <w:bCs/>
                <w:i/>
                <w:iCs/>
              </w:rPr>
            </w:pPr>
            <w:r w:rsidRPr="009B0D37">
              <w:rPr>
                <w:b/>
                <w:bCs/>
                <w:i/>
                <w:iCs/>
              </w:rPr>
              <w:t>Earth and Space Sciences</w:t>
            </w:r>
          </w:p>
          <w:p w14:paraId="27E420DC" w14:textId="77777777" w:rsidR="00F473D9" w:rsidRPr="009B0D37" w:rsidRDefault="00F473D9" w:rsidP="00F473D9">
            <w:pPr>
              <w:rPr>
                <w:i/>
                <w:iCs/>
              </w:rPr>
            </w:pPr>
            <w:r w:rsidRPr="009B0D37">
              <w:rPr>
                <w:i/>
                <w:iCs/>
              </w:rPr>
              <w:t>Students compare the observable properties of soils, rocks and minerals and investigate why they are important Earth resources.</w:t>
            </w:r>
          </w:p>
          <w:p w14:paraId="75CD6911" w14:textId="77777777" w:rsidR="00F473D9" w:rsidRPr="009B0D37" w:rsidRDefault="00F473D9" w:rsidP="00F473D9">
            <w:pPr>
              <w:rPr>
                <w:i/>
                <w:iCs/>
              </w:rPr>
            </w:pPr>
            <w:r w:rsidRPr="009B0D37">
              <w:rPr>
                <w:i/>
                <w:iCs/>
              </w:rPr>
              <w:t>AS9S3U02</w:t>
            </w:r>
          </w:p>
          <w:p w14:paraId="36452728" w14:textId="77777777" w:rsidR="00494DCB" w:rsidRPr="00494DCB" w:rsidRDefault="00494DCB" w:rsidP="00494DCB"/>
        </w:tc>
      </w:tr>
      <w:tr w:rsidR="00F473D9" w14:paraId="0F39615E" w14:textId="77777777" w:rsidTr="0038519D">
        <w:tc>
          <w:tcPr>
            <w:tcW w:w="2370" w:type="dxa"/>
          </w:tcPr>
          <w:p w14:paraId="215A5B62" w14:textId="77777777" w:rsidR="00F473D9" w:rsidRPr="0080506C" w:rsidRDefault="00F473D9" w:rsidP="00494DCB">
            <w:pPr>
              <w:rPr>
                <w:b/>
                <w:bCs/>
              </w:rPr>
            </w:pPr>
          </w:p>
        </w:tc>
        <w:tc>
          <w:tcPr>
            <w:tcW w:w="5979" w:type="dxa"/>
          </w:tcPr>
          <w:p w14:paraId="08F27142" w14:textId="74D8D941" w:rsidR="00F473D9" w:rsidRDefault="00F473D9" w:rsidP="00F473D9">
            <w:pPr>
              <w:rPr>
                <w:b/>
                <w:bCs/>
              </w:rPr>
            </w:pPr>
            <w:r>
              <w:t>L</w:t>
            </w:r>
            <w:r>
              <w:rPr>
                <w:b/>
                <w:bCs/>
              </w:rPr>
              <w:t>earning Focus 2</w:t>
            </w:r>
          </w:p>
          <w:p w14:paraId="57EFA041" w14:textId="77777777" w:rsidR="00F473D9" w:rsidRPr="009B0D37" w:rsidRDefault="00F473D9" w:rsidP="00F473D9">
            <w:pPr>
              <w:rPr>
                <w:b/>
                <w:bCs/>
              </w:rPr>
            </w:pPr>
            <w:r w:rsidRPr="009B0D37">
              <w:rPr>
                <w:b/>
                <w:bCs/>
              </w:rPr>
              <w:t>We understand why this region is named The Granite Belt.</w:t>
            </w:r>
          </w:p>
          <w:p w14:paraId="1EE3CF0F" w14:textId="77777777" w:rsidR="00F473D9" w:rsidRDefault="00F473D9" w:rsidP="00F473D9">
            <w:pPr>
              <w:rPr>
                <w:b/>
                <w:bCs/>
              </w:rPr>
            </w:pPr>
          </w:p>
          <w:p w14:paraId="248B2614" w14:textId="77777777" w:rsidR="00F473D9" w:rsidRPr="0037643F" w:rsidRDefault="00F473D9" w:rsidP="00F473D9">
            <w:r w:rsidRPr="0037643F">
              <w:rPr>
                <w:b/>
                <w:bCs/>
              </w:rPr>
              <w:t>Ask:</w:t>
            </w:r>
            <w:r>
              <w:rPr>
                <w:b/>
                <w:bCs/>
              </w:rPr>
              <w:t xml:space="preserve"> Why do you think this region is called the Granite Belt?  </w:t>
            </w:r>
            <w:r w:rsidRPr="0037643F">
              <w:t>You may have knowledge from family members, or you may have read something or learned something about it in school. Or you may be able to make a clever guess just be looking at the name.</w:t>
            </w:r>
          </w:p>
          <w:p w14:paraId="09408684" w14:textId="77777777" w:rsidR="00F473D9" w:rsidRPr="0037643F" w:rsidRDefault="00F473D9" w:rsidP="00F473D9"/>
          <w:p w14:paraId="0B7520BE" w14:textId="77777777" w:rsidR="00F473D9" w:rsidRDefault="00F473D9" w:rsidP="00F473D9">
            <w:r w:rsidRPr="0037643F">
              <w:t xml:space="preserve">In </w:t>
            </w:r>
            <w:r>
              <w:t>pairs</w:t>
            </w:r>
            <w:r w:rsidRPr="0037643F">
              <w:t xml:space="preserve"> students brainstorm and </w:t>
            </w:r>
            <w:r>
              <w:t xml:space="preserve">record </w:t>
            </w:r>
            <w:r w:rsidRPr="0037643F">
              <w:t xml:space="preserve">their </w:t>
            </w:r>
            <w:r>
              <w:t>thinking.</w:t>
            </w:r>
            <w:r w:rsidRPr="0037643F">
              <w:t xml:space="preserve"> (5 mins)</w:t>
            </w:r>
            <w:r>
              <w:t>.</w:t>
            </w:r>
          </w:p>
          <w:p w14:paraId="7A9F125E" w14:textId="77777777" w:rsidR="00F473D9" w:rsidRDefault="00F473D9" w:rsidP="00F473D9">
            <w:pPr>
              <w:tabs>
                <w:tab w:val="left" w:pos="1908"/>
              </w:tabs>
            </w:pPr>
          </w:p>
          <w:p w14:paraId="4390A2C0" w14:textId="77777777" w:rsidR="00F473D9" w:rsidRDefault="00F473D9" w:rsidP="00F473D9">
            <w:r w:rsidRPr="007F2B5E">
              <w:rPr>
                <w:b/>
                <w:bCs/>
              </w:rPr>
              <w:lastRenderedPageBreak/>
              <w:t>Ask:</w:t>
            </w:r>
            <w:r>
              <w:t xml:space="preserve"> What questions could you ask that will help you with your answer? Record them too. (A couple of minutes)</w:t>
            </w:r>
          </w:p>
          <w:p w14:paraId="1EC06A4E" w14:textId="77777777" w:rsidR="00F473D9" w:rsidRDefault="00F473D9" w:rsidP="00F473D9"/>
          <w:p w14:paraId="56BB01E9" w14:textId="77777777" w:rsidR="00F473D9" w:rsidRDefault="00F473D9" w:rsidP="00F473D9">
            <w:r>
              <w:t>Students then combine with another pair to discuss and share thinking and questions. They may record any new thinking onto their sheet.</w:t>
            </w:r>
          </w:p>
          <w:p w14:paraId="5F451DBC" w14:textId="77777777" w:rsidR="00F473D9" w:rsidRDefault="00F473D9" w:rsidP="00F473D9"/>
          <w:p w14:paraId="7992AA2F" w14:textId="77777777" w:rsidR="00F473D9" w:rsidRDefault="00F473D9" w:rsidP="00F473D9">
            <w:r>
              <w:t>Come together as a class and share questions first. Together answer the questions and give time for the groups of 4 to add new information.</w:t>
            </w:r>
          </w:p>
          <w:p w14:paraId="0A97B4B4" w14:textId="77777777" w:rsidR="00F473D9" w:rsidRDefault="00F473D9" w:rsidP="00F473D9"/>
          <w:p w14:paraId="78FC18F5" w14:textId="77777777" w:rsidR="00F473D9" w:rsidRDefault="00F473D9" w:rsidP="00F473D9">
            <w:r>
              <w:t xml:space="preserve">Create a class explanation for this region being named as “The Granite Belt” with teacher input and explanation of terms as required. </w:t>
            </w:r>
          </w:p>
          <w:p w14:paraId="7A56585A" w14:textId="77777777" w:rsidR="00F473D9" w:rsidRDefault="00F473D9" w:rsidP="00F473D9"/>
          <w:p w14:paraId="5D885D85" w14:textId="77777777" w:rsidR="00F473D9" w:rsidRDefault="00F473D9" w:rsidP="00F473D9">
            <w:r>
              <w:t>You may extend this with the definition being the beginning of a class display on The Granite Belt, which can be created as the unit continues.</w:t>
            </w:r>
          </w:p>
          <w:p w14:paraId="537895A6" w14:textId="77777777" w:rsidR="00F473D9" w:rsidRDefault="00F473D9" w:rsidP="00F473D9"/>
          <w:p w14:paraId="5411F571" w14:textId="77777777" w:rsidR="00F473D9" w:rsidRDefault="00F473D9" w:rsidP="00F473D9">
            <w:r>
              <w:t>Send some time listening to stories and information related to the name “Granite Belt” from the children. Some of them may like to type these up and publish on the “Granite Belt “display.</w:t>
            </w:r>
          </w:p>
          <w:p w14:paraId="5001DEB8" w14:textId="77777777" w:rsidR="00F473D9" w:rsidRDefault="00F473D9" w:rsidP="00F473D9">
            <w:r>
              <w:t>Students can add to the display with samples of granite and other rocks/minerals.</w:t>
            </w:r>
          </w:p>
          <w:p w14:paraId="72CA1D8B" w14:textId="77777777" w:rsidR="00F473D9" w:rsidRDefault="00F473D9" w:rsidP="00F473D9"/>
          <w:p w14:paraId="4EDC627E" w14:textId="77777777" w:rsidR="00F473D9" w:rsidRDefault="00F473D9" w:rsidP="00F473D9">
            <w:r>
              <w:t xml:space="preserve">Discuss natural features of the Granite - those that are left wild, such as bushland areas, local creeks etc. and those that are managed, such as Girraween, Quart Pot Creek walking tracks, etc. Some are a combination - the golf course. Discuss how the wildlife </w:t>
            </w:r>
            <w:r>
              <w:lastRenderedPageBreak/>
              <w:t>would interact in these different areas e.g., kangaroos on the golf course keep to the bushland when the course is busy.</w:t>
            </w:r>
          </w:p>
          <w:p w14:paraId="22707C32" w14:textId="575F35C8" w:rsidR="00F473D9" w:rsidRDefault="00F473D9" w:rsidP="00F473D9">
            <w:pPr>
              <w:tabs>
                <w:tab w:val="left" w:pos="1908"/>
              </w:tabs>
            </w:pPr>
          </w:p>
        </w:tc>
        <w:tc>
          <w:tcPr>
            <w:tcW w:w="4394" w:type="dxa"/>
          </w:tcPr>
          <w:p w14:paraId="6E5D2A4E" w14:textId="77777777" w:rsidR="00F473D9" w:rsidRPr="0037643F" w:rsidRDefault="00F473D9" w:rsidP="00F473D9">
            <w:pPr>
              <w:tabs>
                <w:tab w:val="left" w:pos="1067"/>
              </w:tabs>
              <w:rPr>
                <w:b/>
                <w:bCs/>
              </w:rPr>
            </w:pPr>
            <w:r w:rsidRPr="0037643F">
              <w:rPr>
                <w:b/>
                <w:bCs/>
              </w:rPr>
              <w:lastRenderedPageBreak/>
              <w:t>Definition: Granite Belt</w:t>
            </w:r>
          </w:p>
          <w:p w14:paraId="072CE4FB" w14:textId="77777777" w:rsidR="00F473D9" w:rsidRDefault="00F473D9" w:rsidP="00F473D9">
            <w:pPr>
              <w:tabs>
                <w:tab w:val="left" w:pos="1067"/>
              </w:tabs>
              <w:rPr>
                <w:rFonts w:cs="Arial"/>
                <w:color w:val="374151"/>
                <w:shd w:val="clear" w:color="auto" w:fill="F7F7F8"/>
              </w:rPr>
            </w:pPr>
            <w:r w:rsidRPr="0037643F">
              <w:rPr>
                <w:rFonts w:cs="Arial"/>
                <w:color w:val="374151"/>
                <w:shd w:val="clear" w:color="auto" w:fill="F7F7F8"/>
              </w:rPr>
              <w:t xml:space="preserve">The Granite Belt is a region that gets its name from the type of rock found in the area, which is granite. It is not clear who named the region specifically, but it is likely that the name came about due to the prevalence of granite in the area. </w:t>
            </w:r>
          </w:p>
          <w:p w14:paraId="6059215C" w14:textId="77777777" w:rsidR="00F473D9" w:rsidRDefault="00F473D9" w:rsidP="00F473D9">
            <w:pPr>
              <w:tabs>
                <w:tab w:val="left" w:pos="1067"/>
              </w:tabs>
              <w:rPr>
                <w:rFonts w:cs="Arial"/>
                <w:b/>
                <w:bCs/>
                <w:color w:val="374151"/>
                <w:shd w:val="clear" w:color="auto" w:fill="F7F7F8"/>
              </w:rPr>
            </w:pPr>
          </w:p>
          <w:p w14:paraId="5661BEC1" w14:textId="77777777" w:rsidR="00F473D9" w:rsidRPr="0037643F" w:rsidRDefault="00F473D9" w:rsidP="00F473D9">
            <w:pPr>
              <w:tabs>
                <w:tab w:val="left" w:pos="1067"/>
              </w:tabs>
              <w:rPr>
                <w:rFonts w:cs="Arial"/>
                <w:b/>
                <w:bCs/>
                <w:color w:val="374151"/>
                <w:shd w:val="clear" w:color="auto" w:fill="F7F7F8"/>
              </w:rPr>
            </w:pPr>
            <w:r w:rsidRPr="0037643F">
              <w:rPr>
                <w:b/>
                <w:bCs/>
              </w:rPr>
              <w:t xml:space="preserve">Definition: </w:t>
            </w:r>
            <w:r w:rsidRPr="0037643F">
              <w:rPr>
                <w:rFonts w:cs="Arial"/>
                <w:b/>
                <w:bCs/>
                <w:color w:val="374151"/>
                <w:shd w:val="clear" w:color="auto" w:fill="F7F7F8"/>
              </w:rPr>
              <w:t>Granite</w:t>
            </w:r>
          </w:p>
          <w:p w14:paraId="7EDFE75F" w14:textId="77777777" w:rsidR="00F473D9" w:rsidRPr="0037643F" w:rsidRDefault="00F473D9" w:rsidP="00F473D9">
            <w:pPr>
              <w:tabs>
                <w:tab w:val="left" w:pos="1067"/>
              </w:tabs>
              <w:rPr>
                <w:rFonts w:cs="Arial"/>
              </w:rPr>
            </w:pPr>
            <w:r w:rsidRPr="0037643F">
              <w:rPr>
                <w:rFonts w:cs="Arial"/>
                <w:color w:val="374151"/>
                <w:shd w:val="clear" w:color="auto" w:fill="F7F7F8"/>
              </w:rPr>
              <w:t xml:space="preserve">Granite is a type of rock that is formed deep beneath the earth's surface, and it is made up of a variety of minerals including feldspar, </w:t>
            </w:r>
            <w:proofErr w:type="gramStart"/>
            <w:r w:rsidRPr="0037643F">
              <w:rPr>
                <w:rFonts w:cs="Arial"/>
                <w:color w:val="374151"/>
                <w:shd w:val="clear" w:color="auto" w:fill="F7F7F8"/>
              </w:rPr>
              <w:t>quartz</w:t>
            </w:r>
            <w:proofErr w:type="gramEnd"/>
            <w:r w:rsidRPr="0037643F">
              <w:rPr>
                <w:rFonts w:cs="Arial"/>
                <w:color w:val="374151"/>
                <w:shd w:val="clear" w:color="auto" w:fill="F7F7F8"/>
              </w:rPr>
              <w:t xml:space="preserve"> and mica. As the granite cooled and solidified, it was </w:t>
            </w:r>
            <w:r w:rsidRPr="0037643F">
              <w:rPr>
                <w:rFonts w:cs="Arial"/>
                <w:color w:val="374151"/>
                <w:shd w:val="clear" w:color="auto" w:fill="F7F7F8"/>
              </w:rPr>
              <w:lastRenderedPageBreak/>
              <w:t xml:space="preserve">pushed up to the surface by the tectonic activity and erosion over time exposed the granite rock. </w:t>
            </w:r>
          </w:p>
          <w:p w14:paraId="6EBC31FA" w14:textId="77777777" w:rsidR="00F473D9" w:rsidRPr="0037643F" w:rsidRDefault="00F473D9" w:rsidP="00F473D9">
            <w:pPr>
              <w:tabs>
                <w:tab w:val="left" w:pos="1067"/>
              </w:tabs>
            </w:pPr>
          </w:p>
          <w:p w14:paraId="1D72EE3F" w14:textId="77777777" w:rsidR="00F473D9" w:rsidRPr="0037643F" w:rsidRDefault="00F473D9" w:rsidP="00F473D9">
            <w:pPr>
              <w:tabs>
                <w:tab w:val="left" w:pos="1067"/>
              </w:tabs>
            </w:pPr>
            <w:r w:rsidRPr="0037643F">
              <w:rPr>
                <w:b/>
                <w:bCs/>
              </w:rPr>
              <w:t xml:space="preserve">Definition: </w:t>
            </w:r>
            <w:r w:rsidRPr="009B0D37">
              <w:rPr>
                <w:b/>
                <w:bCs/>
                <w:color w:val="000000" w:themeColor="text1"/>
              </w:rPr>
              <w:t>Belt:</w:t>
            </w:r>
            <w:r w:rsidRPr="009B0D37">
              <w:rPr>
                <w:rFonts w:cs="Arial"/>
                <w:color w:val="000000" w:themeColor="text1"/>
              </w:rPr>
              <w:t xml:space="preserve"> </w:t>
            </w:r>
            <w:r w:rsidRPr="009B0D37">
              <w:rPr>
                <w:rFonts w:cs="Arial"/>
                <w:color w:val="000000" w:themeColor="text1"/>
                <w:shd w:val="clear" w:color="auto" w:fill="F7F7F8"/>
              </w:rPr>
              <w:t>A strip of land that is different in some way from the land around it. A belt can be defined by its natural features, like a mountain range, or by human-made features like a road or a railway. It can also refer to an area of activity or interest like a mining belt, agricultural belt and so on. It can also describe as a band of a specific type of rock, soil, climate, or other natural feature that stretches across an area. This is the case of the Granite Belt region, which is defined by the presence of granite rock.</w:t>
            </w:r>
          </w:p>
          <w:p w14:paraId="5059497A" w14:textId="77777777" w:rsidR="00F473D9" w:rsidRPr="00494DCB" w:rsidRDefault="00F473D9" w:rsidP="00494DCB"/>
        </w:tc>
        <w:tc>
          <w:tcPr>
            <w:tcW w:w="2627" w:type="dxa"/>
          </w:tcPr>
          <w:p w14:paraId="66699101" w14:textId="77777777" w:rsidR="00F473D9" w:rsidRDefault="00F473D9" w:rsidP="00F473D9">
            <w:r>
              <w:lastRenderedPageBreak/>
              <w:t xml:space="preserve">As we know, students enjoy talking and learning about their local area. There will be a time for story sharing in lesson </w:t>
            </w:r>
            <w:proofErr w:type="gramStart"/>
            <w:r>
              <w:t>2</w:t>
            </w:r>
            <w:proofErr w:type="gramEnd"/>
          </w:p>
          <w:p w14:paraId="0C64B9D2" w14:textId="77777777" w:rsidR="00F473D9" w:rsidRPr="00494DCB" w:rsidRDefault="00F473D9" w:rsidP="00494DCB"/>
        </w:tc>
      </w:tr>
      <w:tr w:rsidR="00F473D9" w14:paraId="21658695" w14:textId="77777777" w:rsidTr="0038519D">
        <w:tc>
          <w:tcPr>
            <w:tcW w:w="2370" w:type="dxa"/>
          </w:tcPr>
          <w:p w14:paraId="64F491B6" w14:textId="77777777" w:rsidR="00F473D9" w:rsidRPr="0080506C" w:rsidRDefault="00F473D9" w:rsidP="00494DCB">
            <w:pPr>
              <w:rPr>
                <w:b/>
                <w:bCs/>
              </w:rPr>
            </w:pPr>
          </w:p>
        </w:tc>
        <w:tc>
          <w:tcPr>
            <w:tcW w:w="5979" w:type="dxa"/>
          </w:tcPr>
          <w:p w14:paraId="71236B47" w14:textId="77777777" w:rsidR="00F473D9" w:rsidRPr="009B0D37" w:rsidRDefault="00F473D9" w:rsidP="00F473D9">
            <w:pPr>
              <w:rPr>
                <w:b/>
                <w:bCs/>
              </w:rPr>
            </w:pPr>
            <w:r>
              <w:rPr>
                <w:b/>
                <w:bCs/>
              </w:rPr>
              <w:t>Learning Focus</w:t>
            </w:r>
            <w:r w:rsidRPr="009B0D37">
              <w:rPr>
                <w:b/>
                <w:bCs/>
              </w:rPr>
              <w:t xml:space="preserve"> 3:</w:t>
            </w:r>
          </w:p>
          <w:p w14:paraId="76D771C2" w14:textId="77777777" w:rsidR="00F473D9" w:rsidRPr="00441E14" w:rsidRDefault="00F473D9" w:rsidP="00F473D9">
            <w:pPr>
              <w:rPr>
                <w:i/>
                <w:iCs/>
              </w:rPr>
            </w:pPr>
            <w:r w:rsidRPr="00441E14">
              <w:rPr>
                <w:i/>
                <w:iCs/>
              </w:rPr>
              <w:t xml:space="preserve">We identify the </w:t>
            </w:r>
            <w:r w:rsidRPr="00441E14">
              <w:rPr>
                <w:b/>
                <w:bCs/>
                <w:i/>
                <w:iCs/>
              </w:rPr>
              <w:t>climate type</w:t>
            </w:r>
            <w:r w:rsidRPr="00441E14">
              <w:rPr>
                <w:i/>
                <w:iCs/>
              </w:rPr>
              <w:t xml:space="preserve"> of the Granite Belt and find another place in Australia and in a neighbouring country that has a climate </w:t>
            </w:r>
            <w:proofErr w:type="gramStart"/>
            <w:r w:rsidRPr="00441E14">
              <w:rPr>
                <w:i/>
                <w:iCs/>
              </w:rPr>
              <w:t>similar to</w:t>
            </w:r>
            <w:proofErr w:type="gramEnd"/>
            <w:r w:rsidRPr="00441E14">
              <w:rPr>
                <w:i/>
                <w:iCs/>
              </w:rPr>
              <w:t xml:space="preserve"> the Granite Belt.</w:t>
            </w:r>
          </w:p>
          <w:p w14:paraId="42342021" w14:textId="77777777" w:rsidR="00F473D9" w:rsidRDefault="00F473D9" w:rsidP="00F473D9">
            <w:pPr>
              <w:rPr>
                <w:b/>
                <w:bCs/>
              </w:rPr>
            </w:pPr>
          </w:p>
          <w:p w14:paraId="64C1672E" w14:textId="77777777" w:rsidR="00F473D9" w:rsidRPr="007F2B5E" w:rsidRDefault="00F473D9" w:rsidP="00F473D9">
            <w:r w:rsidRPr="007F2B5E">
              <w:t xml:space="preserve">Use map of Australian climate regions in atlases or online.  </w:t>
            </w:r>
          </w:p>
          <w:p w14:paraId="6AA03DB4" w14:textId="77777777" w:rsidR="00F473D9" w:rsidRPr="007F2B5E" w:rsidRDefault="00F473D9" w:rsidP="00F473D9"/>
          <w:p w14:paraId="206C151C" w14:textId="77777777" w:rsidR="00F473D9" w:rsidRDefault="00F473D9" w:rsidP="00F473D9">
            <w:r w:rsidRPr="007F2B5E">
              <w:t xml:space="preserve">Compare the Granite belt area (temperate) to the rest of Queensland. (Tropical and sub-tropical).  </w:t>
            </w:r>
          </w:p>
          <w:p w14:paraId="6D728A2B" w14:textId="77777777" w:rsidR="00F473D9" w:rsidRPr="007F2B5E" w:rsidRDefault="00F473D9" w:rsidP="00F473D9">
            <w:r w:rsidRPr="007F2B5E">
              <w:t xml:space="preserve">Locate familiar places such as Brisbane, Qld coast, other places that may be familiar to individual students, etc and discuss the differences some may have experienced compared to the Granite </w:t>
            </w:r>
            <w:r>
              <w:t>B</w:t>
            </w:r>
            <w:r w:rsidRPr="007F2B5E">
              <w:t>elt.</w:t>
            </w:r>
          </w:p>
          <w:p w14:paraId="5E2B79E6" w14:textId="77777777" w:rsidR="00F473D9" w:rsidRDefault="00F473D9" w:rsidP="00F473D9">
            <w:r w:rsidRPr="007F2B5E">
              <w:t xml:space="preserve">For example: </w:t>
            </w:r>
          </w:p>
          <w:p w14:paraId="44F04425" w14:textId="77777777" w:rsidR="00F473D9" w:rsidRDefault="00F473D9" w:rsidP="00F473D9">
            <w:pPr>
              <w:pStyle w:val="ListParagraph"/>
              <w:numPr>
                <w:ilvl w:val="0"/>
                <w:numId w:val="14"/>
              </w:numPr>
            </w:pPr>
            <w:r>
              <w:t>Brisbane is hotter and far more humid in the Summer.</w:t>
            </w:r>
          </w:p>
          <w:p w14:paraId="5073263E" w14:textId="77777777" w:rsidR="00F473D9" w:rsidRDefault="00F473D9" w:rsidP="00F473D9">
            <w:pPr>
              <w:pStyle w:val="ListParagraph"/>
              <w:numPr>
                <w:ilvl w:val="0"/>
                <w:numId w:val="14"/>
              </w:numPr>
            </w:pPr>
            <w:r>
              <w:t>Brisbane winters are not as cold.</w:t>
            </w:r>
          </w:p>
          <w:p w14:paraId="6C8EFA74" w14:textId="77777777" w:rsidR="00F473D9" w:rsidRDefault="00F473D9" w:rsidP="00F473D9">
            <w:pPr>
              <w:pStyle w:val="ListParagraph"/>
              <w:numPr>
                <w:ilvl w:val="0"/>
                <w:numId w:val="14"/>
              </w:numPr>
            </w:pPr>
            <w:r>
              <w:t>On the Granite belt we have frosts in winter and occasionally, snow.</w:t>
            </w:r>
          </w:p>
          <w:p w14:paraId="442B1D7D" w14:textId="77777777" w:rsidR="00F473D9" w:rsidRDefault="00F473D9" w:rsidP="00F473D9">
            <w:r w:rsidRPr="007F2B5E">
              <w:rPr>
                <w:b/>
                <w:bCs/>
              </w:rPr>
              <w:t>Ask:</w:t>
            </w:r>
            <w:r>
              <w:t xml:space="preserve">  Why is this area so different? Why does it get so much colder?  </w:t>
            </w:r>
          </w:p>
          <w:p w14:paraId="45172D3C" w14:textId="77777777" w:rsidR="00F473D9" w:rsidRDefault="00F473D9" w:rsidP="00F473D9">
            <w:r>
              <w:t xml:space="preserve">Students will probably know that it is because we are higher than the rest of Queensland. Use a Physical map to illustrate and discuss, comparing altitudes of our area and others in Queensland. The new England range, of which the Granite Belt is a part, is higher than any other parts of the Great Dividing </w:t>
            </w:r>
            <w:proofErr w:type="spellStart"/>
            <w:r>
              <w:t>rRnge</w:t>
            </w:r>
            <w:proofErr w:type="spellEnd"/>
            <w:r>
              <w:t xml:space="preserve"> in </w:t>
            </w:r>
            <w:r>
              <w:lastRenderedPageBreak/>
              <w:t>Queensland. (Ensure students can interpret the colours by reading the key)</w:t>
            </w:r>
          </w:p>
          <w:p w14:paraId="252F350F" w14:textId="77777777" w:rsidR="00F473D9" w:rsidRDefault="00F473D9" w:rsidP="00F473D9"/>
          <w:p w14:paraId="1F134742" w14:textId="77777777" w:rsidR="00F473D9" w:rsidRDefault="00F473D9" w:rsidP="00F473D9">
            <w:r>
              <w:t>Together find some other places in NSW and other parts of Australia that have a similar climate to ours.</w:t>
            </w:r>
          </w:p>
          <w:p w14:paraId="41A17B67" w14:textId="77777777" w:rsidR="00F473D9" w:rsidRDefault="00F473D9" w:rsidP="00F473D9"/>
          <w:p w14:paraId="6B0802BF" w14:textId="77777777" w:rsidR="00F473D9" w:rsidRDefault="00F473D9" w:rsidP="00F473D9"/>
          <w:p w14:paraId="2D5E3B8B" w14:textId="77777777" w:rsidR="00F473D9" w:rsidRDefault="00F473D9" w:rsidP="00F473D9">
            <w:r w:rsidRPr="007F2B5E">
              <w:rPr>
                <w:b/>
                <w:bCs/>
              </w:rPr>
              <w:t>Ask:</w:t>
            </w:r>
            <w:r>
              <w:rPr>
                <w:b/>
                <w:bCs/>
              </w:rPr>
              <w:t xml:space="preserve"> </w:t>
            </w:r>
            <w:r w:rsidRPr="007F2B5E">
              <w:t xml:space="preserve">What neighbouring country might have some areas with climate the same as the Granite Belt - </w:t>
            </w:r>
          </w:p>
          <w:p w14:paraId="131F1B8A" w14:textId="77777777" w:rsidR="00F473D9" w:rsidRDefault="00F473D9" w:rsidP="00F473D9"/>
          <w:p w14:paraId="2B704105" w14:textId="77777777" w:rsidR="00F473D9" w:rsidRDefault="00F473D9" w:rsidP="00F473D9">
            <w:r>
              <w:t xml:space="preserve">Look at the climate map of our neighbouring country. Papua New Guinea. Compare that with The Granite Belt. </w:t>
            </w:r>
          </w:p>
          <w:p w14:paraId="0C7B2606" w14:textId="77777777" w:rsidR="00F473D9" w:rsidRDefault="00F473D9" w:rsidP="00F473D9"/>
          <w:p w14:paraId="6B6E7969" w14:textId="77777777" w:rsidR="00F473D9" w:rsidRDefault="00F473D9" w:rsidP="00F473D9">
            <w:r>
              <w:t>Repeat the process with New Zealand. Locate regions and towns that would have a similar climate to the Granite Belt.</w:t>
            </w:r>
          </w:p>
          <w:p w14:paraId="0834AB0E" w14:textId="77777777" w:rsidR="00F473D9" w:rsidRDefault="00F473D9" w:rsidP="00F473D9"/>
          <w:p w14:paraId="6792FFF1" w14:textId="77777777" w:rsidR="00F473D9" w:rsidRDefault="00F473D9" w:rsidP="00F473D9">
            <w:r>
              <w:t xml:space="preserve">Discuss reasons why New Zealand, and not Papua New Guinea has a similar climate to the Granite Belt, which might mean a brief explanation of not only altitude but also </w:t>
            </w:r>
            <w:r w:rsidRPr="00441E14">
              <w:rPr>
                <w:color w:val="000000" w:themeColor="text1"/>
              </w:rPr>
              <w:t>distance</w:t>
            </w:r>
            <w:r>
              <w:t xml:space="preserve"> from the equator.</w:t>
            </w:r>
          </w:p>
          <w:p w14:paraId="0D71A1D0" w14:textId="77777777" w:rsidR="00F473D9" w:rsidRDefault="00F473D9" w:rsidP="00F473D9"/>
          <w:p w14:paraId="5B595332" w14:textId="77777777" w:rsidR="00F473D9" w:rsidRDefault="00F473D9" w:rsidP="00F473D9">
            <w:r w:rsidRPr="007F2B5E">
              <w:rPr>
                <w:b/>
                <w:bCs/>
              </w:rPr>
              <w:t>Ask:</w:t>
            </w:r>
            <w:r>
              <w:rPr>
                <w:b/>
                <w:bCs/>
              </w:rPr>
              <w:t xml:space="preserve">  </w:t>
            </w:r>
            <w:r w:rsidRPr="007F2B5E">
              <w:t xml:space="preserve">What </w:t>
            </w:r>
            <w:r>
              <w:t xml:space="preserve">kinds of </w:t>
            </w:r>
            <w:r w:rsidRPr="007F2B5E">
              <w:t xml:space="preserve">animals would be </w:t>
            </w:r>
            <w:r>
              <w:t xml:space="preserve">affected by our colder winters and cooler summers. </w:t>
            </w:r>
          </w:p>
          <w:p w14:paraId="0CD98C92" w14:textId="77777777" w:rsidR="00F473D9" w:rsidRDefault="00F473D9" w:rsidP="00F473D9">
            <w:pPr>
              <w:pStyle w:val="ListParagraph"/>
              <w:numPr>
                <w:ilvl w:val="0"/>
                <w:numId w:val="15"/>
              </w:numPr>
            </w:pPr>
            <w:r>
              <w:t xml:space="preserve">Not all species of reptiles can cope with our winters. </w:t>
            </w:r>
          </w:p>
          <w:p w14:paraId="10F263A1" w14:textId="77777777" w:rsidR="00F473D9" w:rsidRDefault="00F473D9" w:rsidP="00F473D9">
            <w:pPr>
              <w:pStyle w:val="ListParagraph"/>
              <w:numPr>
                <w:ilvl w:val="0"/>
                <w:numId w:val="15"/>
              </w:numPr>
            </w:pPr>
            <w:r>
              <w:t>Animals that burrow, live in holes, or live in tree hollows will do best in our climate.</w:t>
            </w:r>
          </w:p>
          <w:p w14:paraId="3DE4DFDF" w14:textId="77777777" w:rsidR="00F473D9" w:rsidRDefault="00F473D9" w:rsidP="00F473D9">
            <w:pPr>
              <w:pStyle w:val="ListParagraph"/>
              <w:numPr>
                <w:ilvl w:val="0"/>
                <w:numId w:val="15"/>
              </w:numPr>
            </w:pPr>
            <w:r>
              <w:t>Animals with warm coats will be suited to our climate.</w:t>
            </w:r>
          </w:p>
          <w:p w14:paraId="106D3353" w14:textId="77777777" w:rsidR="00F473D9" w:rsidRDefault="00F473D9" w:rsidP="00F473D9">
            <w:pPr>
              <w:pStyle w:val="ListParagraph"/>
              <w:numPr>
                <w:ilvl w:val="0"/>
                <w:numId w:val="15"/>
              </w:numPr>
            </w:pPr>
            <w:r>
              <w:lastRenderedPageBreak/>
              <w:t>Not all birds can live in our climate.</w:t>
            </w:r>
          </w:p>
          <w:p w14:paraId="4856AB4D" w14:textId="77777777" w:rsidR="00F473D9" w:rsidRDefault="00F473D9" w:rsidP="00F473D9">
            <w:pPr>
              <w:pStyle w:val="ListParagraph"/>
            </w:pPr>
          </w:p>
          <w:p w14:paraId="3FF692FF" w14:textId="77777777" w:rsidR="00F473D9" w:rsidRDefault="00F473D9" w:rsidP="00F473D9">
            <w:r>
              <w:t>Find examples of animals that live in a hot Northern Queensland climate and compare to the animals we find in our region. Students may record as a comparison table and brief explanation of the differences. See example in Resources Folder</w:t>
            </w:r>
          </w:p>
          <w:p w14:paraId="1586D3A1" w14:textId="77777777" w:rsidR="00F473D9" w:rsidRDefault="00F473D9" w:rsidP="00F473D9">
            <w:pPr>
              <w:tabs>
                <w:tab w:val="left" w:pos="3468"/>
              </w:tabs>
            </w:pPr>
          </w:p>
        </w:tc>
        <w:tc>
          <w:tcPr>
            <w:tcW w:w="4394" w:type="dxa"/>
          </w:tcPr>
          <w:p w14:paraId="517660FD" w14:textId="77777777" w:rsidR="00F473D9" w:rsidRDefault="00F473D9" w:rsidP="00F473D9">
            <w:pPr>
              <w:tabs>
                <w:tab w:val="left" w:pos="1067"/>
              </w:tabs>
              <w:rPr>
                <w:rFonts w:cs="Arial"/>
                <w:color w:val="202124"/>
                <w:shd w:val="clear" w:color="auto" w:fill="FFFFFF"/>
              </w:rPr>
            </w:pPr>
          </w:p>
          <w:p w14:paraId="03D60677" w14:textId="77777777" w:rsidR="00F473D9" w:rsidRDefault="00F473D9" w:rsidP="00F473D9">
            <w:pPr>
              <w:tabs>
                <w:tab w:val="left" w:pos="1067"/>
              </w:tabs>
              <w:rPr>
                <w:rFonts w:cs="Arial"/>
                <w:color w:val="202124"/>
                <w:shd w:val="clear" w:color="auto" w:fill="FFFFFF"/>
              </w:rPr>
            </w:pPr>
          </w:p>
          <w:p w14:paraId="7BBA3D00" w14:textId="77777777" w:rsidR="00F473D9" w:rsidRDefault="00F473D9" w:rsidP="00F473D9">
            <w:pPr>
              <w:tabs>
                <w:tab w:val="left" w:pos="1067"/>
              </w:tabs>
              <w:rPr>
                <w:rFonts w:cs="Arial"/>
                <w:color w:val="202124"/>
                <w:shd w:val="clear" w:color="auto" w:fill="FFFFFF"/>
              </w:rPr>
            </w:pPr>
          </w:p>
          <w:p w14:paraId="059A4FD9" w14:textId="77777777" w:rsidR="00F473D9" w:rsidRDefault="00F473D9" w:rsidP="00F473D9">
            <w:pPr>
              <w:tabs>
                <w:tab w:val="left" w:pos="1067"/>
              </w:tabs>
              <w:rPr>
                <w:rFonts w:cs="Arial"/>
                <w:color w:val="202124"/>
                <w:shd w:val="clear" w:color="auto" w:fill="FFFFFF"/>
              </w:rPr>
            </w:pPr>
          </w:p>
          <w:p w14:paraId="75E09564" w14:textId="77777777" w:rsidR="00F473D9" w:rsidRDefault="00F473D9" w:rsidP="00F473D9">
            <w:pPr>
              <w:tabs>
                <w:tab w:val="left" w:pos="1067"/>
              </w:tabs>
              <w:rPr>
                <w:rFonts w:cs="Arial"/>
                <w:color w:val="202124"/>
                <w:shd w:val="clear" w:color="auto" w:fill="FFFFFF"/>
              </w:rPr>
            </w:pPr>
          </w:p>
          <w:p w14:paraId="225D1854" w14:textId="77777777" w:rsidR="00F473D9" w:rsidRDefault="00F473D9" w:rsidP="00F473D9">
            <w:pPr>
              <w:tabs>
                <w:tab w:val="left" w:pos="1067"/>
              </w:tabs>
              <w:rPr>
                <w:rFonts w:cs="Arial"/>
                <w:color w:val="202124"/>
                <w:shd w:val="clear" w:color="auto" w:fill="FFFFFF"/>
              </w:rPr>
            </w:pPr>
          </w:p>
          <w:p w14:paraId="570D2523" w14:textId="77777777" w:rsidR="00F473D9" w:rsidRDefault="00F473D9" w:rsidP="00F473D9">
            <w:pPr>
              <w:tabs>
                <w:tab w:val="left" w:pos="1067"/>
              </w:tabs>
              <w:rPr>
                <w:rFonts w:cs="Arial"/>
                <w:color w:val="202124"/>
                <w:shd w:val="clear" w:color="auto" w:fill="FFFFFF"/>
              </w:rPr>
            </w:pPr>
          </w:p>
          <w:p w14:paraId="48BCC033" w14:textId="77777777" w:rsidR="00F473D9" w:rsidRDefault="00F473D9" w:rsidP="00F473D9">
            <w:pPr>
              <w:tabs>
                <w:tab w:val="left" w:pos="1067"/>
              </w:tabs>
              <w:rPr>
                <w:rFonts w:cs="Arial"/>
                <w:color w:val="202124"/>
                <w:shd w:val="clear" w:color="auto" w:fill="FFFFFF"/>
              </w:rPr>
            </w:pPr>
          </w:p>
          <w:p w14:paraId="5B0CD2C2" w14:textId="2E56886E" w:rsidR="00F473D9" w:rsidRPr="00441E14" w:rsidRDefault="00F473D9" w:rsidP="00F473D9">
            <w:pPr>
              <w:tabs>
                <w:tab w:val="left" w:pos="1067"/>
              </w:tabs>
              <w:rPr>
                <w:rFonts w:cs="Arial"/>
                <w:color w:val="202124"/>
                <w:shd w:val="clear" w:color="auto" w:fill="FFFFFF"/>
              </w:rPr>
            </w:pPr>
            <w:r w:rsidRPr="00441E14">
              <w:rPr>
                <w:rFonts w:cs="Arial"/>
                <w:color w:val="202124"/>
                <w:shd w:val="clear" w:color="auto" w:fill="FFFFFF"/>
              </w:rPr>
              <w:t>Papua New Guinea has a </w:t>
            </w:r>
            <w:r w:rsidRPr="00441E14">
              <w:rPr>
                <w:rFonts w:cs="Arial"/>
                <w:b/>
                <w:bCs/>
                <w:color w:val="202124"/>
                <w:shd w:val="clear" w:color="auto" w:fill="FFFFFF"/>
              </w:rPr>
              <w:t>hot, humid tropical climate</w:t>
            </w:r>
            <w:r w:rsidRPr="00441E14">
              <w:rPr>
                <w:rFonts w:cs="Arial"/>
                <w:color w:val="202124"/>
                <w:shd w:val="clear" w:color="auto" w:fill="FFFFFF"/>
              </w:rPr>
              <w:t> which is experienced all year round. The country experiences two distinctive seasons: wet (December – March) and dry (June – September). The average monthly rainfall ranges between 250 – 350 mm and average temperature is between 26 - 28°C.</w:t>
            </w:r>
          </w:p>
          <w:p w14:paraId="15FE562A" w14:textId="77777777" w:rsidR="00F473D9" w:rsidRDefault="00F473D9" w:rsidP="00F473D9">
            <w:pPr>
              <w:tabs>
                <w:tab w:val="left" w:pos="1067"/>
              </w:tabs>
              <w:rPr>
                <w:rFonts w:cs="Arial"/>
                <w:color w:val="202124"/>
                <w:sz w:val="21"/>
                <w:szCs w:val="21"/>
                <w:shd w:val="clear" w:color="auto" w:fill="FFFFFF"/>
              </w:rPr>
            </w:pPr>
          </w:p>
          <w:p w14:paraId="593C3C22" w14:textId="77777777" w:rsidR="00F473D9" w:rsidRDefault="00F473D9" w:rsidP="00F473D9">
            <w:pPr>
              <w:tabs>
                <w:tab w:val="left" w:pos="1067"/>
              </w:tabs>
              <w:rPr>
                <w:rFonts w:cs="Arial"/>
                <w:color w:val="202124"/>
                <w:sz w:val="21"/>
                <w:szCs w:val="21"/>
                <w:shd w:val="clear" w:color="auto" w:fill="FFFFFF"/>
              </w:rPr>
            </w:pPr>
          </w:p>
          <w:p w14:paraId="2FE62855" w14:textId="77777777" w:rsidR="00F473D9" w:rsidRDefault="00F473D9" w:rsidP="00F473D9">
            <w:pPr>
              <w:tabs>
                <w:tab w:val="left" w:pos="1067"/>
              </w:tabs>
              <w:rPr>
                <w:rFonts w:cs="Arial"/>
                <w:color w:val="202124"/>
                <w:shd w:val="clear" w:color="auto" w:fill="FFFFFF"/>
              </w:rPr>
            </w:pPr>
          </w:p>
          <w:p w14:paraId="1F03A9DF" w14:textId="77777777" w:rsidR="00F473D9" w:rsidRDefault="00F473D9" w:rsidP="00F473D9">
            <w:pPr>
              <w:tabs>
                <w:tab w:val="left" w:pos="1067"/>
              </w:tabs>
              <w:rPr>
                <w:rFonts w:cs="Arial"/>
                <w:color w:val="202124"/>
                <w:shd w:val="clear" w:color="auto" w:fill="FFFFFF"/>
              </w:rPr>
            </w:pPr>
          </w:p>
          <w:p w14:paraId="76DBCB00" w14:textId="2BA61F18" w:rsidR="00F473D9" w:rsidRDefault="00F473D9" w:rsidP="00F473D9">
            <w:pPr>
              <w:tabs>
                <w:tab w:val="left" w:pos="1067"/>
              </w:tabs>
              <w:rPr>
                <w:rFonts w:cs="Arial"/>
                <w:color w:val="202124"/>
                <w:shd w:val="clear" w:color="auto" w:fill="FFFFFF"/>
              </w:rPr>
            </w:pPr>
            <w:r>
              <w:rPr>
                <w:rFonts w:cs="Arial"/>
                <w:color w:val="202124"/>
                <w:shd w:val="clear" w:color="auto" w:fill="FFFFFF"/>
              </w:rPr>
              <w:t>New Zealand's climate is complex and varies from </w:t>
            </w:r>
            <w:r>
              <w:rPr>
                <w:rFonts w:cs="Arial"/>
                <w:b/>
                <w:bCs/>
                <w:color w:val="202124"/>
                <w:shd w:val="clear" w:color="auto" w:fill="FFFFFF"/>
              </w:rPr>
              <w:t>warm subtropical in the far north to cool temperate climates in the far south, with severe alpine conditions in the mountainous areas</w:t>
            </w:r>
            <w:r>
              <w:rPr>
                <w:rFonts w:cs="Arial"/>
                <w:color w:val="202124"/>
                <w:shd w:val="clear" w:color="auto" w:fill="FFFFFF"/>
              </w:rPr>
              <w:t>.</w:t>
            </w:r>
          </w:p>
          <w:p w14:paraId="6907B95B" w14:textId="77777777" w:rsidR="00F473D9" w:rsidRDefault="00F473D9" w:rsidP="00F473D9">
            <w:pPr>
              <w:tabs>
                <w:tab w:val="left" w:pos="1067"/>
              </w:tabs>
              <w:rPr>
                <w:rFonts w:cs="Arial"/>
                <w:color w:val="202124"/>
                <w:shd w:val="clear" w:color="auto" w:fill="FFFFFF"/>
              </w:rPr>
            </w:pPr>
          </w:p>
          <w:p w14:paraId="685EC9B9" w14:textId="77777777" w:rsidR="00F473D9" w:rsidRDefault="00F473D9" w:rsidP="00F473D9">
            <w:pPr>
              <w:tabs>
                <w:tab w:val="left" w:pos="1067"/>
              </w:tabs>
              <w:rPr>
                <w:rFonts w:cs="Arial"/>
                <w:color w:val="202124"/>
                <w:shd w:val="clear" w:color="auto" w:fill="FFFFFF"/>
              </w:rPr>
            </w:pPr>
          </w:p>
          <w:p w14:paraId="176DAD1B" w14:textId="77777777" w:rsidR="00F473D9" w:rsidRDefault="00F473D9" w:rsidP="00F473D9">
            <w:pPr>
              <w:tabs>
                <w:tab w:val="left" w:pos="1067"/>
              </w:tabs>
              <w:rPr>
                <w:rFonts w:cs="Arial"/>
                <w:color w:val="202124"/>
                <w:shd w:val="clear" w:color="auto" w:fill="FFFFFF"/>
              </w:rPr>
            </w:pPr>
          </w:p>
          <w:p w14:paraId="659691B0" w14:textId="77777777" w:rsidR="00F473D9" w:rsidRDefault="00F473D9" w:rsidP="00F473D9">
            <w:pPr>
              <w:tabs>
                <w:tab w:val="left" w:pos="1067"/>
              </w:tabs>
              <w:rPr>
                <w:rFonts w:cs="Arial"/>
                <w:color w:val="202124"/>
                <w:shd w:val="clear" w:color="auto" w:fill="FFFFFF"/>
              </w:rPr>
            </w:pPr>
          </w:p>
          <w:p w14:paraId="5C600592" w14:textId="77777777" w:rsidR="00F473D9" w:rsidRDefault="00F473D9" w:rsidP="00F473D9">
            <w:pPr>
              <w:tabs>
                <w:tab w:val="left" w:pos="1067"/>
              </w:tabs>
              <w:rPr>
                <w:rFonts w:cs="Arial"/>
                <w:color w:val="202124"/>
                <w:shd w:val="clear" w:color="auto" w:fill="FFFFFF"/>
              </w:rPr>
            </w:pPr>
          </w:p>
          <w:p w14:paraId="6AC29CCF" w14:textId="77777777" w:rsidR="00F473D9" w:rsidRDefault="00F473D9" w:rsidP="00F473D9">
            <w:pPr>
              <w:tabs>
                <w:tab w:val="left" w:pos="1067"/>
              </w:tabs>
              <w:rPr>
                <w:rFonts w:cs="Arial"/>
                <w:color w:val="202124"/>
                <w:shd w:val="clear" w:color="auto" w:fill="FFFFFF"/>
              </w:rPr>
            </w:pPr>
          </w:p>
          <w:p w14:paraId="4706AB2F" w14:textId="77777777" w:rsidR="00F473D9" w:rsidRDefault="00F473D9" w:rsidP="00F473D9">
            <w:pPr>
              <w:tabs>
                <w:tab w:val="left" w:pos="1067"/>
              </w:tabs>
              <w:rPr>
                <w:rFonts w:cs="Arial"/>
                <w:color w:val="202124"/>
                <w:shd w:val="clear" w:color="auto" w:fill="FFFFFF"/>
              </w:rPr>
            </w:pPr>
          </w:p>
          <w:p w14:paraId="65E1F8D2" w14:textId="77777777" w:rsidR="00F473D9" w:rsidRDefault="00F473D9" w:rsidP="00F473D9">
            <w:pPr>
              <w:tabs>
                <w:tab w:val="left" w:pos="1067"/>
              </w:tabs>
              <w:rPr>
                <w:rFonts w:cs="Arial"/>
                <w:color w:val="202124"/>
                <w:shd w:val="clear" w:color="auto" w:fill="FFFFFF"/>
              </w:rPr>
            </w:pPr>
          </w:p>
          <w:p w14:paraId="29138CD2" w14:textId="77777777" w:rsidR="00F473D9" w:rsidRDefault="00F473D9" w:rsidP="00F473D9">
            <w:pPr>
              <w:tabs>
                <w:tab w:val="left" w:pos="1067"/>
              </w:tabs>
              <w:rPr>
                <w:rFonts w:cs="Arial"/>
                <w:color w:val="202124"/>
                <w:shd w:val="clear" w:color="auto" w:fill="FFFFFF"/>
              </w:rPr>
            </w:pPr>
          </w:p>
          <w:p w14:paraId="6E0E29C8" w14:textId="77777777" w:rsidR="00F473D9" w:rsidRDefault="00F473D9" w:rsidP="00F473D9">
            <w:pPr>
              <w:tabs>
                <w:tab w:val="left" w:pos="1067"/>
              </w:tabs>
              <w:rPr>
                <w:rFonts w:cs="Arial"/>
                <w:color w:val="202124"/>
                <w:shd w:val="clear" w:color="auto" w:fill="FFFFFF"/>
              </w:rPr>
            </w:pPr>
          </w:p>
          <w:p w14:paraId="3065C12A" w14:textId="77777777" w:rsidR="00F473D9" w:rsidRDefault="00F473D9" w:rsidP="00F473D9">
            <w:pPr>
              <w:tabs>
                <w:tab w:val="left" w:pos="1067"/>
              </w:tabs>
              <w:rPr>
                <w:rFonts w:cs="Arial"/>
                <w:color w:val="202124"/>
                <w:shd w:val="clear" w:color="auto" w:fill="FFFFFF"/>
              </w:rPr>
            </w:pPr>
          </w:p>
          <w:p w14:paraId="4AB02420" w14:textId="77777777" w:rsidR="00F473D9" w:rsidRDefault="00F473D9" w:rsidP="00F473D9">
            <w:pPr>
              <w:tabs>
                <w:tab w:val="left" w:pos="1067"/>
              </w:tabs>
              <w:rPr>
                <w:rFonts w:cs="Arial"/>
                <w:color w:val="202124"/>
                <w:shd w:val="clear" w:color="auto" w:fill="FFFFFF"/>
              </w:rPr>
            </w:pPr>
          </w:p>
          <w:p w14:paraId="6266BE7C" w14:textId="77777777" w:rsidR="00F473D9" w:rsidRDefault="00F473D9" w:rsidP="00F473D9">
            <w:pPr>
              <w:tabs>
                <w:tab w:val="left" w:pos="1067"/>
              </w:tabs>
            </w:pPr>
            <w:hyperlink r:id="rId46" w:history="1">
              <w:r w:rsidRPr="00E1460D">
                <w:rPr>
                  <w:rStyle w:val="Hyperlink"/>
                </w:rPr>
                <w:t>https://www.wettropics.gov.au/plants-animals</w:t>
              </w:r>
            </w:hyperlink>
          </w:p>
          <w:p w14:paraId="1AA6733D" w14:textId="77777777" w:rsidR="00F473D9" w:rsidRDefault="00F473D9" w:rsidP="00F473D9">
            <w:pPr>
              <w:tabs>
                <w:tab w:val="left" w:pos="1067"/>
              </w:tabs>
            </w:pPr>
            <w:r>
              <w:t>Animals of the wet tropics</w:t>
            </w:r>
          </w:p>
          <w:p w14:paraId="7E9FBCFA" w14:textId="77777777" w:rsidR="00F473D9" w:rsidRDefault="00F473D9" w:rsidP="00F473D9">
            <w:pPr>
              <w:tabs>
                <w:tab w:val="left" w:pos="1067"/>
              </w:tabs>
            </w:pPr>
          </w:p>
          <w:p w14:paraId="5121D082" w14:textId="77777777" w:rsidR="00F473D9" w:rsidRDefault="00F473D9" w:rsidP="00F473D9">
            <w:pPr>
              <w:tabs>
                <w:tab w:val="left" w:pos="1067"/>
              </w:tabs>
              <w:rPr>
                <w:rFonts w:cs="Arial"/>
                <w:color w:val="202124"/>
                <w:shd w:val="clear" w:color="auto" w:fill="FFFFFF"/>
              </w:rPr>
            </w:pPr>
            <w:r>
              <w:rPr>
                <w:rFonts w:cs="Arial"/>
                <w:color w:val="202124"/>
                <w:shd w:val="clear" w:color="auto" w:fill="FFFFFF"/>
              </w:rPr>
              <w:t>Animals of the cool temperate environments of Australia include </w:t>
            </w:r>
            <w:r>
              <w:rPr>
                <w:rFonts w:cs="Arial"/>
                <w:b/>
                <w:bCs/>
                <w:color w:val="202124"/>
                <w:shd w:val="clear" w:color="auto" w:fill="FFFFFF"/>
              </w:rPr>
              <w:t xml:space="preserve">ringtail possums, pademelons, spotted tailed quolls, and the dusky antechinus, tree frogs, </w:t>
            </w:r>
            <w:proofErr w:type="gramStart"/>
            <w:r>
              <w:rPr>
                <w:rFonts w:cs="Arial"/>
                <w:b/>
                <w:bCs/>
                <w:color w:val="202124"/>
                <w:shd w:val="clear" w:color="auto" w:fill="FFFFFF"/>
              </w:rPr>
              <w:t>rosellas</w:t>
            </w:r>
            <w:proofErr w:type="gramEnd"/>
            <w:r>
              <w:rPr>
                <w:rFonts w:cs="Arial"/>
                <w:b/>
                <w:bCs/>
                <w:color w:val="202124"/>
                <w:shd w:val="clear" w:color="auto" w:fill="FFFFFF"/>
              </w:rPr>
              <w:t xml:space="preserve"> and black currawongs</w:t>
            </w:r>
            <w:r>
              <w:rPr>
                <w:rFonts w:cs="Arial"/>
                <w:color w:val="202124"/>
                <w:shd w:val="clear" w:color="auto" w:fill="FFFFFF"/>
              </w:rPr>
              <w:t>.</w:t>
            </w:r>
          </w:p>
          <w:p w14:paraId="7071792A" w14:textId="77777777" w:rsidR="00F473D9" w:rsidRPr="00494DCB" w:rsidRDefault="00F473D9" w:rsidP="00494DCB"/>
        </w:tc>
        <w:tc>
          <w:tcPr>
            <w:tcW w:w="2627" w:type="dxa"/>
          </w:tcPr>
          <w:p w14:paraId="4C422A81" w14:textId="77777777" w:rsidR="00F473D9" w:rsidRPr="00494DCB" w:rsidRDefault="00F473D9" w:rsidP="00494DCB"/>
        </w:tc>
      </w:tr>
      <w:tr w:rsidR="00D6407A" w14:paraId="7FFF51F3" w14:textId="77777777" w:rsidTr="00675DF3">
        <w:tc>
          <w:tcPr>
            <w:tcW w:w="15370" w:type="dxa"/>
            <w:gridSpan w:val="4"/>
            <w:shd w:val="clear" w:color="auto" w:fill="E7E6E6" w:themeFill="background2"/>
          </w:tcPr>
          <w:p w14:paraId="011439F0" w14:textId="3B3A7BA7" w:rsidR="00D6407A" w:rsidRPr="0080506C" w:rsidRDefault="00F473D9" w:rsidP="00675DF3">
            <w:pPr>
              <w:pStyle w:val="Heading4"/>
            </w:pPr>
            <w:r>
              <w:lastRenderedPageBreak/>
              <w:t>VISUAL ARTS</w:t>
            </w:r>
          </w:p>
        </w:tc>
      </w:tr>
      <w:tr w:rsidR="00D6407A" w14:paraId="4471D30C" w14:textId="77777777" w:rsidTr="00675DF3">
        <w:trPr>
          <w:trHeight w:val="65"/>
        </w:trPr>
        <w:tc>
          <w:tcPr>
            <w:tcW w:w="2370" w:type="dxa"/>
          </w:tcPr>
          <w:p w14:paraId="67FB8EC6" w14:textId="77777777" w:rsidR="00F473D9" w:rsidRDefault="00F473D9" w:rsidP="00F473D9">
            <w:pPr>
              <w:rPr>
                <w:b/>
                <w:bCs/>
              </w:rPr>
            </w:pPr>
            <w:r w:rsidRPr="00441E14">
              <w:rPr>
                <w:b/>
                <w:bCs/>
              </w:rPr>
              <w:t xml:space="preserve">Creating and </w:t>
            </w:r>
            <w:r>
              <w:rPr>
                <w:b/>
                <w:bCs/>
              </w:rPr>
              <w:t>m</w:t>
            </w:r>
            <w:r w:rsidRPr="00441E14">
              <w:rPr>
                <w:b/>
                <w:bCs/>
              </w:rPr>
              <w:t>aking</w:t>
            </w:r>
          </w:p>
          <w:p w14:paraId="38A13FF6" w14:textId="77777777" w:rsidR="00F473D9" w:rsidRDefault="00F473D9" w:rsidP="00F473D9">
            <w:r w:rsidRPr="00441E14">
              <w:t>S</w:t>
            </w:r>
            <w:r>
              <w:t xml:space="preserve">tudents use visual conventions, visual arts processes, and materials to create artworks that communicate ideas, perspectives and/or </w:t>
            </w:r>
            <w:proofErr w:type="gramStart"/>
            <w:r>
              <w:t>meaning</w:t>
            </w:r>
            <w:proofErr w:type="gramEnd"/>
          </w:p>
          <w:p w14:paraId="00F7C61A" w14:textId="77777777" w:rsidR="00D6407A" w:rsidRPr="00494DCB" w:rsidRDefault="00D6407A" w:rsidP="00675DF3">
            <w:pPr>
              <w:jc w:val="center"/>
            </w:pPr>
          </w:p>
        </w:tc>
        <w:tc>
          <w:tcPr>
            <w:tcW w:w="5979" w:type="dxa"/>
          </w:tcPr>
          <w:p w14:paraId="32ECF132" w14:textId="77777777" w:rsidR="00F473D9" w:rsidRPr="002B10C8" w:rsidRDefault="00F473D9" w:rsidP="00F473D9">
            <w:pPr>
              <w:rPr>
                <w:b/>
                <w:bCs/>
                <w:i/>
                <w:iCs/>
              </w:rPr>
            </w:pPr>
            <w:r>
              <w:rPr>
                <w:b/>
                <w:bCs/>
                <w:i/>
                <w:iCs/>
              </w:rPr>
              <w:t>Any 2D work of art on the theme of local biodiversity and endangered animals is acceptable for entry into the Crisps’ Art Show. Further details should be available at your school.</w:t>
            </w:r>
          </w:p>
          <w:p w14:paraId="46EDE201" w14:textId="77777777" w:rsidR="00F473D9" w:rsidRDefault="00F473D9" w:rsidP="00F473D9"/>
          <w:p w14:paraId="2F042E36" w14:textId="77777777" w:rsidR="00F473D9" w:rsidRPr="002B10C8" w:rsidRDefault="00F473D9" w:rsidP="00F473D9">
            <w:pPr>
              <w:rPr>
                <w:b/>
                <w:bCs/>
              </w:rPr>
            </w:pPr>
            <w:r w:rsidRPr="002B10C8">
              <w:rPr>
                <w:b/>
                <w:bCs/>
              </w:rPr>
              <w:t>Option 1</w:t>
            </w:r>
          </w:p>
          <w:p w14:paraId="4E6D8C08" w14:textId="77777777" w:rsidR="00F473D9" w:rsidRDefault="00F473D9" w:rsidP="00F473D9">
            <w:r>
              <w:t xml:space="preserve">Drawing on some of the topics covered in this unit, that focus on our local wildlife, students consider one that they would like to express </w:t>
            </w:r>
            <w:r w:rsidRPr="000D0370">
              <w:rPr>
                <w:b/>
                <w:bCs/>
              </w:rPr>
              <w:t xml:space="preserve">persuasively </w:t>
            </w:r>
            <w:r>
              <w:t xml:space="preserve">in artwork. Topics could </w:t>
            </w:r>
            <w:proofErr w:type="gramStart"/>
            <w:r>
              <w:t>include</w:t>
            </w:r>
            <w:proofErr w:type="gramEnd"/>
            <w:r>
              <w:t xml:space="preserve"> </w:t>
            </w:r>
          </w:p>
          <w:p w14:paraId="5BA1F482" w14:textId="77777777" w:rsidR="00F473D9" w:rsidRDefault="00F473D9" w:rsidP="00F473D9">
            <w:r>
              <w:t>Life Cycles</w:t>
            </w:r>
          </w:p>
          <w:p w14:paraId="6F2E04C0" w14:textId="77777777" w:rsidR="00F473D9" w:rsidRDefault="00F473D9" w:rsidP="00F473D9">
            <w:r>
              <w:t>Biodiversity</w:t>
            </w:r>
          </w:p>
          <w:p w14:paraId="53793EAC" w14:textId="77777777" w:rsidR="00F473D9" w:rsidRDefault="00F473D9" w:rsidP="00F473D9">
            <w:r>
              <w:t>Local natural environments</w:t>
            </w:r>
          </w:p>
          <w:p w14:paraId="6D662F50" w14:textId="77777777" w:rsidR="00F473D9" w:rsidRDefault="00F473D9" w:rsidP="00F473D9">
            <w:r>
              <w:t>A particular local native animal or plant</w:t>
            </w:r>
          </w:p>
          <w:p w14:paraId="0432004F" w14:textId="77777777" w:rsidR="00F473D9" w:rsidRDefault="00F473D9" w:rsidP="00F473D9">
            <w:r>
              <w:t>Soil</w:t>
            </w:r>
          </w:p>
          <w:p w14:paraId="0D428E13" w14:textId="77777777" w:rsidR="00F473D9" w:rsidRDefault="00F473D9" w:rsidP="00F473D9">
            <w:r>
              <w:t>The school ambassador. The creature it represents is endangered. Use persuasive artwork to convince the community to do more to protect this creature.</w:t>
            </w:r>
          </w:p>
          <w:p w14:paraId="4D512B4B" w14:textId="77777777" w:rsidR="00F473D9" w:rsidRDefault="00F473D9" w:rsidP="00F473D9"/>
          <w:p w14:paraId="3DF6C585" w14:textId="77777777" w:rsidR="00F473D9" w:rsidRDefault="00F473D9" w:rsidP="00F473D9">
            <w:r>
              <w:t xml:space="preserve">The students mind maps some ideas that link to their topic to explore multiple possibilities such as “what do </w:t>
            </w:r>
            <w:r>
              <w:lastRenderedPageBreak/>
              <w:t xml:space="preserve">I already know about this?” “What are my questions about this?” What do I want to tell other people about this? </w:t>
            </w:r>
          </w:p>
          <w:p w14:paraId="3F046106" w14:textId="77777777" w:rsidR="00F473D9" w:rsidRDefault="00F473D9" w:rsidP="00F473D9"/>
          <w:p w14:paraId="260AF7A0" w14:textId="77777777" w:rsidR="00F473D9" w:rsidRDefault="00F473D9" w:rsidP="00F473D9">
            <w:pPr>
              <w:rPr>
                <w:b/>
                <w:bCs/>
              </w:rPr>
            </w:pPr>
            <w:r w:rsidRPr="00441E14">
              <w:rPr>
                <w:b/>
                <w:bCs/>
              </w:rPr>
              <w:t xml:space="preserve">Assist the children as they explore the purpose of their artwork. </w:t>
            </w:r>
          </w:p>
          <w:p w14:paraId="4EC1DBEA" w14:textId="77777777" w:rsidR="00D6407A" w:rsidRDefault="00F473D9" w:rsidP="00F473D9">
            <w:r w:rsidRPr="000D0370">
              <w:t xml:space="preserve">Do they want to persuade people in the community to </w:t>
            </w:r>
            <w:r>
              <w:t>protect our wildlife?</w:t>
            </w:r>
          </w:p>
          <w:p w14:paraId="727A4866" w14:textId="77777777" w:rsidR="00F473D9" w:rsidRDefault="00F473D9" w:rsidP="00F473D9"/>
          <w:p w14:paraId="58385AC7" w14:textId="77777777" w:rsidR="00F473D9" w:rsidRDefault="00F473D9" w:rsidP="00F473D9">
            <w:r>
              <w:t>Do they want to communicate a message about local endangered animals?</w:t>
            </w:r>
          </w:p>
          <w:p w14:paraId="04FF6986" w14:textId="77777777" w:rsidR="00F473D9" w:rsidRDefault="00F473D9" w:rsidP="00F473D9">
            <w:r>
              <w:t>Is their purpose to warn everyone about the dangers of natural disasters to our local natural environments?</w:t>
            </w:r>
          </w:p>
          <w:p w14:paraId="557FFC5D" w14:textId="77777777" w:rsidR="00F473D9" w:rsidRDefault="00F473D9" w:rsidP="00F473D9">
            <w:r>
              <w:t>Do they want to encourage people to protect local natural environments?</w:t>
            </w:r>
          </w:p>
          <w:p w14:paraId="2A016EF4" w14:textId="77777777" w:rsidR="00F473D9" w:rsidRDefault="00F473D9" w:rsidP="00F473D9">
            <w:r>
              <w:t>Do they want to express the beauty of local natural environments?</w:t>
            </w:r>
          </w:p>
          <w:p w14:paraId="140A4116" w14:textId="77777777" w:rsidR="00F473D9" w:rsidRDefault="00F473D9" w:rsidP="00F473D9">
            <w:r>
              <w:t>Do they want to illustrate the connections and relationships in a natural environment that need to stay healthy?</w:t>
            </w:r>
          </w:p>
          <w:p w14:paraId="686FB68A" w14:textId="77777777" w:rsidR="00F473D9" w:rsidRDefault="00F473D9" w:rsidP="00F473D9"/>
          <w:p w14:paraId="20BACC43" w14:textId="77777777" w:rsidR="00F473D9" w:rsidRDefault="00F473D9" w:rsidP="00F473D9">
            <w:r>
              <w:t>The students decide on a format that will best display their artwork and its purpose. Examples ...</w:t>
            </w:r>
          </w:p>
          <w:p w14:paraId="393AF10B" w14:textId="77777777" w:rsidR="00F473D9" w:rsidRDefault="00F473D9" w:rsidP="00F473D9">
            <w:r>
              <w:t>Poster</w:t>
            </w:r>
          </w:p>
          <w:p w14:paraId="253E1082" w14:textId="77777777" w:rsidR="00F473D9" w:rsidRDefault="00F473D9" w:rsidP="00F473D9">
            <w:r>
              <w:t>Brochure</w:t>
            </w:r>
          </w:p>
          <w:p w14:paraId="590C1913" w14:textId="77777777" w:rsidR="00F473D9" w:rsidRDefault="00F473D9" w:rsidP="00F473D9">
            <w:r>
              <w:t>A3 picture</w:t>
            </w:r>
          </w:p>
          <w:p w14:paraId="402AE38A" w14:textId="77777777" w:rsidR="00F473D9" w:rsidRDefault="00F473D9" w:rsidP="00F473D9"/>
          <w:p w14:paraId="486805B7" w14:textId="77777777" w:rsidR="00F473D9" w:rsidRDefault="00F473D9" w:rsidP="00F473D9">
            <w:r>
              <w:t>They document their reasons for selection of their format, as well as the purpose behind their artwork.</w:t>
            </w:r>
          </w:p>
          <w:p w14:paraId="59B01C7D" w14:textId="77777777" w:rsidR="00F473D9" w:rsidRDefault="00F473D9" w:rsidP="00F473D9">
            <w:r>
              <w:t>Once any other criteria determined by teacher and/or students have been fulfilled, the students are ready to produce their piece.</w:t>
            </w:r>
          </w:p>
          <w:p w14:paraId="5441CD89" w14:textId="77777777" w:rsidR="00F473D9" w:rsidRDefault="00F473D9" w:rsidP="00F473D9"/>
          <w:p w14:paraId="7B76F0B6" w14:textId="77777777" w:rsidR="00F473D9" w:rsidRDefault="00F473D9" w:rsidP="00F473D9">
            <w:pPr>
              <w:rPr>
                <w:b/>
                <w:bCs/>
              </w:rPr>
            </w:pPr>
            <w:r w:rsidRPr="00441E14">
              <w:rPr>
                <w:b/>
                <w:bCs/>
              </w:rPr>
              <w:t>The final product can be entered into the Crisps art show, while the whole process may be considered as an assessment piece.</w:t>
            </w:r>
          </w:p>
          <w:p w14:paraId="1CFD5E32" w14:textId="77777777" w:rsidR="00F473D9" w:rsidRDefault="00F473D9" w:rsidP="00F473D9">
            <w:pPr>
              <w:rPr>
                <w:b/>
                <w:bCs/>
              </w:rPr>
            </w:pPr>
          </w:p>
          <w:p w14:paraId="3F13632E" w14:textId="77777777" w:rsidR="00F473D9" w:rsidRDefault="00F473D9" w:rsidP="00F473D9">
            <w:pPr>
              <w:rPr>
                <w:b/>
                <w:bCs/>
              </w:rPr>
            </w:pPr>
            <w:r>
              <w:rPr>
                <w:b/>
                <w:bCs/>
              </w:rPr>
              <w:t>Option 2</w:t>
            </w:r>
          </w:p>
          <w:p w14:paraId="65D0AC55" w14:textId="77777777" w:rsidR="00F473D9" w:rsidRDefault="00F473D9" w:rsidP="00F473D9">
            <w:r>
              <w:t>You may prefer to begin the artwork earlier in the term in which case the focus would be on earlier Science and Geography topics, possibly teacher’s choice.</w:t>
            </w:r>
          </w:p>
          <w:p w14:paraId="3C7784F9" w14:textId="7E1E7BA4" w:rsidR="00F473D9" w:rsidRPr="00494DCB" w:rsidRDefault="00F473D9" w:rsidP="00F473D9"/>
        </w:tc>
        <w:tc>
          <w:tcPr>
            <w:tcW w:w="4394" w:type="dxa"/>
          </w:tcPr>
          <w:p w14:paraId="78C1A82C" w14:textId="77777777" w:rsidR="00F473D9" w:rsidRDefault="00F473D9" w:rsidP="00F473D9">
            <w:pPr>
              <w:tabs>
                <w:tab w:val="left" w:pos="1067"/>
              </w:tabs>
              <w:rPr>
                <w:rFonts w:cs="Arial"/>
                <w:color w:val="FF0000"/>
                <w:shd w:val="clear" w:color="auto" w:fill="FFFFFF"/>
              </w:rPr>
            </w:pPr>
            <w:r>
              <w:rPr>
                <w:rFonts w:cs="Arial"/>
                <w:color w:val="FF0000"/>
                <w:shd w:val="clear" w:color="auto" w:fill="FFFFFF"/>
              </w:rPr>
              <w:lastRenderedPageBreak/>
              <w:t xml:space="preserve">Note </w:t>
            </w:r>
            <w:r w:rsidRPr="000D0370">
              <w:rPr>
                <w:rFonts w:cs="Arial"/>
                <w:b/>
                <w:bCs/>
                <w:color w:val="000000" w:themeColor="text1"/>
                <w:shd w:val="clear" w:color="auto" w:fill="FFFFFF"/>
              </w:rPr>
              <w:t>English lessons</w:t>
            </w:r>
            <w:r w:rsidRPr="000D0370">
              <w:rPr>
                <w:rFonts w:cs="Arial"/>
                <w:color w:val="000000" w:themeColor="text1"/>
                <w:shd w:val="clear" w:color="auto" w:fill="FFFFFF"/>
              </w:rPr>
              <w:t xml:space="preserve"> </w:t>
            </w:r>
            <w:r>
              <w:rPr>
                <w:rFonts w:cs="Arial"/>
                <w:color w:val="FF0000"/>
                <w:shd w:val="clear" w:color="auto" w:fill="FFFFFF"/>
              </w:rPr>
              <w:t xml:space="preserve">which will support the persuasive elements of the artwork, located after this </w:t>
            </w:r>
            <w:proofErr w:type="gramStart"/>
            <w:r>
              <w:rPr>
                <w:rFonts w:cs="Arial"/>
                <w:color w:val="FF0000"/>
                <w:shd w:val="clear" w:color="auto" w:fill="FFFFFF"/>
              </w:rPr>
              <w:t>section</w:t>
            </w:r>
            <w:proofErr w:type="gramEnd"/>
          </w:p>
          <w:p w14:paraId="503520C5" w14:textId="2A9D33FE" w:rsidR="00D6407A" w:rsidRPr="00494DCB" w:rsidRDefault="00F473D9" w:rsidP="00675DF3">
            <w:pPr>
              <w:tabs>
                <w:tab w:val="left" w:pos="1067"/>
              </w:tabs>
            </w:pPr>
            <w:r>
              <w:rPr>
                <w:rFonts w:cs="Arial"/>
                <w:noProof/>
                <w:color w:val="FF0000"/>
              </w:rPr>
              <mc:AlternateContent>
                <mc:Choice Requires="wps">
                  <w:drawing>
                    <wp:anchor distT="0" distB="0" distL="114300" distR="114300" simplePos="0" relativeHeight="251723776" behindDoc="0" locked="0" layoutInCell="1" allowOverlap="1" wp14:anchorId="6BE07156" wp14:editId="140534B5">
                      <wp:simplePos x="0" y="0"/>
                      <wp:positionH relativeFrom="column">
                        <wp:posOffset>469265</wp:posOffset>
                      </wp:positionH>
                      <wp:positionV relativeFrom="paragraph">
                        <wp:posOffset>448945</wp:posOffset>
                      </wp:positionV>
                      <wp:extent cx="3525520" cy="1198880"/>
                      <wp:effectExtent l="0" t="0" r="17780" b="7620"/>
                      <wp:wrapNone/>
                      <wp:docPr id="15" name="Text Box 15"/>
                      <wp:cNvGraphicFramePr/>
                      <a:graphic xmlns:a="http://schemas.openxmlformats.org/drawingml/2006/main">
                        <a:graphicData uri="http://schemas.microsoft.com/office/word/2010/wordprocessingShape">
                          <wps:wsp>
                            <wps:cNvSpPr txBox="1"/>
                            <wps:spPr>
                              <a:xfrm>
                                <a:off x="0" y="0"/>
                                <a:ext cx="3525520" cy="1198880"/>
                              </a:xfrm>
                              <a:prstGeom prst="rect">
                                <a:avLst/>
                              </a:prstGeom>
                              <a:solidFill>
                                <a:schemeClr val="bg2"/>
                              </a:solidFill>
                              <a:ln w="6350">
                                <a:solidFill>
                                  <a:prstClr val="black"/>
                                </a:solidFill>
                              </a:ln>
                            </wps:spPr>
                            <wps:txbx>
                              <w:txbxContent>
                                <w:p w14:paraId="10413CA9" w14:textId="77777777" w:rsidR="00F473D9" w:rsidRDefault="00F473D9" w:rsidP="00F473D9">
                                  <w:r w:rsidRPr="00441E14">
                                    <w:rPr>
                                      <w:b/>
                                      <w:bCs/>
                                    </w:rPr>
                                    <w:t>Alternative Approaches:</w:t>
                                  </w:r>
                                  <w:r>
                                    <w:t xml:space="preserve"> The class chooses one topic to explore and mind map together. </w:t>
                                  </w:r>
                                </w:p>
                                <w:p w14:paraId="31C0D62B" w14:textId="77777777" w:rsidR="00F473D9" w:rsidRDefault="00F473D9" w:rsidP="00F473D9"/>
                                <w:p w14:paraId="4DE500FE" w14:textId="77777777" w:rsidR="00F473D9" w:rsidRDefault="00F473D9" w:rsidP="00F473D9">
                                  <w:r>
                                    <w:t>Students work in pairs or Learning teams for this stage.</w:t>
                                  </w:r>
                                </w:p>
                                <w:p w14:paraId="6563F427" w14:textId="77777777" w:rsidR="00F473D9" w:rsidRDefault="00F473D9" w:rsidP="00F473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7156" id="Text Box 15" o:spid="_x0000_s1030" type="#_x0000_t202" style="position:absolute;margin-left:36.95pt;margin-top:35.35pt;width:277.6pt;height:9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" fillcolor="#e7e6e6 [3214]" strokeweight=".5pt">
                      <v:textbox>
                        <w:txbxContent>
                          <w:p w14:paraId="10413CA9" w14:textId="77777777" w:rsidR="00F473D9" w:rsidRDefault="00F473D9" w:rsidP="00F473D9">
                            <w:r w:rsidRPr="00441E14">
                              <w:rPr>
                                <w:b/>
                                <w:bCs/>
                              </w:rPr>
                              <w:t>Alternative Approaches:</w:t>
                            </w:r>
                            <w:r>
                              <w:t xml:space="preserve"> The class chooses one topic to explore and mind map together. </w:t>
                            </w:r>
                          </w:p>
                          <w:p w14:paraId="31C0D62B" w14:textId="77777777" w:rsidR="00F473D9" w:rsidRDefault="00F473D9" w:rsidP="00F473D9"/>
                          <w:p w14:paraId="4DE500FE" w14:textId="77777777" w:rsidR="00F473D9" w:rsidRDefault="00F473D9" w:rsidP="00F473D9">
                            <w:r>
                              <w:t>Students work in pairs or Learning teams for this stage.</w:t>
                            </w:r>
                          </w:p>
                          <w:p w14:paraId="6563F427" w14:textId="77777777" w:rsidR="00F473D9" w:rsidRDefault="00F473D9" w:rsidP="00F473D9"/>
                        </w:txbxContent>
                      </v:textbox>
                    </v:shape>
                  </w:pict>
                </mc:Fallback>
              </mc:AlternateContent>
            </w:r>
          </w:p>
        </w:tc>
        <w:tc>
          <w:tcPr>
            <w:tcW w:w="2627" w:type="dxa"/>
          </w:tcPr>
          <w:p w14:paraId="2137027B" w14:textId="77777777" w:rsidR="00D6407A" w:rsidRPr="00494DCB" w:rsidRDefault="00D6407A" w:rsidP="00675DF3">
            <w:pPr>
              <w:rPr>
                <w:i/>
                <w:iCs/>
              </w:rPr>
            </w:pPr>
          </w:p>
          <w:p w14:paraId="5666E526" w14:textId="77777777" w:rsidR="00D6407A" w:rsidRPr="00494DCB" w:rsidRDefault="00D6407A" w:rsidP="00675DF3"/>
        </w:tc>
      </w:tr>
      <w:tr w:rsidR="00D6407A" w14:paraId="4FC028BB" w14:textId="77777777" w:rsidTr="00675DF3">
        <w:tc>
          <w:tcPr>
            <w:tcW w:w="15370" w:type="dxa"/>
            <w:gridSpan w:val="4"/>
            <w:shd w:val="clear" w:color="auto" w:fill="E7E6E6" w:themeFill="background2"/>
          </w:tcPr>
          <w:p w14:paraId="5DBA50F1" w14:textId="3378B766" w:rsidR="00D6407A" w:rsidRDefault="00F473D9" w:rsidP="00675DF3">
            <w:pPr>
              <w:pStyle w:val="Heading4"/>
            </w:pPr>
            <w:r>
              <w:lastRenderedPageBreak/>
              <w:t>ENGLISH</w:t>
            </w:r>
          </w:p>
        </w:tc>
      </w:tr>
      <w:tr w:rsidR="00D6407A" w14:paraId="7B4A89F2" w14:textId="77777777" w:rsidTr="00675DF3">
        <w:tc>
          <w:tcPr>
            <w:tcW w:w="2370" w:type="dxa"/>
          </w:tcPr>
          <w:p w14:paraId="05461D77" w14:textId="77777777" w:rsidR="00F473D9" w:rsidRPr="00441E14" w:rsidRDefault="00F473D9" w:rsidP="00F473D9">
            <w:pPr>
              <w:rPr>
                <w:b/>
                <w:bCs/>
                <w:sz w:val="20"/>
                <w:szCs w:val="20"/>
              </w:rPr>
            </w:pPr>
            <w:r>
              <w:rPr>
                <w:b/>
                <w:bCs/>
                <w:sz w:val="20"/>
                <w:szCs w:val="20"/>
              </w:rPr>
              <w:t xml:space="preserve">Literacy: Analysing, </w:t>
            </w:r>
            <w:proofErr w:type="gramStart"/>
            <w:r>
              <w:rPr>
                <w:b/>
                <w:bCs/>
                <w:sz w:val="20"/>
                <w:szCs w:val="20"/>
              </w:rPr>
              <w:t>interpreting</w:t>
            </w:r>
            <w:proofErr w:type="gramEnd"/>
            <w:r>
              <w:rPr>
                <w:b/>
                <w:bCs/>
                <w:sz w:val="20"/>
                <w:szCs w:val="20"/>
              </w:rPr>
              <w:t xml:space="preserve"> and evaluating</w:t>
            </w:r>
          </w:p>
          <w:p w14:paraId="6DE5032B" w14:textId="77777777" w:rsidR="00F473D9" w:rsidRPr="00B3094F" w:rsidRDefault="00F473D9" w:rsidP="00F473D9">
            <w:pPr>
              <w:spacing w:after="120"/>
              <w:ind w:right="425"/>
              <w:rPr>
                <w:rStyle w:val="SubtleEmphasis"/>
                <w:i/>
                <w:iCs w:val="0"/>
                <w:color w:val="000000" w:themeColor="text1"/>
              </w:rPr>
            </w:pPr>
            <w:r w:rsidRPr="00B3094F">
              <w:t>Student</w:t>
            </w:r>
            <w:r>
              <w:t>s</w:t>
            </w:r>
            <w:r w:rsidRPr="00B3094F">
              <w:t xml:space="preserve"> </w:t>
            </w:r>
            <w:r>
              <w:t xml:space="preserve">identify the audience and purpose of imaginative, informative, and persuasive texts through their use of language features and/or </w:t>
            </w:r>
            <w:proofErr w:type="gramStart"/>
            <w:r>
              <w:t>images</w:t>
            </w:r>
            <w:proofErr w:type="gramEnd"/>
            <w:r w:rsidRPr="00B3094F">
              <w:t xml:space="preserve"> </w:t>
            </w:r>
          </w:p>
          <w:p w14:paraId="05B77785" w14:textId="77777777" w:rsidR="00F473D9" w:rsidRPr="00F61D06" w:rsidRDefault="00F473D9" w:rsidP="00F473D9">
            <w:pPr>
              <w:rPr>
                <w:i/>
                <w:iCs/>
                <w:sz w:val="22"/>
                <w:szCs w:val="22"/>
              </w:rPr>
            </w:pPr>
            <w:hyperlink r:id="rId47" w:history="1">
              <w:r w:rsidRPr="00F61D06">
                <w:rPr>
                  <w:rStyle w:val="Hyperlink"/>
                  <w:sz w:val="22"/>
                  <w:szCs w:val="22"/>
                </w:rPr>
                <w:t>AC9E3LY03</w:t>
              </w:r>
            </w:hyperlink>
          </w:p>
          <w:p w14:paraId="19E77F74" w14:textId="77777777" w:rsidR="00D6407A" w:rsidRPr="0080506C" w:rsidRDefault="00D6407A" w:rsidP="00F473D9">
            <w:pPr>
              <w:jc w:val="right"/>
              <w:rPr>
                <w:b/>
                <w:bCs/>
              </w:rPr>
            </w:pPr>
          </w:p>
        </w:tc>
        <w:tc>
          <w:tcPr>
            <w:tcW w:w="5979" w:type="dxa"/>
          </w:tcPr>
          <w:p w14:paraId="7E10C8B1" w14:textId="77777777" w:rsidR="00F473D9" w:rsidRDefault="00F473D9" w:rsidP="00F473D9">
            <w:pPr>
              <w:rPr>
                <w:b/>
                <w:bCs/>
              </w:rPr>
            </w:pPr>
            <w:r>
              <w:rPr>
                <w:b/>
                <w:bCs/>
              </w:rPr>
              <w:t xml:space="preserve">Learning Focus </w:t>
            </w:r>
            <w:r w:rsidRPr="000D0370">
              <w:rPr>
                <w:b/>
                <w:bCs/>
              </w:rPr>
              <w:t>1</w:t>
            </w:r>
          </w:p>
          <w:p w14:paraId="64F01E8B" w14:textId="77777777" w:rsidR="00F473D9" w:rsidRPr="000D0370" w:rsidRDefault="00F473D9" w:rsidP="00F473D9">
            <w:pPr>
              <w:rPr>
                <w:i/>
                <w:iCs/>
              </w:rPr>
            </w:pPr>
            <w:r w:rsidRPr="000D0370">
              <w:rPr>
                <w:i/>
                <w:iCs/>
              </w:rPr>
              <w:t xml:space="preserve">We are identifying </w:t>
            </w:r>
            <w:r w:rsidRPr="000D0370">
              <w:rPr>
                <w:b/>
                <w:bCs/>
                <w:i/>
                <w:iCs/>
              </w:rPr>
              <w:t>persuasive texts</w:t>
            </w:r>
            <w:r w:rsidRPr="000D0370">
              <w:rPr>
                <w:i/>
                <w:iCs/>
              </w:rPr>
              <w:t xml:space="preserve"> and the language </w:t>
            </w:r>
            <w:r>
              <w:rPr>
                <w:i/>
                <w:iCs/>
              </w:rPr>
              <w:t xml:space="preserve">and images </w:t>
            </w:r>
            <w:r w:rsidRPr="000D0370">
              <w:rPr>
                <w:i/>
                <w:iCs/>
              </w:rPr>
              <w:t xml:space="preserve">used to </w:t>
            </w:r>
            <w:r w:rsidRPr="000D0370">
              <w:rPr>
                <w:b/>
                <w:bCs/>
                <w:i/>
                <w:iCs/>
              </w:rPr>
              <w:t xml:space="preserve">persuade </w:t>
            </w:r>
            <w:r w:rsidRPr="000D0370">
              <w:rPr>
                <w:i/>
                <w:iCs/>
              </w:rPr>
              <w:t xml:space="preserve">an </w:t>
            </w:r>
            <w:proofErr w:type="gramStart"/>
            <w:r w:rsidRPr="000D0370">
              <w:rPr>
                <w:b/>
                <w:bCs/>
                <w:i/>
                <w:iCs/>
              </w:rPr>
              <w:t>audience</w:t>
            </w:r>
            <w:proofErr w:type="gramEnd"/>
          </w:p>
          <w:p w14:paraId="6AD0983B" w14:textId="77777777" w:rsidR="00F473D9" w:rsidRDefault="00F473D9" w:rsidP="00F473D9"/>
          <w:p w14:paraId="5F6CF230" w14:textId="77777777" w:rsidR="00F473D9" w:rsidRPr="000D0370" w:rsidRDefault="00F473D9" w:rsidP="00F473D9">
            <w:pPr>
              <w:rPr>
                <w:b/>
                <w:bCs/>
                <w:i/>
                <w:iCs/>
              </w:rPr>
            </w:pPr>
            <w:r w:rsidRPr="000D0370">
              <w:rPr>
                <w:b/>
                <w:bCs/>
                <w:i/>
                <w:iCs/>
              </w:rPr>
              <w:t>This lesson will complement discussions as students plan their artwork.</w:t>
            </w:r>
          </w:p>
          <w:p w14:paraId="719404DC" w14:textId="77777777" w:rsidR="00F473D9" w:rsidRDefault="00F473D9" w:rsidP="00F473D9"/>
          <w:p w14:paraId="568B5B90" w14:textId="77777777" w:rsidR="00F473D9" w:rsidRDefault="00F473D9" w:rsidP="00F473D9">
            <w:r>
              <w:t>Discuss some familiar home situations where students want to talk their parent or care giver into something e.g., to stay up later; have a friend for a sleep over, more pocket money.</w:t>
            </w:r>
          </w:p>
          <w:p w14:paraId="3B449607" w14:textId="77777777" w:rsidR="00F473D9" w:rsidRDefault="00F473D9" w:rsidP="00F473D9">
            <w:r>
              <w:t>What do you say?  What do you do?</w:t>
            </w:r>
          </w:p>
          <w:p w14:paraId="513C67E7" w14:textId="77777777" w:rsidR="00F473D9" w:rsidRDefault="00F473D9" w:rsidP="00F473D9"/>
          <w:p w14:paraId="156AEF33" w14:textId="77777777" w:rsidR="00F473D9" w:rsidRDefault="00F473D9" w:rsidP="00F473D9">
            <w:r>
              <w:t>Make a list with the students of the persuasive language they might use in these situations.</w:t>
            </w:r>
          </w:p>
          <w:p w14:paraId="426728AE" w14:textId="77777777" w:rsidR="00F473D9" w:rsidRDefault="00F473D9" w:rsidP="00F473D9">
            <w:r>
              <w:t>Have any strategies worked very well? What and why?</w:t>
            </w:r>
          </w:p>
          <w:p w14:paraId="0A907B0C" w14:textId="77777777" w:rsidR="00F473D9" w:rsidRDefault="00F473D9" w:rsidP="00F473D9"/>
          <w:p w14:paraId="63CD3B0C" w14:textId="77777777" w:rsidR="00F473D9" w:rsidRDefault="00F473D9" w:rsidP="00F473D9">
            <w:r>
              <w:lastRenderedPageBreak/>
              <w:t xml:space="preserve">Explain that their artwork will be on show for anyone in the local community to view. You are the </w:t>
            </w:r>
            <w:proofErr w:type="gramStart"/>
            <w:r>
              <w:t>artist</w:t>
            </w:r>
            <w:proofErr w:type="gramEnd"/>
            <w:r>
              <w:t xml:space="preserve"> and you want to persuade the audience to understand the importance of what you are saying, so that our wildlife will be protected.</w:t>
            </w:r>
          </w:p>
          <w:p w14:paraId="535F2455" w14:textId="77777777" w:rsidR="00F473D9" w:rsidRDefault="00F473D9" w:rsidP="00F473D9"/>
          <w:p w14:paraId="0401BD14" w14:textId="77777777" w:rsidR="00F473D9" w:rsidRDefault="00F473D9" w:rsidP="00F473D9">
            <w:r>
              <w:t>Once the students have chosen the subject of their artwork, assist them in articulating the purpose. What is it that you want people to know and understand?</w:t>
            </w:r>
          </w:p>
          <w:p w14:paraId="36D8C68E" w14:textId="77777777" w:rsidR="00F473D9" w:rsidRDefault="00F473D9" w:rsidP="00F473D9"/>
          <w:p w14:paraId="354612DF" w14:textId="77777777" w:rsidR="00F473D9" w:rsidRDefault="00F473D9" w:rsidP="00F473D9">
            <w:r>
              <w:t xml:space="preserve">Discuss persuasive language as the students may use at home, and the kind of language features that could be added to your artwork. Also discuss persuasive images, perhaps those that show the result of a natural disaster, or the result of too much land clearing. A biodiversity web that has broken down because a vital connection or relationship has been destroyed also provides a persuasive context. </w:t>
            </w:r>
          </w:p>
          <w:p w14:paraId="61113FBC" w14:textId="77777777" w:rsidR="00D6407A" w:rsidRPr="00494DCB" w:rsidRDefault="00D6407A" w:rsidP="00675DF3"/>
        </w:tc>
        <w:tc>
          <w:tcPr>
            <w:tcW w:w="4394" w:type="dxa"/>
          </w:tcPr>
          <w:p w14:paraId="6DC6EAC8" w14:textId="77777777" w:rsidR="00D6407A" w:rsidRPr="00494DCB" w:rsidRDefault="00D6407A" w:rsidP="00675DF3"/>
        </w:tc>
        <w:tc>
          <w:tcPr>
            <w:tcW w:w="2627" w:type="dxa"/>
          </w:tcPr>
          <w:p w14:paraId="0329F28C" w14:textId="77777777" w:rsidR="00D6407A" w:rsidRPr="00494DCB" w:rsidRDefault="00D6407A" w:rsidP="00675DF3"/>
        </w:tc>
      </w:tr>
    </w:tbl>
    <w:p w14:paraId="6E5F702C" w14:textId="77777777" w:rsidR="00043225" w:rsidRPr="007A7751" w:rsidRDefault="00043225" w:rsidP="00494DCB">
      <w:pPr>
        <w:rPr>
          <w:b/>
          <w:bCs/>
        </w:rPr>
      </w:pPr>
    </w:p>
    <w:sectPr w:rsidR="00043225" w:rsidRPr="007A7751" w:rsidSect="00BE4102">
      <w:headerReference w:type="even" r:id="rId48"/>
      <w:headerReference w:type="default" r:id="rId49"/>
      <w:footerReference w:type="default" r:id="rId50"/>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21CF" w14:textId="77777777" w:rsidR="0091255C" w:rsidRDefault="0091255C" w:rsidP="005E07AA">
      <w:r>
        <w:separator/>
      </w:r>
    </w:p>
  </w:endnote>
  <w:endnote w:type="continuationSeparator" w:id="0">
    <w:p w14:paraId="2E5B1421" w14:textId="77777777" w:rsidR="0091255C" w:rsidRDefault="0091255C"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Roboto Slab">
    <w:altName w:val="Sylfaen"/>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7CCC7DBF" w14:textId="77777777" w:rsidTr="00AE2D0A">
      <w:tc>
        <w:tcPr>
          <w:tcW w:w="5296" w:type="dxa"/>
        </w:tcPr>
        <w:p w14:paraId="6CCB4D81"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4E6943A6"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375525D3"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5898E66B" w14:textId="177F26FC"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D6407A">
            <w:rPr>
              <w:rFonts w:ascii="Aharoni" w:eastAsia="Calibri" w:hAnsi="Aharoni" w:cs="Aharoni"/>
              <w:sz w:val="22"/>
              <w:szCs w:val="22"/>
            </w:rPr>
            <w:t xml:space="preserve"> </w:t>
          </w:r>
          <w:r w:rsidR="0059256E">
            <w:rPr>
              <w:rFonts w:ascii="Aharoni" w:eastAsia="Calibri" w:hAnsi="Aharoni" w:cs="Aharoni"/>
              <w:sz w:val="22"/>
              <w:szCs w:val="22"/>
            </w:rPr>
            <w:t>3</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4C00F149"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32AC" w14:textId="77777777" w:rsidR="0091255C" w:rsidRDefault="0091255C" w:rsidP="005E07AA">
      <w:r>
        <w:separator/>
      </w:r>
    </w:p>
  </w:footnote>
  <w:footnote w:type="continuationSeparator" w:id="0">
    <w:p w14:paraId="33FEB06E" w14:textId="77777777" w:rsidR="0091255C" w:rsidRDefault="0091255C"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14D8AB74"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5736403B"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9FFB" w14:textId="77777777" w:rsidR="009707D2" w:rsidRDefault="009707D2" w:rsidP="009707D2">
    <w:pPr>
      <w:jc w:val="center"/>
      <w:rPr>
        <w:b/>
        <w:bCs/>
      </w:rPr>
    </w:pPr>
  </w:p>
  <w:p w14:paraId="28C6421E" w14:textId="77777777" w:rsidR="005E07AA" w:rsidRDefault="005E07AA" w:rsidP="005E07AA">
    <w:pPr>
      <w:pStyle w:val="Header"/>
      <w:ind w:right="360"/>
    </w:pPr>
  </w:p>
  <w:p w14:paraId="58E33BF5"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C363E"/>
    <w:multiLevelType w:val="hybridMultilevel"/>
    <w:tmpl w:val="3518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36C1C"/>
    <w:multiLevelType w:val="hybridMultilevel"/>
    <w:tmpl w:val="7ECE1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92A9D"/>
    <w:multiLevelType w:val="hybridMultilevel"/>
    <w:tmpl w:val="E384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777DB"/>
    <w:multiLevelType w:val="hybridMultilevel"/>
    <w:tmpl w:val="4012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F1BCA"/>
    <w:multiLevelType w:val="hybridMultilevel"/>
    <w:tmpl w:val="8CA0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324A0689"/>
    <w:multiLevelType w:val="hybridMultilevel"/>
    <w:tmpl w:val="FE58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FF2C6E"/>
    <w:multiLevelType w:val="hybridMultilevel"/>
    <w:tmpl w:val="740E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7050DF"/>
    <w:multiLevelType w:val="hybridMultilevel"/>
    <w:tmpl w:val="37C2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6F4670"/>
    <w:multiLevelType w:val="hybridMultilevel"/>
    <w:tmpl w:val="0EE6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7D03C6"/>
    <w:multiLevelType w:val="hybridMultilevel"/>
    <w:tmpl w:val="0606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13"/>
  </w:num>
  <w:num w:numId="2" w16cid:durableId="58526032">
    <w:abstractNumId w:val="12"/>
  </w:num>
  <w:num w:numId="3" w16cid:durableId="563106520">
    <w:abstractNumId w:val="6"/>
  </w:num>
  <w:num w:numId="4" w16cid:durableId="1618221253">
    <w:abstractNumId w:val="14"/>
  </w:num>
  <w:num w:numId="5" w16cid:durableId="204830615">
    <w:abstractNumId w:val="4"/>
  </w:num>
  <w:num w:numId="6" w16cid:durableId="1017467595">
    <w:abstractNumId w:val="0"/>
  </w:num>
  <w:num w:numId="7" w16cid:durableId="223569842">
    <w:abstractNumId w:val="7"/>
  </w:num>
  <w:num w:numId="8" w16cid:durableId="1924488362">
    <w:abstractNumId w:val="10"/>
  </w:num>
  <w:num w:numId="9" w16cid:durableId="1331715060">
    <w:abstractNumId w:val="11"/>
  </w:num>
  <w:num w:numId="10" w16cid:durableId="860749924">
    <w:abstractNumId w:val="2"/>
  </w:num>
  <w:num w:numId="11" w16cid:durableId="836505103">
    <w:abstractNumId w:val="9"/>
  </w:num>
  <w:num w:numId="12" w16cid:durableId="1059203776">
    <w:abstractNumId w:val="3"/>
  </w:num>
  <w:num w:numId="13" w16cid:durableId="1657145467">
    <w:abstractNumId w:val="8"/>
  </w:num>
  <w:num w:numId="14" w16cid:durableId="1933707131">
    <w:abstractNumId w:val="5"/>
  </w:num>
  <w:num w:numId="15" w16cid:durableId="859928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7A"/>
    <w:rsid w:val="00043225"/>
    <w:rsid w:val="000C7060"/>
    <w:rsid w:val="000F0CFA"/>
    <w:rsid w:val="0015307E"/>
    <w:rsid w:val="001A1FEB"/>
    <w:rsid w:val="00263269"/>
    <w:rsid w:val="002734B8"/>
    <w:rsid w:val="002771EE"/>
    <w:rsid w:val="00296233"/>
    <w:rsid w:val="0038519D"/>
    <w:rsid w:val="003E4DC6"/>
    <w:rsid w:val="00405889"/>
    <w:rsid w:val="0045471D"/>
    <w:rsid w:val="00494769"/>
    <w:rsid w:val="00494DCB"/>
    <w:rsid w:val="004B5E5E"/>
    <w:rsid w:val="004B69CA"/>
    <w:rsid w:val="004D1A63"/>
    <w:rsid w:val="00575C63"/>
    <w:rsid w:val="0059256E"/>
    <w:rsid w:val="005E07AA"/>
    <w:rsid w:val="00631283"/>
    <w:rsid w:val="007A7751"/>
    <w:rsid w:val="007C43A3"/>
    <w:rsid w:val="0080506C"/>
    <w:rsid w:val="0091255C"/>
    <w:rsid w:val="00940753"/>
    <w:rsid w:val="0094728E"/>
    <w:rsid w:val="00965335"/>
    <w:rsid w:val="009707D2"/>
    <w:rsid w:val="009A19AE"/>
    <w:rsid w:val="009B25F0"/>
    <w:rsid w:val="009B4CC6"/>
    <w:rsid w:val="00A52B88"/>
    <w:rsid w:val="00A744EA"/>
    <w:rsid w:val="00A944F8"/>
    <w:rsid w:val="00AD0271"/>
    <w:rsid w:val="00AE5103"/>
    <w:rsid w:val="00B30B02"/>
    <w:rsid w:val="00B41ED7"/>
    <w:rsid w:val="00BE4102"/>
    <w:rsid w:val="00C7582A"/>
    <w:rsid w:val="00D6407A"/>
    <w:rsid w:val="00D765B0"/>
    <w:rsid w:val="00E65FC7"/>
    <w:rsid w:val="00ED05E0"/>
    <w:rsid w:val="00F473D9"/>
    <w:rsid w:val="00F610C6"/>
    <w:rsid w:val="00F6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B6F39"/>
  <w15:chartTrackingRefBased/>
  <w15:docId w15:val="{9EC1B4A9-14F3-456C-99BC-ADA64D6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 w:type="character" w:styleId="Strong">
    <w:name w:val="Strong"/>
    <w:basedOn w:val="DefaultParagraphFont"/>
    <w:uiPriority w:val="22"/>
    <w:qFormat/>
    <w:rsid w:val="00F473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www.youtube.com/watch?v=fPQPBgVrHv4" TargetMode="External"/><Relationship Id="rId26" Type="http://schemas.openxmlformats.org/officeDocument/2006/relationships/hyperlink" Target="https://www.greenpeace.org.au/" TargetMode="External"/><Relationship Id="rId39" Type="http://schemas.openxmlformats.org/officeDocument/2006/relationships/hyperlink" Target="https://v9.australiancurriculum.edu.au/f-10-curriculum.html/learning-areas/science/year-3/content-description?subject-identifier=SCISCIY3&amp;content-description-code=AC9S3I01&amp;detailed-content-descriptions=0&amp;hide-ccp=0&amp;hide-gc=0&amp;side-by-side=1&amp;strands-start-index=0&amp;subjects-start-index=0&amp;view=quick" TargetMode="External"/><Relationship Id="rId21" Type="http://schemas.openxmlformats.org/officeDocument/2006/relationships/hyperlink" Target="https://v9.australiancurriculum.edu.au/f-10-curriculum.html/learning-areas/english/year-3/content-description?subject-identifier=ENGENGY3&amp;content-description-code=AC9E3LA05&amp;detailed-content-descriptions=0&amp;hide-ccp=0&amp;hide-gc=0&amp;side-by-side=1&amp;strands-start-index=0&amp;subjects-start-index=0&amp;view=quick" TargetMode="External"/><Relationship Id="rId34" Type="http://schemas.openxmlformats.org/officeDocument/2006/relationships/hyperlink" Target="https://www.youtube.com/watch?v=etGmCvIL014" TargetMode="External"/><Relationship Id="rId42" Type="http://schemas.openxmlformats.org/officeDocument/2006/relationships/hyperlink" Target="https://www.youtube.com/watch?v=MUSCZaGTHG4" TargetMode="External"/><Relationship Id="rId47" Type="http://schemas.openxmlformats.org/officeDocument/2006/relationships/hyperlink" Target="https://v9.australiancurriculum.edu.au/f-10-curriculum.html/learning-areas/english/year-3/content-description?subject-identifier=ENGENGY3&amp;content-description-code=AC9E3LY03&amp;detailed-content-descriptions=0&amp;hide-ccp=0&amp;hide-gc=0&amp;side-by-side=1&amp;strands-start-index=0&amp;subjects-start-index=0&amp;view=quick"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9.australiancurriculum.edu.au/f-10-curriculum.html/learning-areas/english/year-3/content-description?subject-identifier=ENGENGY3&amp;content-description-code=AC9E3LY03&amp;detailed-content-descriptions=0&amp;hide-ccp=0&amp;hide-gc=0&amp;side-by-side=1&amp;strands-start-index=0&amp;subjects-start-index=0&amp;view=quick" TargetMode="External"/><Relationship Id="rId29" Type="http://schemas.openxmlformats.org/officeDocument/2006/relationships/hyperlink" Target="https://www.youtube.com/watch?v=bWBrusrCmX4" TargetMode="External"/><Relationship Id="rId11" Type="http://schemas.openxmlformats.org/officeDocument/2006/relationships/image" Target="media/image3.jpg"/><Relationship Id="rId24" Type="http://schemas.openxmlformats.org/officeDocument/2006/relationships/hyperlink" Target="https://www.wwf.org.au/" TargetMode="External"/><Relationship Id="rId32" Type="http://schemas.openxmlformats.org/officeDocument/2006/relationships/hyperlink" Target="https://www.youtube.com/watch?v=PWi-dQ-FMB8" TargetMode="External"/><Relationship Id="rId37" Type="http://schemas.openxmlformats.org/officeDocument/2006/relationships/hyperlink" Target="https://v9.australiancurriculum.edu.au/f-10-curriculum.html/learning-areas/science/year-3/content-description?subject-identifier=SCISCIY3&amp;content-description-code=AC9S3H01&amp;detailed-content-descriptions=0&amp;hide-ccp=0&amp;hide-gc=0&amp;side-by-side=1&amp;strands-start-index=0&amp;subjects-start-index=0&amp;view=quick" TargetMode="External"/><Relationship Id="rId40" Type="http://schemas.openxmlformats.org/officeDocument/2006/relationships/hyperlink" Target="https://www.youtube.com/watch?v=im4HVXMGI68" TargetMode="External"/><Relationship Id="rId45" Type="http://schemas.openxmlformats.org/officeDocument/2006/relationships/hyperlink" Target="https://v9.australiancurriculum.edu.au/f-10-curriculum.html/learning-areas/hass-f-6/year-3/content-description?subject-identifier=HASHASY3&amp;content-description-code=AC9HS3K05&amp;detailed-content-descriptions=0&amp;hide-ccp=0&amp;hide-gc=0&amp;side-by-side=1&amp;strands-start-index=0&amp;subjects-start-index=0&amp;view=quick" TargetMode="External"/><Relationship Id="rId5" Type="http://schemas.openxmlformats.org/officeDocument/2006/relationships/webSettings" Target="webSettings.xml"/><Relationship Id="rId15" Type="http://schemas.openxmlformats.org/officeDocument/2006/relationships/hyperlink" Target="https://v9.australiancurriculum.edu.au/f-10-curriculum.html/learning-areas/english/year-3/content-description?subject-identifier=ENGENGY3&amp;content-description-code=AC9E3LA03&amp;detailed-content-descriptions=0&amp;hide-ccp=0&amp;hide-gc=0&amp;side-by-side=1&amp;strands-start-index=0&amp;subjects-start-index=0&amp;view=quick" TargetMode="External"/><Relationship Id="rId23" Type="http://schemas.openxmlformats.org/officeDocument/2006/relationships/hyperlink" Target="https://www.wilderness.org.au/" TargetMode="External"/><Relationship Id="rId28" Type="http://schemas.openxmlformats.org/officeDocument/2006/relationships/hyperlink" Target="https://v9.australiancurriculum.edu.au/f-10-curriculum.html/learning-areas/science/year-3/content-description?subject-identifier=SCISCIY3&amp;content-description-code=AC9S3U01&amp;detailed-content-descriptions=0&amp;hide-ccp=0&amp;hide-gc=0&amp;side-by-side=1&amp;strands-start-index=0&amp;subjects-start-index=0&amp;view=quick" TargetMode="External"/><Relationship Id="rId36" Type="http://schemas.openxmlformats.org/officeDocument/2006/relationships/hyperlink" Target="https://www.youtube.com/watch?v=7r_0jtWCxok&amp;list=PLZsEowe0J9jxd_H7TlOTXYKGWVJBHxWt9&amp;index=8" TargetMode="External"/><Relationship Id="rId49" Type="http://schemas.openxmlformats.org/officeDocument/2006/relationships/header" Target="header2.xml"/><Relationship Id="rId10" Type="http://schemas.openxmlformats.org/officeDocument/2006/relationships/hyperlink" Target="https://hu.wikipedia.org/wiki/Koala" TargetMode="External"/><Relationship Id="rId19" Type="http://schemas.openxmlformats.org/officeDocument/2006/relationships/hyperlink" Target="https://parks.des.qld.gov.au/parks/girraween?utm_source=google&amp;utm_medium=organic&amp;utm_campaign=gmb&amp;utm_content=girraween" TargetMode="External"/><Relationship Id="rId31" Type="http://schemas.openxmlformats.org/officeDocument/2006/relationships/hyperlink" Target="https://www.youtube.com/watch?v=PqzF4-w7bG8" TargetMode="External"/><Relationship Id="rId44" Type="http://schemas.openxmlformats.org/officeDocument/2006/relationships/hyperlink" Target="https://www.youtube.com/results?sp=mAEB&amp;search_query=the+fire+womba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animalsaustralia.org/" TargetMode="External"/><Relationship Id="rId27" Type="http://schemas.openxmlformats.org/officeDocument/2006/relationships/hyperlink" Target="https://www.wires.org.au/" TargetMode="External"/><Relationship Id="rId30" Type="http://schemas.openxmlformats.org/officeDocument/2006/relationships/hyperlink" Target="https://www.youtube.com/watch?v=GibiNy4d4gc" TargetMode="External"/><Relationship Id="rId35" Type="http://schemas.openxmlformats.org/officeDocument/2006/relationships/hyperlink" Target="https://v9.australiancurriculum.edu.au/search?TTN=q%3DAS9S3U02&amp;on=AC&amp;AC=q%3DAS9S3U02%26pageOffset%3D0" TargetMode="External"/><Relationship Id="rId43" Type="http://schemas.openxmlformats.org/officeDocument/2006/relationships/hyperlink" Target="https://www.youtube.com/watch?v=neus8WC6JWc"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oingboing.net/2015/07/14/you-probably-need-more-baby-qu.html" TargetMode="External"/><Relationship Id="rId17" Type="http://schemas.openxmlformats.org/officeDocument/2006/relationships/hyperlink" Target="https://parks.des.qld.gov.au/parks/girraween?utm_source=google&amp;utm_medium=organic&amp;utm_campaign=gmb&amp;utm_content=girraween" TargetMode="External"/><Relationship Id="rId25" Type="http://schemas.openxmlformats.org/officeDocument/2006/relationships/hyperlink" Target="https://www.natureaustralia.org.au/" TargetMode="External"/><Relationship Id="rId33" Type="http://schemas.openxmlformats.org/officeDocument/2006/relationships/hyperlink" Target="https://www.youtube.com/watch?v=tkFPyue5X3Q" TargetMode="External"/><Relationship Id="rId38" Type="http://schemas.openxmlformats.org/officeDocument/2006/relationships/hyperlink" Target="https://v9.australiancurriculum.edu.au/f-10-curriculum/learning-areas/mathematics/year-2_year-3/content-description?subject-identifier=MATMATY3&amp;content-description-code=AC9M3ST01&amp;detailed-content-descriptions=0&amp;hide-ccp=0&amp;hide-gc=0&amp;side-by-side=1&amp;strands-start-index=0&amp;subjects-start-index=0&amp;view=quick" TargetMode="External"/><Relationship Id="rId46" Type="http://schemas.openxmlformats.org/officeDocument/2006/relationships/hyperlink" Target="https://www.wettropics.gov.au/plants-animals" TargetMode="External"/><Relationship Id="rId20" Type="http://schemas.openxmlformats.org/officeDocument/2006/relationships/hyperlink" Target="https://www.youtube.com/watch?v=fPQPBgVrHv4" TargetMode="External"/><Relationship Id="rId41" Type="http://schemas.openxmlformats.org/officeDocument/2006/relationships/hyperlink" Target="https://www.youtube.com/watch?v=EWan2YcodS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17</TotalTime>
  <Pages>28</Pages>
  <Words>6974</Words>
  <Characters>39757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2</cp:revision>
  <cp:lastPrinted>2023-01-25T01:12:00Z</cp:lastPrinted>
  <dcterms:created xsi:type="dcterms:W3CDTF">2023-04-18T04:12:00Z</dcterms:created>
  <dcterms:modified xsi:type="dcterms:W3CDTF">2023-04-18T04:56:00Z</dcterms:modified>
</cp:coreProperties>
</file>